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bwmode="white" o:targetscreensize="1024,768">
      <v:fill r:id="rId4" o:title="Pozadí" recolor="t" type="frame"/>
    </v:background>
  </w:background>
  <w:body>
    <w:p w14:paraId="39CEE842" w14:textId="130202F2" w:rsidR="001F5E49" w:rsidRPr="001F5E49" w:rsidRDefault="006C352B" w:rsidP="001F5E49">
      <w:pPr>
        <w:pStyle w:val="Nzev"/>
      </w:pPr>
      <w:bookmarkStart w:id="0" w:name="_Hlk185329014"/>
      <w:bookmarkEnd w:id="0"/>
      <w:r>
        <w:t>PRŮVODCe</w:t>
      </w:r>
      <w:r w:rsidR="00272806" w:rsidRPr="00FF4369">
        <w:t xml:space="preserve"> PRO </w:t>
      </w:r>
      <w:r w:rsidR="00A94219">
        <w:t>NÁVŠTĚVNÍKY</w:t>
      </w:r>
      <w:r w:rsidR="00272806" w:rsidRPr="00FF4369">
        <w:t xml:space="preserve"> SE</w:t>
      </w:r>
      <w:r w:rsidR="00BC746C">
        <w:t> </w:t>
      </w:r>
      <w:r w:rsidR="00272806" w:rsidRPr="00FF4369">
        <w:t>SLUCHOVÝM POS</w:t>
      </w:r>
      <w:r>
        <w:t>T</w:t>
      </w:r>
      <w:r w:rsidR="00272806" w:rsidRPr="00FF4369">
        <w:t>IŽENÍM</w:t>
      </w:r>
    </w:p>
    <w:p w14:paraId="51B0FBA0" w14:textId="77777777" w:rsidR="00DF4A92" w:rsidRDefault="00255D6A" w:rsidP="00327928">
      <w:pPr>
        <w:pStyle w:val="Podnadpis"/>
        <w:sectPr w:rsidR="00DF4A92" w:rsidSect="00B81362">
          <w:footerReference w:type="default" r:id="rId9"/>
          <w:footerReference w:type="first" r:id="rId10"/>
          <w:pgSz w:w="11906" w:h="16838"/>
          <w:pgMar w:top="1134" w:right="1418" w:bottom="1418" w:left="1418" w:header="0" w:footer="680" w:gutter="0"/>
          <w:cols w:space="708"/>
          <w:titlePg/>
          <w:docGrid w:linePitch="381"/>
        </w:sectPr>
      </w:pPr>
      <w:sdt>
        <w:sdtPr>
          <w:alias w:val="Název"/>
          <w:tag w:val=""/>
          <w:id w:val="1832404882"/>
          <w:placeholder>
            <w:docPart w:val="C8A2DAAA742040F988F5AD8839184C8E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F3029B" w:rsidRPr="00327928">
            <w:t>Zahrady pod Pražským hradem</w:t>
          </w:r>
        </w:sdtContent>
      </w:sdt>
      <w:r w:rsidR="00FF4369" w:rsidRPr="00FF4369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B6B4C70" wp14:editId="7E601E27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848475" cy="5918835"/>
                <wp:effectExtent l="0" t="0" r="9525" b="24765"/>
                <wp:wrapNone/>
                <wp:docPr id="3" name="Skupin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8475" cy="5918835"/>
                          <a:chOff x="557" y="6481"/>
                          <a:chExt cx="10785" cy="9321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8" y="10177"/>
                            <a:ext cx="5230" cy="49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AutoShape 4"/>
                        <wps:cNvSpPr>
                          <a:spLocks/>
                        </wps:cNvSpPr>
                        <wps:spPr bwMode="auto">
                          <a:xfrm>
                            <a:off x="5974" y="13952"/>
                            <a:ext cx="490" cy="929"/>
                          </a:xfrm>
                          <a:custGeom>
                            <a:avLst/>
                            <a:gdLst>
                              <a:gd name="T0" fmla="+- 0 6464 5975"/>
                              <a:gd name="T1" fmla="*/ T0 w 490"/>
                              <a:gd name="T2" fmla="+- 0 14004 13952"/>
                              <a:gd name="T3" fmla="*/ 14004 h 929"/>
                              <a:gd name="T4" fmla="+- 0 6464 5975"/>
                              <a:gd name="T5" fmla="*/ T4 w 490"/>
                              <a:gd name="T6" fmla="+- 0 14880 13952"/>
                              <a:gd name="T7" fmla="*/ 14880 h 929"/>
                              <a:gd name="T8" fmla="+- 0 6219 5975"/>
                              <a:gd name="T9" fmla="*/ T8 w 490"/>
                              <a:gd name="T10" fmla="+- 0 13952 13952"/>
                              <a:gd name="T11" fmla="*/ 13952 h 929"/>
                              <a:gd name="T12" fmla="+- 0 6219 5975"/>
                              <a:gd name="T13" fmla="*/ T12 w 490"/>
                              <a:gd name="T14" fmla="+- 0 14880 13952"/>
                              <a:gd name="T15" fmla="*/ 14880 h 929"/>
                              <a:gd name="T16" fmla="+- 0 5975 5975"/>
                              <a:gd name="T17" fmla="*/ T16 w 490"/>
                              <a:gd name="T18" fmla="+- 0 14004 13952"/>
                              <a:gd name="T19" fmla="*/ 14004 h 929"/>
                              <a:gd name="T20" fmla="+- 0 5975 5975"/>
                              <a:gd name="T21" fmla="*/ T20 w 490"/>
                              <a:gd name="T22" fmla="+- 0 14877 13952"/>
                              <a:gd name="T23" fmla="*/ 14877 h 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0" h="929">
                                <a:moveTo>
                                  <a:pt x="489" y="52"/>
                                </a:moveTo>
                                <a:lnTo>
                                  <a:pt x="489" y="928"/>
                                </a:lnTo>
                                <a:moveTo>
                                  <a:pt x="244" y="0"/>
                                </a:moveTo>
                                <a:lnTo>
                                  <a:pt x="244" y="928"/>
                                </a:lnTo>
                                <a:moveTo>
                                  <a:pt x="0" y="52"/>
                                </a:moveTo>
                                <a:lnTo>
                                  <a:pt x="0" y="925"/>
                                </a:lnTo>
                              </a:path>
                            </a:pathLst>
                          </a:custGeom>
                          <a:noFill/>
                          <a:ln w="22987">
                            <a:solidFill>
                              <a:srgbClr val="0054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5742" y="14390"/>
                            <a:ext cx="948" cy="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0054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6"/>
                        <wps:cNvSpPr>
                          <a:spLocks/>
                        </wps:cNvSpPr>
                        <wps:spPr bwMode="auto">
                          <a:xfrm>
                            <a:off x="5741" y="13952"/>
                            <a:ext cx="949" cy="929"/>
                          </a:xfrm>
                          <a:custGeom>
                            <a:avLst/>
                            <a:gdLst>
                              <a:gd name="T0" fmla="+- 0 6219 5742"/>
                              <a:gd name="T1" fmla="*/ T0 w 949"/>
                              <a:gd name="T2" fmla="+- 0 13952 13952"/>
                              <a:gd name="T3" fmla="*/ 13952 h 929"/>
                              <a:gd name="T4" fmla="+- 0 6104 5742"/>
                              <a:gd name="T5" fmla="*/ T4 w 949"/>
                              <a:gd name="T6" fmla="+- 0 13962 13952"/>
                              <a:gd name="T7" fmla="*/ 13962 h 929"/>
                              <a:gd name="T8" fmla="+- 0 6009 5742"/>
                              <a:gd name="T9" fmla="*/ T8 w 949"/>
                              <a:gd name="T10" fmla="+- 0 13987 13952"/>
                              <a:gd name="T11" fmla="*/ 13987 h 929"/>
                              <a:gd name="T12" fmla="+- 0 5933 5742"/>
                              <a:gd name="T13" fmla="*/ T12 w 949"/>
                              <a:gd name="T14" fmla="+- 0 14026 13952"/>
                              <a:gd name="T15" fmla="*/ 14026 h 929"/>
                              <a:gd name="T16" fmla="+- 0 5872 5742"/>
                              <a:gd name="T17" fmla="*/ T16 w 949"/>
                              <a:gd name="T18" fmla="+- 0 14073 13952"/>
                              <a:gd name="T19" fmla="*/ 14073 h 929"/>
                              <a:gd name="T20" fmla="+- 0 5826 5742"/>
                              <a:gd name="T21" fmla="*/ T20 w 949"/>
                              <a:gd name="T22" fmla="+- 0 14125 13952"/>
                              <a:gd name="T23" fmla="*/ 14125 h 929"/>
                              <a:gd name="T24" fmla="+- 0 5792 5742"/>
                              <a:gd name="T25" fmla="*/ T24 w 949"/>
                              <a:gd name="T26" fmla="+- 0 14180 13952"/>
                              <a:gd name="T27" fmla="*/ 14180 h 929"/>
                              <a:gd name="T28" fmla="+- 0 5769 5742"/>
                              <a:gd name="T29" fmla="*/ T28 w 949"/>
                              <a:gd name="T30" fmla="+- 0 14232 13952"/>
                              <a:gd name="T31" fmla="*/ 14232 h 929"/>
                              <a:gd name="T32" fmla="+- 0 5754 5742"/>
                              <a:gd name="T33" fmla="*/ T32 w 949"/>
                              <a:gd name="T34" fmla="+- 0 14280 13952"/>
                              <a:gd name="T35" fmla="*/ 14280 h 929"/>
                              <a:gd name="T36" fmla="+- 0 5746 5742"/>
                              <a:gd name="T37" fmla="*/ T36 w 949"/>
                              <a:gd name="T38" fmla="+- 0 14318 13952"/>
                              <a:gd name="T39" fmla="*/ 14318 h 929"/>
                              <a:gd name="T40" fmla="+- 0 5742 5742"/>
                              <a:gd name="T41" fmla="*/ T40 w 949"/>
                              <a:gd name="T42" fmla="+- 0 14345 13952"/>
                              <a:gd name="T43" fmla="*/ 14345 h 929"/>
                              <a:gd name="T44" fmla="+- 0 5742 5742"/>
                              <a:gd name="T45" fmla="*/ T44 w 949"/>
                              <a:gd name="T46" fmla="+- 0 14355 13952"/>
                              <a:gd name="T47" fmla="*/ 14355 h 929"/>
                              <a:gd name="T48" fmla="+- 0 5742 5742"/>
                              <a:gd name="T49" fmla="*/ T48 w 949"/>
                              <a:gd name="T50" fmla="+- 0 14872 13952"/>
                              <a:gd name="T51" fmla="*/ 14872 h 929"/>
                              <a:gd name="T52" fmla="+- 0 5750 5742"/>
                              <a:gd name="T53" fmla="*/ T52 w 949"/>
                              <a:gd name="T54" fmla="+- 0 14880 13952"/>
                              <a:gd name="T55" fmla="*/ 14880 h 929"/>
                              <a:gd name="T56" fmla="+- 0 6682 5742"/>
                              <a:gd name="T57" fmla="*/ T56 w 949"/>
                              <a:gd name="T58" fmla="+- 0 14880 13952"/>
                              <a:gd name="T59" fmla="*/ 14880 h 929"/>
                              <a:gd name="T60" fmla="+- 0 6690 5742"/>
                              <a:gd name="T61" fmla="*/ T60 w 949"/>
                              <a:gd name="T62" fmla="+- 0 14872 13952"/>
                              <a:gd name="T63" fmla="*/ 14872 h 929"/>
                              <a:gd name="T64" fmla="+- 0 6690 5742"/>
                              <a:gd name="T65" fmla="*/ T64 w 949"/>
                              <a:gd name="T66" fmla="+- 0 14844 13952"/>
                              <a:gd name="T67" fmla="*/ 14844 h 929"/>
                              <a:gd name="T68" fmla="+- 0 5778 5742"/>
                              <a:gd name="T69" fmla="*/ T68 w 949"/>
                              <a:gd name="T70" fmla="+- 0 14844 13952"/>
                              <a:gd name="T71" fmla="*/ 14844 h 929"/>
                              <a:gd name="T72" fmla="+- 0 5778 5742"/>
                              <a:gd name="T73" fmla="*/ T72 w 949"/>
                              <a:gd name="T74" fmla="+- 0 14355 13952"/>
                              <a:gd name="T75" fmla="*/ 14355 h 929"/>
                              <a:gd name="T76" fmla="+- 0 5779 5742"/>
                              <a:gd name="T77" fmla="*/ T76 w 949"/>
                              <a:gd name="T78" fmla="+- 0 14342 13952"/>
                              <a:gd name="T79" fmla="*/ 14342 h 929"/>
                              <a:gd name="T80" fmla="+- 0 5783 5742"/>
                              <a:gd name="T81" fmla="*/ T80 w 949"/>
                              <a:gd name="T82" fmla="+- 0 14312 13952"/>
                              <a:gd name="T83" fmla="*/ 14312 h 929"/>
                              <a:gd name="T84" fmla="+- 0 5793 5742"/>
                              <a:gd name="T85" fmla="*/ T84 w 949"/>
                              <a:gd name="T86" fmla="+- 0 14270 13952"/>
                              <a:gd name="T87" fmla="*/ 14270 h 929"/>
                              <a:gd name="T88" fmla="+- 0 5811 5742"/>
                              <a:gd name="T89" fmla="*/ T88 w 949"/>
                              <a:gd name="T90" fmla="+- 0 14220 13952"/>
                              <a:gd name="T91" fmla="*/ 14220 h 929"/>
                              <a:gd name="T92" fmla="+- 0 5839 5742"/>
                              <a:gd name="T93" fmla="*/ T92 w 949"/>
                              <a:gd name="T94" fmla="+- 0 14167 13952"/>
                              <a:gd name="T95" fmla="*/ 14167 h 929"/>
                              <a:gd name="T96" fmla="+- 0 5880 5742"/>
                              <a:gd name="T97" fmla="*/ T96 w 949"/>
                              <a:gd name="T98" fmla="+- 0 14114 13952"/>
                              <a:gd name="T99" fmla="*/ 14114 h 929"/>
                              <a:gd name="T100" fmla="+- 0 5937 5742"/>
                              <a:gd name="T101" fmla="*/ T100 w 949"/>
                              <a:gd name="T102" fmla="+- 0 14065 13952"/>
                              <a:gd name="T103" fmla="*/ 14065 h 929"/>
                              <a:gd name="T104" fmla="+- 0 6010 5742"/>
                              <a:gd name="T105" fmla="*/ T104 w 949"/>
                              <a:gd name="T106" fmla="+- 0 14026 13952"/>
                              <a:gd name="T107" fmla="*/ 14026 h 929"/>
                              <a:gd name="T108" fmla="+- 0 6104 5742"/>
                              <a:gd name="T109" fmla="*/ T108 w 949"/>
                              <a:gd name="T110" fmla="+- 0 13999 13952"/>
                              <a:gd name="T111" fmla="*/ 13999 h 929"/>
                              <a:gd name="T112" fmla="+- 0 6219 5742"/>
                              <a:gd name="T113" fmla="*/ T112 w 949"/>
                              <a:gd name="T114" fmla="+- 0 13989 13952"/>
                              <a:gd name="T115" fmla="*/ 13989 h 929"/>
                              <a:gd name="T116" fmla="+- 0 6433 5742"/>
                              <a:gd name="T117" fmla="*/ T116 w 949"/>
                              <a:gd name="T118" fmla="+- 0 13989 13952"/>
                              <a:gd name="T119" fmla="*/ 13989 h 929"/>
                              <a:gd name="T120" fmla="+- 0 6429 5742"/>
                              <a:gd name="T121" fmla="*/ T120 w 949"/>
                              <a:gd name="T122" fmla="+- 0 13987 13952"/>
                              <a:gd name="T123" fmla="*/ 13987 h 929"/>
                              <a:gd name="T124" fmla="+- 0 6334 5742"/>
                              <a:gd name="T125" fmla="*/ T124 w 949"/>
                              <a:gd name="T126" fmla="+- 0 13961 13952"/>
                              <a:gd name="T127" fmla="*/ 13961 h 929"/>
                              <a:gd name="T128" fmla="+- 0 6219 5742"/>
                              <a:gd name="T129" fmla="*/ T128 w 949"/>
                              <a:gd name="T130" fmla="+- 0 13952 13952"/>
                              <a:gd name="T131" fmla="*/ 13952 h 929"/>
                              <a:gd name="T132" fmla="+- 0 6433 5742"/>
                              <a:gd name="T133" fmla="*/ T132 w 949"/>
                              <a:gd name="T134" fmla="+- 0 13989 13952"/>
                              <a:gd name="T135" fmla="*/ 13989 h 929"/>
                              <a:gd name="T136" fmla="+- 0 6222 5742"/>
                              <a:gd name="T137" fmla="*/ T136 w 949"/>
                              <a:gd name="T138" fmla="+- 0 13989 13952"/>
                              <a:gd name="T139" fmla="*/ 13989 h 929"/>
                              <a:gd name="T140" fmla="+- 0 6336 5742"/>
                              <a:gd name="T141" fmla="*/ T140 w 949"/>
                              <a:gd name="T142" fmla="+- 0 13998 13952"/>
                              <a:gd name="T143" fmla="*/ 13998 h 929"/>
                              <a:gd name="T144" fmla="+- 0 6429 5742"/>
                              <a:gd name="T145" fmla="*/ T144 w 949"/>
                              <a:gd name="T146" fmla="+- 0 14025 13952"/>
                              <a:gd name="T147" fmla="*/ 14025 h 929"/>
                              <a:gd name="T148" fmla="+- 0 6501 5742"/>
                              <a:gd name="T149" fmla="*/ T148 w 949"/>
                              <a:gd name="T150" fmla="+- 0 14065 13952"/>
                              <a:gd name="T151" fmla="*/ 14065 h 929"/>
                              <a:gd name="T152" fmla="+- 0 6556 5742"/>
                              <a:gd name="T153" fmla="*/ T152 w 949"/>
                              <a:gd name="T154" fmla="+- 0 14114 13952"/>
                              <a:gd name="T155" fmla="*/ 14114 h 929"/>
                              <a:gd name="T156" fmla="+- 0 6596 5742"/>
                              <a:gd name="T157" fmla="*/ T156 w 949"/>
                              <a:gd name="T158" fmla="+- 0 14167 13952"/>
                              <a:gd name="T159" fmla="*/ 14167 h 929"/>
                              <a:gd name="T160" fmla="+- 0 6623 5742"/>
                              <a:gd name="T161" fmla="*/ T160 w 949"/>
                              <a:gd name="T162" fmla="+- 0 14221 13952"/>
                              <a:gd name="T163" fmla="*/ 14221 h 929"/>
                              <a:gd name="T164" fmla="+- 0 6640 5742"/>
                              <a:gd name="T165" fmla="*/ T164 w 949"/>
                              <a:gd name="T166" fmla="+- 0 14270 13952"/>
                              <a:gd name="T167" fmla="*/ 14270 h 929"/>
                              <a:gd name="T168" fmla="+- 0 6649 5742"/>
                              <a:gd name="T169" fmla="*/ T168 w 949"/>
                              <a:gd name="T170" fmla="+- 0 14313 13952"/>
                              <a:gd name="T171" fmla="*/ 14313 h 929"/>
                              <a:gd name="T172" fmla="+- 0 6653 5742"/>
                              <a:gd name="T173" fmla="*/ T172 w 949"/>
                              <a:gd name="T174" fmla="+- 0 14343 13952"/>
                              <a:gd name="T175" fmla="*/ 14343 h 929"/>
                              <a:gd name="T176" fmla="+- 0 6654 5742"/>
                              <a:gd name="T177" fmla="*/ T176 w 949"/>
                              <a:gd name="T178" fmla="+- 0 14355 13952"/>
                              <a:gd name="T179" fmla="*/ 14355 h 929"/>
                              <a:gd name="T180" fmla="+- 0 6654 5742"/>
                              <a:gd name="T181" fmla="*/ T180 w 949"/>
                              <a:gd name="T182" fmla="+- 0 14844 13952"/>
                              <a:gd name="T183" fmla="*/ 14844 h 929"/>
                              <a:gd name="T184" fmla="+- 0 6690 5742"/>
                              <a:gd name="T185" fmla="*/ T184 w 949"/>
                              <a:gd name="T186" fmla="+- 0 14844 13952"/>
                              <a:gd name="T187" fmla="*/ 14844 h 929"/>
                              <a:gd name="T188" fmla="+- 0 6690 5742"/>
                              <a:gd name="T189" fmla="*/ T188 w 949"/>
                              <a:gd name="T190" fmla="+- 0 14355 13952"/>
                              <a:gd name="T191" fmla="*/ 14355 h 929"/>
                              <a:gd name="T192" fmla="+- 0 6689 5742"/>
                              <a:gd name="T193" fmla="*/ T192 w 949"/>
                              <a:gd name="T194" fmla="+- 0 14346 13952"/>
                              <a:gd name="T195" fmla="*/ 14346 h 929"/>
                              <a:gd name="T196" fmla="+- 0 6686 5742"/>
                              <a:gd name="T197" fmla="*/ T196 w 949"/>
                              <a:gd name="T198" fmla="+- 0 14319 13952"/>
                              <a:gd name="T199" fmla="*/ 14319 h 929"/>
                              <a:gd name="T200" fmla="+- 0 6679 5742"/>
                              <a:gd name="T201" fmla="*/ T200 w 949"/>
                              <a:gd name="T202" fmla="+- 0 14280 13952"/>
                              <a:gd name="T203" fmla="*/ 14280 h 929"/>
                              <a:gd name="T204" fmla="+- 0 6665 5742"/>
                              <a:gd name="T205" fmla="*/ T204 w 949"/>
                              <a:gd name="T206" fmla="+- 0 14233 13952"/>
                              <a:gd name="T207" fmla="*/ 14233 h 929"/>
                              <a:gd name="T208" fmla="+- 0 6643 5742"/>
                              <a:gd name="T209" fmla="*/ T208 w 949"/>
                              <a:gd name="T210" fmla="+- 0 14180 13952"/>
                              <a:gd name="T211" fmla="*/ 14180 h 929"/>
                              <a:gd name="T212" fmla="+- 0 6610 5742"/>
                              <a:gd name="T213" fmla="*/ T212 w 949"/>
                              <a:gd name="T214" fmla="+- 0 14125 13952"/>
                              <a:gd name="T215" fmla="*/ 14125 h 929"/>
                              <a:gd name="T216" fmla="+- 0 6565 5742"/>
                              <a:gd name="T217" fmla="*/ T216 w 949"/>
                              <a:gd name="T218" fmla="+- 0 14072 13952"/>
                              <a:gd name="T219" fmla="*/ 14072 h 929"/>
                              <a:gd name="T220" fmla="+- 0 6505 5742"/>
                              <a:gd name="T221" fmla="*/ T220 w 949"/>
                              <a:gd name="T222" fmla="+- 0 14025 13952"/>
                              <a:gd name="T223" fmla="*/ 14025 h 929"/>
                              <a:gd name="T224" fmla="+- 0 6433 5742"/>
                              <a:gd name="T225" fmla="*/ T224 w 949"/>
                              <a:gd name="T226" fmla="+- 0 13989 13952"/>
                              <a:gd name="T227" fmla="*/ 13989 h 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49" h="929">
                                <a:moveTo>
                                  <a:pt x="477" y="0"/>
                                </a:moveTo>
                                <a:lnTo>
                                  <a:pt x="362" y="10"/>
                                </a:lnTo>
                                <a:lnTo>
                                  <a:pt x="267" y="35"/>
                                </a:lnTo>
                                <a:lnTo>
                                  <a:pt x="191" y="74"/>
                                </a:lnTo>
                                <a:lnTo>
                                  <a:pt x="130" y="121"/>
                                </a:lnTo>
                                <a:lnTo>
                                  <a:pt x="84" y="173"/>
                                </a:lnTo>
                                <a:lnTo>
                                  <a:pt x="50" y="228"/>
                                </a:lnTo>
                                <a:lnTo>
                                  <a:pt x="27" y="280"/>
                                </a:lnTo>
                                <a:lnTo>
                                  <a:pt x="12" y="328"/>
                                </a:lnTo>
                                <a:lnTo>
                                  <a:pt x="4" y="366"/>
                                </a:lnTo>
                                <a:lnTo>
                                  <a:pt x="0" y="393"/>
                                </a:lnTo>
                                <a:lnTo>
                                  <a:pt x="0" y="403"/>
                                </a:lnTo>
                                <a:lnTo>
                                  <a:pt x="0" y="920"/>
                                </a:lnTo>
                                <a:lnTo>
                                  <a:pt x="8" y="928"/>
                                </a:lnTo>
                                <a:lnTo>
                                  <a:pt x="940" y="928"/>
                                </a:lnTo>
                                <a:lnTo>
                                  <a:pt x="948" y="920"/>
                                </a:lnTo>
                                <a:lnTo>
                                  <a:pt x="948" y="892"/>
                                </a:lnTo>
                                <a:lnTo>
                                  <a:pt x="36" y="892"/>
                                </a:lnTo>
                                <a:lnTo>
                                  <a:pt x="36" y="403"/>
                                </a:lnTo>
                                <a:lnTo>
                                  <a:pt x="37" y="390"/>
                                </a:lnTo>
                                <a:lnTo>
                                  <a:pt x="41" y="360"/>
                                </a:lnTo>
                                <a:lnTo>
                                  <a:pt x="51" y="318"/>
                                </a:lnTo>
                                <a:lnTo>
                                  <a:pt x="69" y="268"/>
                                </a:lnTo>
                                <a:lnTo>
                                  <a:pt x="97" y="215"/>
                                </a:lnTo>
                                <a:lnTo>
                                  <a:pt x="138" y="162"/>
                                </a:lnTo>
                                <a:lnTo>
                                  <a:pt x="195" y="113"/>
                                </a:lnTo>
                                <a:lnTo>
                                  <a:pt x="268" y="74"/>
                                </a:lnTo>
                                <a:lnTo>
                                  <a:pt x="362" y="47"/>
                                </a:lnTo>
                                <a:lnTo>
                                  <a:pt x="477" y="37"/>
                                </a:lnTo>
                                <a:lnTo>
                                  <a:pt x="691" y="37"/>
                                </a:lnTo>
                                <a:lnTo>
                                  <a:pt x="687" y="35"/>
                                </a:lnTo>
                                <a:lnTo>
                                  <a:pt x="592" y="9"/>
                                </a:lnTo>
                                <a:lnTo>
                                  <a:pt x="477" y="0"/>
                                </a:lnTo>
                                <a:close/>
                                <a:moveTo>
                                  <a:pt x="691" y="37"/>
                                </a:moveTo>
                                <a:lnTo>
                                  <a:pt x="480" y="37"/>
                                </a:lnTo>
                                <a:lnTo>
                                  <a:pt x="594" y="46"/>
                                </a:lnTo>
                                <a:lnTo>
                                  <a:pt x="687" y="73"/>
                                </a:lnTo>
                                <a:lnTo>
                                  <a:pt x="759" y="113"/>
                                </a:lnTo>
                                <a:lnTo>
                                  <a:pt x="814" y="162"/>
                                </a:lnTo>
                                <a:lnTo>
                                  <a:pt x="854" y="215"/>
                                </a:lnTo>
                                <a:lnTo>
                                  <a:pt x="881" y="269"/>
                                </a:lnTo>
                                <a:lnTo>
                                  <a:pt x="898" y="318"/>
                                </a:lnTo>
                                <a:lnTo>
                                  <a:pt x="907" y="361"/>
                                </a:lnTo>
                                <a:lnTo>
                                  <a:pt x="911" y="391"/>
                                </a:lnTo>
                                <a:lnTo>
                                  <a:pt x="912" y="403"/>
                                </a:lnTo>
                                <a:lnTo>
                                  <a:pt x="912" y="892"/>
                                </a:lnTo>
                                <a:lnTo>
                                  <a:pt x="948" y="892"/>
                                </a:lnTo>
                                <a:lnTo>
                                  <a:pt x="948" y="403"/>
                                </a:lnTo>
                                <a:lnTo>
                                  <a:pt x="947" y="394"/>
                                </a:lnTo>
                                <a:lnTo>
                                  <a:pt x="944" y="367"/>
                                </a:lnTo>
                                <a:lnTo>
                                  <a:pt x="937" y="328"/>
                                </a:lnTo>
                                <a:lnTo>
                                  <a:pt x="923" y="281"/>
                                </a:lnTo>
                                <a:lnTo>
                                  <a:pt x="901" y="228"/>
                                </a:lnTo>
                                <a:lnTo>
                                  <a:pt x="868" y="173"/>
                                </a:lnTo>
                                <a:lnTo>
                                  <a:pt x="823" y="120"/>
                                </a:lnTo>
                                <a:lnTo>
                                  <a:pt x="763" y="73"/>
                                </a:lnTo>
                                <a:lnTo>
                                  <a:pt x="69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7"/>
                        <wps:cNvSpPr>
                          <a:spLocks/>
                        </wps:cNvSpPr>
                        <wps:spPr bwMode="auto">
                          <a:xfrm>
                            <a:off x="7152" y="11277"/>
                            <a:ext cx="1107" cy="588"/>
                          </a:xfrm>
                          <a:custGeom>
                            <a:avLst/>
                            <a:gdLst>
                              <a:gd name="T0" fmla="+- 0 7153 7153"/>
                              <a:gd name="T1" fmla="*/ T0 w 1107"/>
                              <a:gd name="T2" fmla="+- 0 11865 11277"/>
                              <a:gd name="T3" fmla="*/ 11865 h 588"/>
                              <a:gd name="T4" fmla="+- 0 8197 7153"/>
                              <a:gd name="T5" fmla="*/ T4 w 1107"/>
                              <a:gd name="T6" fmla="+- 0 11865 11277"/>
                              <a:gd name="T7" fmla="*/ 11865 h 588"/>
                              <a:gd name="T8" fmla="+- 0 7153 7153"/>
                              <a:gd name="T9" fmla="*/ T8 w 1107"/>
                              <a:gd name="T10" fmla="+- 0 11571 11277"/>
                              <a:gd name="T11" fmla="*/ 11571 h 588"/>
                              <a:gd name="T12" fmla="+- 0 8259 7153"/>
                              <a:gd name="T13" fmla="*/ T12 w 1107"/>
                              <a:gd name="T14" fmla="+- 0 11571 11277"/>
                              <a:gd name="T15" fmla="*/ 11571 h 588"/>
                              <a:gd name="T16" fmla="+- 0 7157 7153"/>
                              <a:gd name="T17" fmla="*/ T16 w 1107"/>
                              <a:gd name="T18" fmla="+- 0 11277 11277"/>
                              <a:gd name="T19" fmla="*/ 11277 h 588"/>
                              <a:gd name="T20" fmla="+- 0 8197 7153"/>
                              <a:gd name="T21" fmla="*/ T20 w 1107"/>
                              <a:gd name="T22" fmla="+- 0 11277 11277"/>
                              <a:gd name="T23" fmla="*/ 11277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07" h="588">
                                <a:moveTo>
                                  <a:pt x="0" y="588"/>
                                </a:moveTo>
                                <a:lnTo>
                                  <a:pt x="1044" y="588"/>
                                </a:lnTo>
                                <a:moveTo>
                                  <a:pt x="0" y="294"/>
                                </a:moveTo>
                                <a:lnTo>
                                  <a:pt x="1106" y="294"/>
                                </a:lnTo>
                                <a:moveTo>
                                  <a:pt x="4" y="0"/>
                                </a:moveTo>
                                <a:lnTo>
                                  <a:pt x="1044" y="0"/>
                                </a:lnTo>
                              </a:path>
                            </a:pathLst>
                          </a:custGeom>
                          <a:noFill/>
                          <a:ln w="22987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7738" y="11001"/>
                            <a:ext cx="0" cy="1131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9"/>
                        <wps:cNvSpPr>
                          <a:spLocks/>
                        </wps:cNvSpPr>
                        <wps:spPr bwMode="auto">
                          <a:xfrm>
                            <a:off x="7152" y="11001"/>
                            <a:ext cx="1107" cy="1131"/>
                          </a:xfrm>
                          <a:custGeom>
                            <a:avLst/>
                            <a:gdLst>
                              <a:gd name="T0" fmla="+- 0 7161 7153"/>
                              <a:gd name="T1" fmla="*/ T0 w 1107"/>
                              <a:gd name="T2" fmla="+- 0 11001 11001"/>
                              <a:gd name="T3" fmla="*/ 11001 h 1131"/>
                              <a:gd name="T4" fmla="+- 0 7153 7153"/>
                              <a:gd name="T5" fmla="*/ T4 w 1107"/>
                              <a:gd name="T6" fmla="+- 0 12124 11001"/>
                              <a:gd name="T7" fmla="*/ 12124 h 1131"/>
                              <a:gd name="T8" fmla="+- 0 7778 7153"/>
                              <a:gd name="T9" fmla="*/ T8 w 1107"/>
                              <a:gd name="T10" fmla="+- 0 12132 11001"/>
                              <a:gd name="T11" fmla="*/ 12132 h 1131"/>
                              <a:gd name="T12" fmla="+- 0 7810 7153"/>
                              <a:gd name="T13" fmla="*/ T12 w 1107"/>
                              <a:gd name="T14" fmla="+- 0 12129 11001"/>
                              <a:gd name="T15" fmla="*/ 12129 h 1131"/>
                              <a:gd name="T16" fmla="+- 0 7889 7153"/>
                              <a:gd name="T17" fmla="*/ T16 w 1107"/>
                              <a:gd name="T18" fmla="+- 0 12113 11001"/>
                              <a:gd name="T19" fmla="*/ 12113 h 1131"/>
                              <a:gd name="T20" fmla="+- 0 7942 7153"/>
                              <a:gd name="T21" fmla="*/ T20 w 1107"/>
                              <a:gd name="T22" fmla="+- 0 12096 11001"/>
                              <a:gd name="T23" fmla="*/ 12096 h 1131"/>
                              <a:gd name="T24" fmla="+- 0 7189 7153"/>
                              <a:gd name="T25" fmla="*/ T24 w 1107"/>
                              <a:gd name="T26" fmla="+- 0 11038 11001"/>
                              <a:gd name="T27" fmla="*/ 11038 h 1131"/>
                              <a:gd name="T28" fmla="+- 0 7890 7153"/>
                              <a:gd name="T29" fmla="*/ T28 w 1107"/>
                              <a:gd name="T30" fmla="+- 0 11022 11001"/>
                              <a:gd name="T31" fmla="*/ 11022 h 1131"/>
                              <a:gd name="T32" fmla="+- 0 7812 7153"/>
                              <a:gd name="T33" fmla="*/ T32 w 1107"/>
                              <a:gd name="T34" fmla="+- 0 11005 11001"/>
                              <a:gd name="T35" fmla="*/ 11005 h 1131"/>
                              <a:gd name="T36" fmla="+- 0 7780 7153"/>
                              <a:gd name="T37" fmla="*/ T36 w 1107"/>
                              <a:gd name="T38" fmla="+- 0 11001 11001"/>
                              <a:gd name="T39" fmla="*/ 11001 h 1131"/>
                              <a:gd name="T40" fmla="+- 0 7779 7153"/>
                              <a:gd name="T41" fmla="*/ T40 w 1107"/>
                              <a:gd name="T42" fmla="+- 0 11038 11001"/>
                              <a:gd name="T43" fmla="*/ 11038 h 1131"/>
                              <a:gd name="T44" fmla="+- 0 7818 7153"/>
                              <a:gd name="T45" fmla="*/ T44 w 1107"/>
                              <a:gd name="T46" fmla="+- 0 11042 11001"/>
                              <a:gd name="T47" fmla="*/ 11042 h 1131"/>
                              <a:gd name="T48" fmla="+- 0 7902 7153"/>
                              <a:gd name="T49" fmla="*/ T48 w 1107"/>
                              <a:gd name="T50" fmla="+- 0 11062 11001"/>
                              <a:gd name="T51" fmla="*/ 11062 h 1131"/>
                              <a:gd name="T52" fmla="+- 0 8007 7153"/>
                              <a:gd name="T53" fmla="*/ T52 w 1107"/>
                              <a:gd name="T54" fmla="+- 0 11112 11001"/>
                              <a:gd name="T55" fmla="*/ 11112 h 1131"/>
                              <a:gd name="T56" fmla="+- 0 8111 7153"/>
                              <a:gd name="T57" fmla="*/ T56 w 1107"/>
                              <a:gd name="T58" fmla="+- 0 11204 11001"/>
                              <a:gd name="T59" fmla="*/ 11204 h 1131"/>
                              <a:gd name="T60" fmla="+- 0 8191 7153"/>
                              <a:gd name="T61" fmla="*/ T60 w 1107"/>
                              <a:gd name="T62" fmla="+- 0 11353 11001"/>
                              <a:gd name="T63" fmla="*/ 11353 h 1131"/>
                              <a:gd name="T64" fmla="+- 0 8223 7153"/>
                              <a:gd name="T65" fmla="*/ T64 w 1107"/>
                              <a:gd name="T66" fmla="+- 0 11571 11001"/>
                              <a:gd name="T67" fmla="*/ 11571 h 1131"/>
                              <a:gd name="T68" fmla="+- 0 8192 7153"/>
                              <a:gd name="T69" fmla="*/ T68 w 1107"/>
                              <a:gd name="T70" fmla="+- 0 11788 11001"/>
                              <a:gd name="T71" fmla="*/ 11788 h 1131"/>
                              <a:gd name="T72" fmla="+- 0 8112 7153"/>
                              <a:gd name="T73" fmla="*/ T72 w 1107"/>
                              <a:gd name="T74" fmla="+- 0 11935 11001"/>
                              <a:gd name="T75" fmla="*/ 11935 h 1131"/>
                              <a:gd name="T76" fmla="+- 0 8008 7153"/>
                              <a:gd name="T77" fmla="*/ T76 w 1107"/>
                              <a:gd name="T78" fmla="+- 0 12026 11001"/>
                              <a:gd name="T79" fmla="*/ 12026 h 1131"/>
                              <a:gd name="T80" fmla="+- 0 7902 7153"/>
                              <a:gd name="T81" fmla="*/ T80 w 1107"/>
                              <a:gd name="T82" fmla="+- 0 12074 11001"/>
                              <a:gd name="T83" fmla="*/ 12074 h 1131"/>
                              <a:gd name="T84" fmla="+- 0 7817 7153"/>
                              <a:gd name="T85" fmla="*/ T84 w 1107"/>
                              <a:gd name="T86" fmla="+- 0 12093 11001"/>
                              <a:gd name="T87" fmla="*/ 12093 h 1131"/>
                              <a:gd name="T88" fmla="+- 0 7778 7153"/>
                              <a:gd name="T89" fmla="*/ T88 w 1107"/>
                              <a:gd name="T90" fmla="+- 0 12096 11001"/>
                              <a:gd name="T91" fmla="*/ 12096 h 1131"/>
                              <a:gd name="T92" fmla="+- 0 7993 7153"/>
                              <a:gd name="T93" fmla="*/ T92 w 1107"/>
                              <a:gd name="T94" fmla="+- 0 12073 11001"/>
                              <a:gd name="T95" fmla="*/ 12073 h 1131"/>
                              <a:gd name="T96" fmla="+- 0 8102 7153"/>
                              <a:gd name="T97" fmla="*/ T96 w 1107"/>
                              <a:gd name="T98" fmla="+- 0 11996 11001"/>
                              <a:gd name="T99" fmla="*/ 11996 h 1131"/>
                              <a:gd name="T100" fmla="+- 0 8195 7153"/>
                              <a:gd name="T101" fmla="*/ T100 w 1107"/>
                              <a:gd name="T102" fmla="+- 0 11872 11001"/>
                              <a:gd name="T103" fmla="*/ 11872 h 1131"/>
                              <a:gd name="T104" fmla="+- 0 8252 7153"/>
                              <a:gd name="T105" fmla="*/ T104 w 1107"/>
                              <a:gd name="T106" fmla="+- 0 11688 11001"/>
                              <a:gd name="T107" fmla="*/ 11688 h 1131"/>
                              <a:gd name="T108" fmla="+- 0 8251 7153"/>
                              <a:gd name="T109" fmla="*/ T108 w 1107"/>
                              <a:gd name="T110" fmla="+- 0 11453 11001"/>
                              <a:gd name="T111" fmla="*/ 11453 h 1131"/>
                              <a:gd name="T112" fmla="+- 0 8194 7153"/>
                              <a:gd name="T113" fmla="*/ T112 w 1107"/>
                              <a:gd name="T114" fmla="+- 0 11269 11001"/>
                              <a:gd name="T115" fmla="*/ 11269 h 1131"/>
                              <a:gd name="T116" fmla="+- 0 8102 7153"/>
                              <a:gd name="T117" fmla="*/ T116 w 1107"/>
                              <a:gd name="T118" fmla="+- 0 11143 11001"/>
                              <a:gd name="T119" fmla="*/ 11143 h 1131"/>
                              <a:gd name="T120" fmla="+- 0 7993 7153"/>
                              <a:gd name="T121" fmla="*/ T120 w 1107"/>
                              <a:gd name="T122" fmla="+- 0 11064 11001"/>
                              <a:gd name="T123" fmla="*/ 11064 h 1131"/>
                              <a:gd name="T124" fmla="+- 0 7935 7153"/>
                              <a:gd name="T125" fmla="*/ T124 w 1107"/>
                              <a:gd name="T126" fmla="+- 0 11038 11001"/>
                              <a:gd name="T127" fmla="*/ 11038 h 1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07" h="1131">
                                <a:moveTo>
                                  <a:pt x="627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123"/>
                                </a:lnTo>
                                <a:lnTo>
                                  <a:pt x="8" y="1131"/>
                                </a:lnTo>
                                <a:lnTo>
                                  <a:pt x="625" y="1131"/>
                                </a:lnTo>
                                <a:lnTo>
                                  <a:pt x="634" y="1131"/>
                                </a:lnTo>
                                <a:lnTo>
                                  <a:pt x="657" y="1128"/>
                                </a:lnTo>
                                <a:lnTo>
                                  <a:pt x="692" y="1123"/>
                                </a:lnTo>
                                <a:lnTo>
                                  <a:pt x="736" y="1112"/>
                                </a:lnTo>
                                <a:lnTo>
                                  <a:pt x="786" y="1096"/>
                                </a:lnTo>
                                <a:lnTo>
                                  <a:pt x="789" y="1095"/>
                                </a:lnTo>
                                <a:lnTo>
                                  <a:pt x="36" y="1095"/>
                                </a:lnTo>
                                <a:lnTo>
                                  <a:pt x="36" y="37"/>
                                </a:lnTo>
                                <a:lnTo>
                                  <a:pt x="782" y="37"/>
                                </a:lnTo>
                                <a:lnTo>
                                  <a:pt x="737" y="21"/>
                                </a:lnTo>
                                <a:lnTo>
                                  <a:pt x="694" y="10"/>
                                </a:lnTo>
                                <a:lnTo>
                                  <a:pt x="659" y="4"/>
                                </a:lnTo>
                                <a:lnTo>
                                  <a:pt x="636" y="1"/>
                                </a:lnTo>
                                <a:lnTo>
                                  <a:pt x="627" y="0"/>
                                </a:lnTo>
                                <a:close/>
                                <a:moveTo>
                                  <a:pt x="782" y="37"/>
                                </a:moveTo>
                                <a:lnTo>
                                  <a:pt x="626" y="37"/>
                                </a:lnTo>
                                <a:lnTo>
                                  <a:pt x="639" y="37"/>
                                </a:lnTo>
                                <a:lnTo>
                                  <a:pt x="665" y="41"/>
                                </a:lnTo>
                                <a:lnTo>
                                  <a:pt x="703" y="48"/>
                                </a:lnTo>
                                <a:lnTo>
                                  <a:pt x="749" y="61"/>
                                </a:lnTo>
                                <a:lnTo>
                                  <a:pt x="800" y="81"/>
                                </a:lnTo>
                                <a:lnTo>
                                  <a:pt x="854" y="111"/>
                                </a:lnTo>
                                <a:lnTo>
                                  <a:pt x="908" y="151"/>
                                </a:lnTo>
                                <a:lnTo>
                                  <a:pt x="958" y="203"/>
                                </a:lnTo>
                                <a:lnTo>
                                  <a:pt x="1003" y="270"/>
                                </a:lnTo>
                                <a:lnTo>
                                  <a:pt x="1038" y="352"/>
                                </a:lnTo>
                                <a:lnTo>
                                  <a:pt x="1061" y="451"/>
                                </a:lnTo>
                                <a:lnTo>
                                  <a:pt x="1070" y="570"/>
                                </a:lnTo>
                                <a:lnTo>
                                  <a:pt x="1062" y="688"/>
                                </a:lnTo>
                                <a:lnTo>
                                  <a:pt x="1039" y="787"/>
                                </a:lnTo>
                                <a:lnTo>
                                  <a:pt x="1004" y="868"/>
                                </a:lnTo>
                                <a:lnTo>
                                  <a:pt x="959" y="934"/>
                                </a:lnTo>
                                <a:lnTo>
                                  <a:pt x="909" y="986"/>
                                </a:lnTo>
                                <a:lnTo>
                                  <a:pt x="855" y="1025"/>
                                </a:lnTo>
                                <a:lnTo>
                                  <a:pt x="800" y="1053"/>
                                </a:lnTo>
                                <a:lnTo>
                                  <a:pt x="749" y="1073"/>
                                </a:lnTo>
                                <a:lnTo>
                                  <a:pt x="702" y="1085"/>
                                </a:lnTo>
                                <a:lnTo>
                                  <a:pt x="664" y="1092"/>
                                </a:lnTo>
                                <a:lnTo>
                                  <a:pt x="637" y="1094"/>
                                </a:lnTo>
                                <a:lnTo>
                                  <a:pt x="625" y="1095"/>
                                </a:lnTo>
                                <a:lnTo>
                                  <a:pt x="789" y="1095"/>
                                </a:lnTo>
                                <a:lnTo>
                                  <a:pt x="840" y="1072"/>
                                </a:lnTo>
                                <a:lnTo>
                                  <a:pt x="896" y="1039"/>
                                </a:lnTo>
                                <a:lnTo>
                                  <a:pt x="949" y="995"/>
                                </a:lnTo>
                                <a:lnTo>
                                  <a:pt x="999" y="940"/>
                                </a:lnTo>
                                <a:lnTo>
                                  <a:pt x="1042" y="871"/>
                                </a:lnTo>
                                <a:lnTo>
                                  <a:pt x="1076" y="787"/>
                                </a:lnTo>
                                <a:lnTo>
                                  <a:pt x="1099" y="687"/>
                                </a:lnTo>
                                <a:lnTo>
                                  <a:pt x="1106" y="570"/>
                                </a:lnTo>
                                <a:lnTo>
                                  <a:pt x="1098" y="452"/>
                                </a:lnTo>
                                <a:lnTo>
                                  <a:pt x="1076" y="352"/>
                                </a:lnTo>
                                <a:lnTo>
                                  <a:pt x="1041" y="268"/>
                                </a:lnTo>
                                <a:lnTo>
                                  <a:pt x="998" y="198"/>
                                </a:lnTo>
                                <a:lnTo>
                                  <a:pt x="949" y="142"/>
                                </a:lnTo>
                                <a:lnTo>
                                  <a:pt x="895" y="97"/>
                                </a:lnTo>
                                <a:lnTo>
                                  <a:pt x="840" y="63"/>
                                </a:lnTo>
                                <a:lnTo>
                                  <a:pt x="787" y="38"/>
                                </a:lnTo>
                                <a:lnTo>
                                  <a:pt x="78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0"/>
                        <wps:cNvSpPr>
                          <a:spLocks/>
                        </wps:cNvSpPr>
                        <wps:spPr bwMode="auto">
                          <a:xfrm>
                            <a:off x="4983" y="11400"/>
                            <a:ext cx="1227" cy="929"/>
                          </a:xfrm>
                          <a:custGeom>
                            <a:avLst/>
                            <a:gdLst>
                              <a:gd name="T0" fmla="+- 0 5274 4984"/>
                              <a:gd name="T1" fmla="*/ T0 w 1227"/>
                              <a:gd name="T2" fmla="+- 0 11401 11401"/>
                              <a:gd name="T3" fmla="*/ 11401 h 929"/>
                              <a:gd name="T4" fmla="+- 0 4992 4984"/>
                              <a:gd name="T5" fmla="*/ T4 w 1227"/>
                              <a:gd name="T6" fmla="+- 0 11401 11401"/>
                              <a:gd name="T7" fmla="*/ 11401 h 929"/>
                              <a:gd name="T8" fmla="+- 0 4984 4984"/>
                              <a:gd name="T9" fmla="*/ T8 w 1227"/>
                              <a:gd name="T10" fmla="+- 0 11409 11401"/>
                              <a:gd name="T11" fmla="*/ 11409 h 929"/>
                              <a:gd name="T12" fmla="+- 0 4984 4984"/>
                              <a:gd name="T13" fmla="*/ T12 w 1227"/>
                              <a:gd name="T14" fmla="+- 0 12321 11401"/>
                              <a:gd name="T15" fmla="*/ 12321 h 929"/>
                              <a:gd name="T16" fmla="+- 0 4992 4984"/>
                              <a:gd name="T17" fmla="*/ T16 w 1227"/>
                              <a:gd name="T18" fmla="+- 0 12329 11401"/>
                              <a:gd name="T19" fmla="*/ 12329 h 929"/>
                              <a:gd name="T20" fmla="+- 0 6202 4984"/>
                              <a:gd name="T21" fmla="*/ T20 w 1227"/>
                              <a:gd name="T22" fmla="+- 0 12329 11401"/>
                              <a:gd name="T23" fmla="*/ 12329 h 929"/>
                              <a:gd name="T24" fmla="+- 0 6210 4984"/>
                              <a:gd name="T25" fmla="*/ T24 w 1227"/>
                              <a:gd name="T26" fmla="+- 0 12321 11401"/>
                              <a:gd name="T27" fmla="*/ 12321 h 929"/>
                              <a:gd name="T28" fmla="+- 0 6210 4984"/>
                              <a:gd name="T29" fmla="*/ T28 w 1227"/>
                              <a:gd name="T30" fmla="+- 0 12293 11401"/>
                              <a:gd name="T31" fmla="*/ 12293 h 929"/>
                              <a:gd name="T32" fmla="+- 0 5020 4984"/>
                              <a:gd name="T33" fmla="*/ T32 w 1227"/>
                              <a:gd name="T34" fmla="+- 0 12293 11401"/>
                              <a:gd name="T35" fmla="*/ 12293 h 929"/>
                              <a:gd name="T36" fmla="+- 0 5020 4984"/>
                              <a:gd name="T37" fmla="*/ T36 w 1227"/>
                              <a:gd name="T38" fmla="+- 0 11437 11401"/>
                              <a:gd name="T39" fmla="*/ 11437 h 929"/>
                              <a:gd name="T40" fmla="+- 0 5282 4984"/>
                              <a:gd name="T41" fmla="*/ T40 w 1227"/>
                              <a:gd name="T42" fmla="+- 0 11437 11401"/>
                              <a:gd name="T43" fmla="*/ 11437 h 929"/>
                              <a:gd name="T44" fmla="+- 0 5282 4984"/>
                              <a:gd name="T45" fmla="*/ T44 w 1227"/>
                              <a:gd name="T46" fmla="+- 0 11409 11401"/>
                              <a:gd name="T47" fmla="*/ 11409 h 929"/>
                              <a:gd name="T48" fmla="+- 0 5274 4984"/>
                              <a:gd name="T49" fmla="*/ T48 w 1227"/>
                              <a:gd name="T50" fmla="+- 0 11401 11401"/>
                              <a:gd name="T51" fmla="*/ 11401 h 929"/>
                              <a:gd name="T52" fmla="+- 0 6210 4984"/>
                              <a:gd name="T53" fmla="*/ T52 w 1227"/>
                              <a:gd name="T54" fmla="+- 0 11437 11401"/>
                              <a:gd name="T55" fmla="*/ 11437 h 929"/>
                              <a:gd name="T56" fmla="+- 0 6174 4984"/>
                              <a:gd name="T57" fmla="*/ T56 w 1227"/>
                              <a:gd name="T58" fmla="+- 0 11437 11401"/>
                              <a:gd name="T59" fmla="*/ 11437 h 929"/>
                              <a:gd name="T60" fmla="+- 0 6174 4984"/>
                              <a:gd name="T61" fmla="*/ T60 w 1227"/>
                              <a:gd name="T62" fmla="+- 0 12293 11401"/>
                              <a:gd name="T63" fmla="*/ 12293 h 929"/>
                              <a:gd name="T64" fmla="+- 0 6210 4984"/>
                              <a:gd name="T65" fmla="*/ T64 w 1227"/>
                              <a:gd name="T66" fmla="+- 0 12293 11401"/>
                              <a:gd name="T67" fmla="*/ 12293 h 929"/>
                              <a:gd name="T68" fmla="+- 0 6210 4984"/>
                              <a:gd name="T69" fmla="*/ T68 w 1227"/>
                              <a:gd name="T70" fmla="+- 0 11437 11401"/>
                              <a:gd name="T71" fmla="*/ 11437 h 929"/>
                              <a:gd name="T72" fmla="+- 0 5282 4984"/>
                              <a:gd name="T73" fmla="*/ T72 w 1227"/>
                              <a:gd name="T74" fmla="+- 0 11437 11401"/>
                              <a:gd name="T75" fmla="*/ 11437 h 929"/>
                              <a:gd name="T76" fmla="+- 0 5246 4984"/>
                              <a:gd name="T77" fmla="*/ T76 w 1227"/>
                              <a:gd name="T78" fmla="+- 0 11437 11401"/>
                              <a:gd name="T79" fmla="*/ 11437 h 929"/>
                              <a:gd name="T80" fmla="+- 0 5246 4984"/>
                              <a:gd name="T81" fmla="*/ T80 w 1227"/>
                              <a:gd name="T82" fmla="+- 0 11602 11401"/>
                              <a:gd name="T83" fmla="*/ 11602 h 929"/>
                              <a:gd name="T84" fmla="+- 0 5254 4984"/>
                              <a:gd name="T85" fmla="*/ T84 w 1227"/>
                              <a:gd name="T86" fmla="+- 0 11610 11401"/>
                              <a:gd name="T87" fmla="*/ 11610 h 929"/>
                              <a:gd name="T88" fmla="+- 0 5467 4984"/>
                              <a:gd name="T89" fmla="*/ T88 w 1227"/>
                              <a:gd name="T90" fmla="+- 0 11610 11401"/>
                              <a:gd name="T91" fmla="*/ 11610 h 929"/>
                              <a:gd name="T92" fmla="+- 0 5475 4984"/>
                              <a:gd name="T93" fmla="*/ T92 w 1227"/>
                              <a:gd name="T94" fmla="+- 0 11602 11401"/>
                              <a:gd name="T95" fmla="*/ 11602 h 929"/>
                              <a:gd name="T96" fmla="+- 0 5475 4984"/>
                              <a:gd name="T97" fmla="*/ T96 w 1227"/>
                              <a:gd name="T98" fmla="+- 0 11574 11401"/>
                              <a:gd name="T99" fmla="*/ 11574 h 929"/>
                              <a:gd name="T100" fmla="+- 0 5282 4984"/>
                              <a:gd name="T101" fmla="*/ T100 w 1227"/>
                              <a:gd name="T102" fmla="+- 0 11574 11401"/>
                              <a:gd name="T103" fmla="*/ 11574 h 929"/>
                              <a:gd name="T104" fmla="+- 0 5282 4984"/>
                              <a:gd name="T105" fmla="*/ T104 w 1227"/>
                              <a:gd name="T106" fmla="+- 0 11437 11401"/>
                              <a:gd name="T107" fmla="*/ 11437 h 929"/>
                              <a:gd name="T108" fmla="+- 0 5745 4984"/>
                              <a:gd name="T109" fmla="*/ T108 w 1227"/>
                              <a:gd name="T110" fmla="+- 0 11437 11401"/>
                              <a:gd name="T111" fmla="*/ 11437 h 929"/>
                              <a:gd name="T112" fmla="+- 0 5709 4984"/>
                              <a:gd name="T113" fmla="*/ T112 w 1227"/>
                              <a:gd name="T114" fmla="+- 0 11437 11401"/>
                              <a:gd name="T115" fmla="*/ 11437 h 929"/>
                              <a:gd name="T116" fmla="+- 0 5709 4984"/>
                              <a:gd name="T117" fmla="*/ T116 w 1227"/>
                              <a:gd name="T118" fmla="+- 0 11602 11401"/>
                              <a:gd name="T119" fmla="*/ 11602 h 929"/>
                              <a:gd name="T120" fmla="+- 0 5717 4984"/>
                              <a:gd name="T121" fmla="*/ T120 w 1227"/>
                              <a:gd name="T122" fmla="+- 0 11610 11401"/>
                              <a:gd name="T123" fmla="*/ 11610 h 929"/>
                              <a:gd name="T124" fmla="+- 0 5943 4984"/>
                              <a:gd name="T125" fmla="*/ T124 w 1227"/>
                              <a:gd name="T126" fmla="+- 0 11610 11401"/>
                              <a:gd name="T127" fmla="*/ 11610 h 929"/>
                              <a:gd name="T128" fmla="+- 0 5952 4984"/>
                              <a:gd name="T129" fmla="*/ T128 w 1227"/>
                              <a:gd name="T130" fmla="+- 0 11602 11401"/>
                              <a:gd name="T131" fmla="*/ 11602 h 929"/>
                              <a:gd name="T132" fmla="+- 0 5952 4984"/>
                              <a:gd name="T133" fmla="*/ T132 w 1227"/>
                              <a:gd name="T134" fmla="+- 0 11574 11401"/>
                              <a:gd name="T135" fmla="*/ 11574 h 929"/>
                              <a:gd name="T136" fmla="+- 0 5745 4984"/>
                              <a:gd name="T137" fmla="*/ T136 w 1227"/>
                              <a:gd name="T138" fmla="+- 0 11574 11401"/>
                              <a:gd name="T139" fmla="*/ 11574 h 929"/>
                              <a:gd name="T140" fmla="+- 0 5745 4984"/>
                              <a:gd name="T141" fmla="*/ T140 w 1227"/>
                              <a:gd name="T142" fmla="+- 0 11437 11401"/>
                              <a:gd name="T143" fmla="*/ 11437 h 929"/>
                              <a:gd name="T144" fmla="+- 0 5737 4984"/>
                              <a:gd name="T145" fmla="*/ T144 w 1227"/>
                              <a:gd name="T146" fmla="+- 0 11401 11401"/>
                              <a:gd name="T147" fmla="*/ 11401 h 929"/>
                              <a:gd name="T148" fmla="+- 0 5447 4984"/>
                              <a:gd name="T149" fmla="*/ T148 w 1227"/>
                              <a:gd name="T150" fmla="+- 0 11401 11401"/>
                              <a:gd name="T151" fmla="*/ 11401 h 929"/>
                              <a:gd name="T152" fmla="+- 0 5439 4984"/>
                              <a:gd name="T153" fmla="*/ T152 w 1227"/>
                              <a:gd name="T154" fmla="+- 0 11409 11401"/>
                              <a:gd name="T155" fmla="*/ 11409 h 929"/>
                              <a:gd name="T156" fmla="+- 0 5439 4984"/>
                              <a:gd name="T157" fmla="*/ T156 w 1227"/>
                              <a:gd name="T158" fmla="+- 0 11574 11401"/>
                              <a:gd name="T159" fmla="*/ 11574 h 929"/>
                              <a:gd name="T160" fmla="+- 0 5475 4984"/>
                              <a:gd name="T161" fmla="*/ T160 w 1227"/>
                              <a:gd name="T162" fmla="+- 0 11574 11401"/>
                              <a:gd name="T163" fmla="*/ 11574 h 929"/>
                              <a:gd name="T164" fmla="+- 0 5475 4984"/>
                              <a:gd name="T165" fmla="*/ T164 w 1227"/>
                              <a:gd name="T166" fmla="+- 0 11437 11401"/>
                              <a:gd name="T167" fmla="*/ 11437 h 929"/>
                              <a:gd name="T168" fmla="+- 0 5745 4984"/>
                              <a:gd name="T169" fmla="*/ T168 w 1227"/>
                              <a:gd name="T170" fmla="+- 0 11437 11401"/>
                              <a:gd name="T171" fmla="*/ 11437 h 929"/>
                              <a:gd name="T172" fmla="+- 0 5745 4984"/>
                              <a:gd name="T173" fmla="*/ T172 w 1227"/>
                              <a:gd name="T174" fmla="+- 0 11409 11401"/>
                              <a:gd name="T175" fmla="*/ 11409 h 929"/>
                              <a:gd name="T176" fmla="+- 0 5737 4984"/>
                              <a:gd name="T177" fmla="*/ T176 w 1227"/>
                              <a:gd name="T178" fmla="+- 0 11401 11401"/>
                              <a:gd name="T179" fmla="*/ 11401 h 929"/>
                              <a:gd name="T180" fmla="+- 0 6202 4984"/>
                              <a:gd name="T181" fmla="*/ T180 w 1227"/>
                              <a:gd name="T182" fmla="+- 0 11401 11401"/>
                              <a:gd name="T183" fmla="*/ 11401 h 929"/>
                              <a:gd name="T184" fmla="+- 0 5923 4984"/>
                              <a:gd name="T185" fmla="*/ T184 w 1227"/>
                              <a:gd name="T186" fmla="+- 0 11401 11401"/>
                              <a:gd name="T187" fmla="*/ 11401 h 929"/>
                              <a:gd name="T188" fmla="+- 0 5915 4984"/>
                              <a:gd name="T189" fmla="*/ T188 w 1227"/>
                              <a:gd name="T190" fmla="+- 0 11409 11401"/>
                              <a:gd name="T191" fmla="*/ 11409 h 929"/>
                              <a:gd name="T192" fmla="+- 0 5915 4984"/>
                              <a:gd name="T193" fmla="*/ T192 w 1227"/>
                              <a:gd name="T194" fmla="+- 0 11574 11401"/>
                              <a:gd name="T195" fmla="*/ 11574 h 929"/>
                              <a:gd name="T196" fmla="+- 0 5952 4984"/>
                              <a:gd name="T197" fmla="*/ T196 w 1227"/>
                              <a:gd name="T198" fmla="+- 0 11574 11401"/>
                              <a:gd name="T199" fmla="*/ 11574 h 929"/>
                              <a:gd name="T200" fmla="+- 0 5952 4984"/>
                              <a:gd name="T201" fmla="*/ T200 w 1227"/>
                              <a:gd name="T202" fmla="+- 0 11437 11401"/>
                              <a:gd name="T203" fmla="*/ 11437 h 929"/>
                              <a:gd name="T204" fmla="+- 0 6210 4984"/>
                              <a:gd name="T205" fmla="*/ T204 w 1227"/>
                              <a:gd name="T206" fmla="+- 0 11437 11401"/>
                              <a:gd name="T207" fmla="*/ 11437 h 929"/>
                              <a:gd name="T208" fmla="+- 0 6210 4984"/>
                              <a:gd name="T209" fmla="*/ T208 w 1227"/>
                              <a:gd name="T210" fmla="+- 0 11409 11401"/>
                              <a:gd name="T211" fmla="*/ 11409 h 929"/>
                              <a:gd name="T212" fmla="+- 0 6202 4984"/>
                              <a:gd name="T213" fmla="*/ T212 w 1227"/>
                              <a:gd name="T214" fmla="+- 0 11401 11401"/>
                              <a:gd name="T215" fmla="*/ 11401 h 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27" h="929">
                                <a:moveTo>
                                  <a:pt x="290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920"/>
                                </a:lnTo>
                                <a:lnTo>
                                  <a:pt x="8" y="928"/>
                                </a:lnTo>
                                <a:lnTo>
                                  <a:pt x="1218" y="928"/>
                                </a:lnTo>
                                <a:lnTo>
                                  <a:pt x="1226" y="920"/>
                                </a:lnTo>
                                <a:lnTo>
                                  <a:pt x="1226" y="892"/>
                                </a:lnTo>
                                <a:lnTo>
                                  <a:pt x="36" y="892"/>
                                </a:lnTo>
                                <a:lnTo>
                                  <a:pt x="36" y="36"/>
                                </a:lnTo>
                                <a:lnTo>
                                  <a:pt x="298" y="36"/>
                                </a:lnTo>
                                <a:lnTo>
                                  <a:pt x="298" y="8"/>
                                </a:lnTo>
                                <a:lnTo>
                                  <a:pt x="290" y="0"/>
                                </a:lnTo>
                                <a:close/>
                                <a:moveTo>
                                  <a:pt x="1226" y="36"/>
                                </a:moveTo>
                                <a:lnTo>
                                  <a:pt x="1190" y="36"/>
                                </a:lnTo>
                                <a:lnTo>
                                  <a:pt x="1190" y="892"/>
                                </a:lnTo>
                                <a:lnTo>
                                  <a:pt x="1226" y="892"/>
                                </a:lnTo>
                                <a:lnTo>
                                  <a:pt x="1226" y="36"/>
                                </a:lnTo>
                                <a:close/>
                                <a:moveTo>
                                  <a:pt x="298" y="36"/>
                                </a:moveTo>
                                <a:lnTo>
                                  <a:pt x="262" y="36"/>
                                </a:lnTo>
                                <a:lnTo>
                                  <a:pt x="262" y="201"/>
                                </a:lnTo>
                                <a:lnTo>
                                  <a:pt x="270" y="209"/>
                                </a:lnTo>
                                <a:lnTo>
                                  <a:pt x="483" y="209"/>
                                </a:lnTo>
                                <a:lnTo>
                                  <a:pt x="491" y="201"/>
                                </a:lnTo>
                                <a:lnTo>
                                  <a:pt x="491" y="173"/>
                                </a:lnTo>
                                <a:lnTo>
                                  <a:pt x="298" y="173"/>
                                </a:lnTo>
                                <a:lnTo>
                                  <a:pt x="298" y="36"/>
                                </a:lnTo>
                                <a:close/>
                                <a:moveTo>
                                  <a:pt x="761" y="36"/>
                                </a:moveTo>
                                <a:lnTo>
                                  <a:pt x="725" y="36"/>
                                </a:lnTo>
                                <a:lnTo>
                                  <a:pt x="725" y="201"/>
                                </a:lnTo>
                                <a:lnTo>
                                  <a:pt x="733" y="209"/>
                                </a:lnTo>
                                <a:lnTo>
                                  <a:pt x="959" y="209"/>
                                </a:lnTo>
                                <a:lnTo>
                                  <a:pt x="968" y="201"/>
                                </a:lnTo>
                                <a:lnTo>
                                  <a:pt x="968" y="173"/>
                                </a:lnTo>
                                <a:lnTo>
                                  <a:pt x="761" y="173"/>
                                </a:lnTo>
                                <a:lnTo>
                                  <a:pt x="761" y="36"/>
                                </a:lnTo>
                                <a:close/>
                                <a:moveTo>
                                  <a:pt x="753" y="0"/>
                                </a:moveTo>
                                <a:lnTo>
                                  <a:pt x="463" y="0"/>
                                </a:lnTo>
                                <a:lnTo>
                                  <a:pt x="455" y="8"/>
                                </a:lnTo>
                                <a:lnTo>
                                  <a:pt x="455" y="173"/>
                                </a:lnTo>
                                <a:lnTo>
                                  <a:pt x="491" y="173"/>
                                </a:lnTo>
                                <a:lnTo>
                                  <a:pt x="491" y="36"/>
                                </a:lnTo>
                                <a:lnTo>
                                  <a:pt x="761" y="36"/>
                                </a:lnTo>
                                <a:lnTo>
                                  <a:pt x="761" y="8"/>
                                </a:lnTo>
                                <a:lnTo>
                                  <a:pt x="753" y="0"/>
                                </a:lnTo>
                                <a:close/>
                                <a:moveTo>
                                  <a:pt x="1218" y="0"/>
                                </a:moveTo>
                                <a:lnTo>
                                  <a:pt x="939" y="0"/>
                                </a:lnTo>
                                <a:lnTo>
                                  <a:pt x="931" y="8"/>
                                </a:lnTo>
                                <a:lnTo>
                                  <a:pt x="931" y="173"/>
                                </a:lnTo>
                                <a:lnTo>
                                  <a:pt x="968" y="173"/>
                                </a:lnTo>
                                <a:lnTo>
                                  <a:pt x="968" y="36"/>
                                </a:lnTo>
                                <a:lnTo>
                                  <a:pt x="1226" y="36"/>
                                </a:lnTo>
                                <a:lnTo>
                                  <a:pt x="1226" y="8"/>
                                </a:lnTo>
                                <a:lnTo>
                                  <a:pt x="1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90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1" y="12671"/>
                            <a:ext cx="262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9" y="12931"/>
                            <a:ext cx="262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AutoShape 13"/>
                        <wps:cNvSpPr>
                          <a:spLocks/>
                        </wps:cNvSpPr>
                        <wps:spPr bwMode="auto">
                          <a:xfrm>
                            <a:off x="9721" y="12426"/>
                            <a:ext cx="195" cy="919"/>
                          </a:xfrm>
                          <a:custGeom>
                            <a:avLst/>
                            <a:gdLst>
                              <a:gd name="T0" fmla="+- 0 9916 9722"/>
                              <a:gd name="T1" fmla="*/ T0 w 195"/>
                              <a:gd name="T2" fmla="+- 0 12470 12427"/>
                              <a:gd name="T3" fmla="*/ 12470 h 919"/>
                              <a:gd name="T4" fmla="+- 0 9916 9722"/>
                              <a:gd name="T5" fmla="*/ T4 w 195"/>
                              <a:gd name="T6" fmla="+- 0 13309 12427"/>
                              <a:gd name="T7" fmla="*/ 13309 h 919"/>
                              <a:gd name="T8" fmla="+- 0 9722 9722"/>
                              <a:gd name="T9" fmla="*/ T8 w 195"/>
                              <a:gd name="T10" fmla="+- 0 12427 12427"/>
                              <a:gd name="T11" fmla="*/ 12427 h 919"/>
                              <a:gd name="T12" fmla="+- 0 9722 9722"/>
                              <a:gd name="T13" fmla="*/ T12 w 195"/>
                              <a:gd name="T14" fmla="+- 0 13345 12427"/>
                              <a:gd name="T15" fmla="*/ 13345 h 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5" h="919">
                                <a:moveTo>
                                  <a:pt x="194" y="43"/>
                                </a:moveTo>
                                <a:lnTo>
                                  <a:pt x="194" y="882"/>
                                </a:lnTo>
                                <a:moveTo>
                                  <a:pt x="0" y="0"/>
                                </a:moveTo>
                                <a:lnTo>
                                  <a:pt x="0" y="918"/>
                                </a:lnTo>
                              </a:path>
                            </a:pathLst>
                          </a:custGeom>
                          <a:noFill/>
                          <a:ln w="22987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4"/>
                        <wps:cNvSpPr>
                          <a:spLocks/>
                        </wps:cNvSpPr>
                        <wps:spPr bwMode="auto">
                          <a:xfrm>
                            <a:off x="8723" y="12426"/>
                            <a:ext cx="2586" cy="919"/>
                          </a:xfrm>
                          <a:custGeom>
                            <a:avLst/>
                            <a:gdLst>
                              <a:gd name="T0" fmla="+- 0 9713 8723"/>
                              <a:gd name="T1" fmla="*/ T0 w 2586"/>
                              <a:gd name="T2" fmla="+- 0 12430 12427"/>
                              <a:gd name="T3" fmla="*/ 12430 h 919"/>
                              <a:gd name="T4" fmla="+- 0 9696 8723"/>
                              <a:gd name="T5" fmla="*/ T4 w 2586"/>
                              <a:gd name="T6" fmla="+- 0 12439 12427"/>
                              <a:gd name="T7" fmla="*/ 12439 h 919"/>
                              <a:gd name="T8" fmla="+- 0 9105 8723"/>
                              <a:gd name="T9" fmla="*/ T8 w 2586"/>
                              <a:gd name="T10" fmla="+- 0 12792 12427"/>
                              <a:gd name="T11" fmla="*/ 12792 h 919"/>
                              <a:gd name="T12" fmla="+- 0 8723 8723"/>
                              <a:gd name="T13" fmla="*/ T12 w 2586"/>
                              <a:gd name="T14" fmla="+- 0 12889 12427"/>
                              <a:gd name="T15" fmla="*/ 12889 h 919"/>
                              <a:gd name="T16" fmla="+- 0 8729 8723"/>
                              <a:gd name="T17" fmla="*/ T16 w 2586"/>
                              <a:gd name="T18" fmla="+- 0 12913 12427"/>
                              <a:gd name="T19" fmla="*/ 12913 h 919"/>
                              <a:gd name="T20" fmla="+- 0 9429 8723"/>
                              <a:gd name="T21" fmla="*/ T20 w 2586"/>
                              <a:gd name="T22" fmla="+- 0 13136 12427"/>
                              <a:gd name="T23" fmla="*/ 13136 h 919"/>
                              <a:gd name="T24" fmla="+- 0 9673 8723"/>
                              <a:gd name="T25" fmla="*/ T24 w 2586"/>
                              <a:gd name="T26" fmla="+- 0 13315 12427"/>
                              <a:gd name="T27" fmla="*/ 13315 h 919"/>
                              <a:gd name="T28" fmla="+- 0 9717 8723"/>
                              <a:gd name="T29" fmla="*/ T28 w 2586"/>
                              <a:gd name="T30" fmla="+- 0 13345 12427"/>
                              <a:gd name="T31" fmla="*/ 13345 h 919"/>
                              <a:gd name="T32" fmla="+- 0 9725 8723"/>
                              <a:gd name="T33" fmla="*/ T32 w 2586"/>
                              <a:gd name="T34" fmla="+- 0 13346 12427"/>
                              <a:gd name="T35" fmla="*/ 13346 h 919"/>
                              <a:gd name="T36" fmla="+- 0 9744 8723"/>
                              <a:gd name="T37" fmla="*/ T36 w 2586"/>
                              <a:gd name="T38" fmla="+- 0 13341 12427"/>
                              <a:gd name="T39" fmla="*/ 13341 h 919"/>
                              <a:gd name="T40" fmla="+- 0 9760 8723"/>
                              <a:gd name="T41" fmla="*/ T40 w 2586"/>
                              <a:gd name="T42" fmla="+- 0 13320 12427"/>
                              <a:gd name="T43" fmla="*/ 13320 h 919"/>
                              <a:gd name="T44" fmla="+- 0 9936 8723"/>
                              <a:gd name="T45" fmla="*/ T44 w 2586"/>
                              <a:gd name="T46" fmla="+- 0 13316 12427"/>
                              <a:gd name="T47" fmla="*/ 13316 h 919"/>
                              <a:gd name="T48" fmla="+- 0 9724 8723"/>
                              <a:gd name="T49" fmla="*/ T48 w 2586"/>
                              <a:gd name="T50" fmla="+- 0 13307 12427"/>
                              <a:gd name="T51" fmla="*/ 13307 h 919"/>
                              <a:gd name="T52" fmla="+- 0 9661 8723"/>
                              <a:gd name="T53" fmla="*/ T52 w 2586"/>
                              <a:gd name="T54" fmla="+- 0 13261 12427"/>
                              <a:gd name="T55" fmla="*/ 13261 h 919"/>
                              <a:gd name="T56" fmla="+- 0 9445 8723"/>
                              <a:gd name="T57" fmla="*/ T56 w 2586"/>
                              <a:gd name="T58" fmla="+- 0 13104 12427"/>
                              <a:gd name="T59" fmla="*/ 13104 h 919"/>
                              <a:gd name="T60" fmla="+- 0 9114 8723"/>
                              <a:gd name="T61" fmla="*/ T60 w 2586"/>
                              <a:gd name="T62" fmla="+- 0 12961 12427"/>
                              <a:gd name="T63" fmla="*/ 12961 h 919"/>
                              <a:gd name="T64" fmla="+- 0 9115 8723"/>
                              <a:gd name="T65" fmla="*/ T64 w 2586"/>
                              <a:gd name="T66" fmla="+- 0 12827 12427"/>
                              <a:gd name="T67" fmla="*/ 12827 h 919"/>
                              <a:gd name="T68" fmla="+- 0 9445 8723"/>
                              <a:gd name="T69" fmla="*/ T68 w 2586"/>
                              <a:gd name="T70" fmla="+- 0 12681 12427"/>
                              <a:gd name="T71" fmla="*/ 12681 h 919"/>
                              <a:gd name="T72" fmla="+- 0 9718 8723"/>
                              <a:gd name="T73" fmla="*/ T72 w 2586"/>
                              <a:gd name="T74" fmla="+- 0 12468 12427"/>
                              <a:gd name="T75" fmla="*/ 12468 h 919"/>
                              <a:gd name="T76" fmla="+- 0 9760 8723"/>
                              <a:gd name="T77" fmla="*/ T76 w 2586"/>
                              <a:gd name="T78" fmla="+- 0 12466 12427"/>
                              <a:gd name="T79" fmla="*/ 12466 h 919"/>
                              <a:gd name="T80" fmla="+- 0 9756 8723"/>
                              <a:gd name="T81" fmla="*/ T80 w 2586"/>
                              <a:gd name="T82" fmla="+- 0 12456 12427"/>
                              <a:gd name="T83" fmla="*/ 12456 h 919"/>
                              <a:gd name="T84" fmla="+- 0 9751 8723"/>
                              <a:gd name="T85" fmla="*/ T84 w 2586"/>
                              <a:gd name="T86" fmla="+- 0 12435 12427"/>
                              <a:gd name="T87" fmla="*/ 12435 h 919"/>
                              <a:gd name="T88" fmla="+- 0 9737 8723"/>
                              <a:gd name="T89" fmla="*/ T88 w 2586"/>
                              <a:gd name="T90" fmla="+- 0 12428 12427"/>
                              <a:gd name="T91" fmla="*/ 12428 h 919"/>
                              <a:gd name="T92" fmla="+- 0 11308 8723"/>
                              <a:gd name="T93" fmla="*/ T92 w 2586"/>
                              <a:gd name="T94" fmla="+- 0 12518 12427"/>
                              <a:gd name="T95" fmla="*/ 12518 h 919"/>
                              <a:gd name="T96" fmla="+- 0 11267 8723"/>
                              <a:gd name="T97" fmla="*/ T96 w 2586"/>
                              <a:gd name="T98" fmla="+- 0 13261 12427"/>
                              <a:gd name="T99" fmla="*/ 13261 h 919"/>
                              <a:gd name="T100" fmla="+- 0 9943 8723"/>
                              <a:gd name="T101" fmla="*/ T100 w 2586"/>
                              <a:gd name="T102" fmla="+- 0 13263 12427"/>
                              <a:gd name="T103" fmla="*/ 13263 h 919"/>
                              <a:gd name="T104" fmla="+- 0 9743 8723"/>
                              <a:gd name="T105" fmla="*/ T104 w 2586"/>
                              <a:gd name="T106" fmla="+- 0 13284 12427"/>
                              <a:gd name="T107" fmla="*/ 13284 h 919"/>
                              <a:gd name="T108" fmla="+- 0 9731 8723"/>
                              <a:gd name="T109" fmla="*/ T108 w 2586"/>
                              <a:gd name="T110" fmla="+- 0 13298 12427"/>
                              <a:gd name="T111" fmla="*/ 13298 h 919"/>
                              <a:gd name="T112" fmla="+- 0 9724 8723"/>
                              <a:gd name="T113" fmla="*/ T112 w 2586"/>
                              <a:gd name="T114" fmla="+- 0 13307 12427"/>
                              <a:gd name="T115" fmla="*/ 13307 h 919"/>
                              <a:gd name="T116" fmla="+- 0 9958 8723"/>
                              <a:gd name="T117" fmla="*/ T116 w 2586"/>
                              <a:gd name="T118" fmla="+- 0 13298 12427"/>
                              <a:gd name="T119" fmla="*/ 13298 h 919"/>
                              <a:gd name="T120" fmla="+- 0 11303 8723"/>
                              <a:gd name="T121" fmla="*/ T120 w 2586"/>
                              <a:gd name="T122" fmla="+- 0 13290 12427"/>
                              <a:gd name="T123" fmla="*/ 13290 h 919"/>
                              <a:gd name="T124" fmla="+- 0 11309 8723"/>
                              <a:gd name="T125" fmla="*/ T124 w 2586"/>
                              <a:gd name="T126" fmla="+- 0 12501 12427"/>
                              <a:gd name="T127" fmla="*/ 12501 h 919"/>
                              <a:gd name="T128" fmla="+- 0 9936 8723"/>
                              <a:gd name="T129" fmla="*/ T128 w 2586"/>
                              <a:gd name="T130" fmla="+- 0 12527 12427"/>
                              <a:gd name="T131" fmla="*/ 12527 h 919"/>
                              <a:gd name="T132" fmla="+- 0 9948 8723"/>
                              <a:gd name="T133" fmla="*/ T132 w 2586"/>
                              <a:gd name="T134" fmla="+- 0 12530 12427"/>
                              <a:gd name="T135" fmla="*/ 12530 h 919"/>
                              <a:gd name="T136" fmla="+- 0 11309 8723"/>
                              <a:gd name="T137" fmla="*/ T136 w 2586"/>
                              <a:gd name="T138" fmla="+- 0 12501 12427"/>
                              <a:gd name="T139" fmla="*/ 12501 h 919"/>
                              <a:gd name="T140" fmla="+- 0 9722 8723"/>
                              <a:gd name="T141" fmla="*/ T140 w 2586"/>
                              <a:gd name="T142" fmla="+- 0 12466 12427"/>
                              <a:gd name="T143" fmla="*/ 12466 h 919"/>
                              <a:gd name="T144" fmla="+- 0 9735 8723"/>
                              <a:gd name="T145" fmla="*/ T144 w 2586"/>
                              <a:gd name="T146" fmla="+- 0 12500 12427"/>
                              <a:gd name="T147" fmla="*/ 12500 h 919"/>
                              <a:gd name="T148" fmla="+- 0 9749 8723"/>
                              <a:gd name="T149" fmla="*/ T148 w 2586"/>
                              <a:gd name="T150" fmla="+- 0 12504 12427"/>
                              <a:gd name="T151" fmla="*/ 12504 h 919"/>
                              <a:gd name="T152" fmla="+- 0 11309 8723"/>
                              <a:gd name="T153" fmla="*/ T152 w 2586"/>
                              <a:gd name="T154" fmla="+- 0 12501 12427"/>
                              <a:gd name="T155" fmla="*/ 12501 h 919"/>
                              <a:gd name="T156" fmla="+- 0 11308 8723"/>
                              <a:gd name="T157" fmla="*/ T156 w 2586"/>
                              <a:gd name="T158" fmla="+- 0 12494 12427"/>
                              <a:gd name="T159" fmla="*/ 12494 h 919"/>
                              <a:gd name="T160" fmla="+- 0 9940 8723"/>
                              <a:gd name="T161" fmla="*/ T160 w 2586"/>
                              <a:gd name="T162" fmla="+- 0 12468 12427"/>
                              <a:gd name="T163" fmla="*/ 12468 h 919"/>
                              <a:gd name="T164" fmla="+- 0 9761 8723"/>
                              <a:gd name="T165" fmla="*/ T164 w 2586"/>
                              <a:gd name="T166" fmla="+- 0 12468 12427"/>
                              <a:gd name="T167" fmla="*/ 12468 h 919"/>
                              <a:gd name="T168" fmla="+- 0 11290 8723"/>
                              <a:gd name="T169" fmla="*/ T168 w 2586"/>
                              <a:gd name="T170" fmla="+- 0 12482 12427"/>
                              <a:gd name="T171" fmla="*/ 12482 h 919"/>
                              <a:gd name="T172" fmla="+- 0 11308 8723"/>
                              <a:gd name="T173" fmla="*/ T172 w 2586"/>
                              <a:gd name="T174" fmla="+- 0 12494 12427"/>
                              <a:gd name="T175" fmla="*/ 12494 h 919"/>
                              <a:gd name="T176" fmla="+- 0 11300 8723"/>
                              <a:gd name="T177" fmla="*/ T176 w 2586"/>
                              <a:gd name="T178" fmla="+- 0 12484 12427"/>
                              <a:gd name="T179" fmla="*/ 12484 h 919"/>
                              <a:gd name="T180" fmla="+- 0 11290 8723"/>
                              <a:gd name="T181" fmla="*/ T180 w 2586"/>
                              <a:gd name="T182" fmla="+- 0 12482 12427"/>
                              <a:gd name="T183" fmla="*/ 12482 h 919"/>
                              <a:gd name="T184" fmla="+- 0 9928 8723"/>
                              <a:gd name="T185" fmla="*/ T184 w 2586"/>
                              <a:gd name="T186" fmla="+- 0 12465 12427"/>
                              <a:gd name="T187" fmla="*/ 12465 h 919"/>
                              <a:gd name="T188" fmla="+- 0 9940 8723"/>
                              <a:gd name="T189" fmla="*/ T188 w 2586"/>
                              <a:gd name="T190" fmla="+- 0 12468 12427"/>
                              <a:gd name="T191" fmla="*/ 12468 h 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586" h="919">
                                <a:moveTo>
                                  <a:pt x="1001" y="0"/>
                                </a:moveTo>
                                <a:lnTo>
                                  <a:pt x="990" y="3"/>
                                </a:lnTo>
                                <a:lnTo>
                                  <a:pt x="980" y="8"/>
                                </a:lnTo>
                                <a:lnTo>
                                  <a:pt x="973" y="12"/>
                                </a:lnTo>
                                <a:lnTo>
                                  <a:pt x="705" y="222"/>
                                </a:lnTo>
                                <a:lnTo>
                                  <a:pt x="382" y="365"/>
                                </a:lnTo>
                                <a:lnTo>
                                  <a:pt x="6" y="454"/>
                                </a:lnTo>
                                <a:lnTo>
                                  <a:pt x="0" y="462"/>
                                </a:lnTo>
                                <a:lnTo>
                                  <a:pt x="0" y="478"/>
                                </a:lnTo>
                                <a:lnTo>
                                  <a:pt x="6" y="486"/>
                                </a:lnTo>
                                <a:lnTo>
                                  <a:pt x="382" y="569"/>
                                </a:lnTo>
                                <a:lnTo>
                                  <a:pt x="706" y="709"/>
                                </a:lnTo>
                                <a:lnTo>
                                  <a:pt x="877" y="835"/>
                                </a:lnTo>
                                <a:lnTo>
                                  <a:pt x="950" y="888"/>
                                </a:lnTo>
                                <a:lnTo>
                                  <a:pt x="990" y="916"/>
                                </a:lnTo>
                                <a:lnTo>
                                  <a:pt x="994" y="918"/>
                                </a:lnTo>
                                <a:lnTo>
                                  <a:pt x="998" y="919"/>
                                </a:lnTo>
                                <a:lnTo>
                                  <a:pt x="1002" y="919"/>
                                </a:lnTo>
                                <a:lnTo>
                                  <a:pt x="1009" y="918"/>
                                </a:lnTo>
                                <a:lnTo>
                                  <a:pt x="1021" y="914"/>
                                </a:lnTo>
                                <a:lnTo>
                                  <a:pt x="1031" y="903"/>
                                </a:lnTo>
                                <a:lnTo>
                                  <a:pt x="1037" y="893"/>
                                </a:lnTo>
                                <a:lnTo>
                                  <a:pt x="1209" y="890"/>
                                </a:lnTo>
                                <a:lnTo>
                                  <a:pt x="1213" y="889"/>
                                </a:lnTo>
                                <a:lnTo>
                                  <a:pt x="1223" y="880"/>
                                </a:lnTo>
                                <a:lnTo>
                                  <a:pt x="1001" y="880"/>
                                </a:lnTo>
                                <a:lnTo>
                                  <a:pt x="958" y="849"/>
                                </a:lnTo>
                                <a:lnTo>
                                  <a:pt x="938" y="834"/>
                                </a:lnTo>
                                <a:lnTo>
                                  <a:pt x="725" y="679"/>
                                </a:lnTo>
                                <a:lnTo>
                                  <a:pt x="722" y="677"/>
                                </a:lnTo>
                                <a:lnTo>
                                  <a:pt x="395" y="536"/>
                                </a:lnTo>
                                <a:lnTo>
                                  <a:pt x="391" y="534"/>
                                </a:lnTo>
                                <a:lnTo>
                                  <a:pt x="99" y="469"/>
                                </a:lnTo>
                                <a:lnTo>
                                  <a:pt x="392" y="400"/>
                                </a:lnTo>
                                <a:lnTo>
                                  <a:pt x="395" y="399"/>
                                </a:lnTo>
                                <a:lnTo>
                                  <a:pt x="722" y="254"/>
                                </a:lnTo>
                                <a:lnTo>
                                  <a:pt x="726" y="251"/>
                                </a:lnTo>
                                <a:lnTo>
                                  <a:pt x="995" y="41"/>
                                </a:lnTo>
                                <a:lnTo>
                                  <a:pt x="999" y="39"/>
                                </a:lnTo>
                                <a:lnTo>
                                  <a:pt x="1037" y="39"/>
                                </a:lnTo>
                                <a:lnTo>
                                  <a:pt x="1036" y="36"/>
                                </a:lnTo>
                                <a:lnTo>
                                  <a:pt x="1033" y="29"/>
                                </a:lnTo>
                                <a:lnTo>
                                  <a:pt x="1032" y="22"/>
                                </a:lnTo>
                                <a:lnTo>
                                  <a:pt x="1028" y="8"/>
                                </a:lnTo>
                                <a:lnTo>
                                  <a:pt x="1019" y="3"/>
                                </a:lnTo>
                                <a:lnTo>
                                  <a:pt x="1014" y="1"/>
                                </a:lnTo>
                                <a:lnTo>
                                  <a:pt x="1001" y="0"/>
                                </a:lnTo>
                                <a:close/>
                                <a:moveTo>
                                  <a:pt x="2585" y="91"/>
                                </a:moveTo>
                                <a:lnTo>
                                  <a:pt x="2549" y="91"/>
                                </a:lnTo>
                                <a:lnTo>
                                  <a:pt x="2544" y="834"/>
                                </a:lnTo>
                                <a:lnTo>
                                  <a:pt x="1224" y="835"/>
                                </a:lnTo>
                                <a:lnTo>
                                  <a:pt x="1220" y="836"/>
                                </a:lnTo>
                                <a:lnTo>
                                  <a:pt x="1198" y="854"/>
                                </a:lnTo>
                                <a:lnTo>
                                  <a:pt x="1020" y="857"/>
                                </a:lnTo>
                                <a:lnTo>
                                  <a:pt x="1014" y="861"/>
                                </a:lnTo>
                                <a:lnTo>
                                  <a:pt x="1008" y="871"/>
                                </a:lnTo>
                                <a:lnTo>
                                  <a:pt x="1004" y="877"/>
                                </a:lnTo>
                                <a:lnTo>
                                  <a:pt x="1001" y="880"/>
                                </a:lnTo>
                                <a:lnTo>
                                  <a:pt x="1223" y="880"/>
                                </a:lnTo>
                                <a:lnTo>
                                  <a:pt x="1235" y="871"/>
                                </a:lnTo>
                                <a:lnTo>
                                  <a:pt x="2572" y="871"/>
                                </a:lnTo>
                                <a:lnTo>
                                  <a:pt x="2580" y="863"/>
                                </a:lnTo>
                                <a:lnTo>
                                  <a:pt x="2585" y="91"/>
                                </a:lnTo>
                                <a:close/>
                                <a:moveTo>
                                  <a:pt x="2586" y="74"/>
                                </a:moveTo>
                                <a:lnTo>
                                  <a:pt x="1196" y="74"/>
                                </a:lnTo>
                                <a:lnTo>
                                  <a:pt x="1213" y="100"/>
                                </a:lnTo>
                                <a:lnTo>
                                  <a:pt x="1219" y="102"/>
                                </a:lnTo>
                                <a:lnTo>
                                  <a:pt x="1225" y="103"/>
                                </a:lnTo>
                                <a:lnTo>
                                  <a:pt x="2585" y="91"/>
                                </a:lnTo>
                                <a:lnTo>
                                  <a:pt x="2586" y="74"/>
                                </a:lnTo>
                                <a:close/>
                                <a:moveTo>
                                  <a:pt x="1037" y="39"/>
                                </a:moveTo>
                                <a:lnTo>
                                  <a:pt x="999" y="39"/>
                                </a:lnTo>
                                <a:lnTo>
                                  <a:pt x="1003" y="55"/>
                                </a:lnTo>
                                <a:lnTo>
                                  <a:pt x="1012" y="73"/>
                                </a:lnTo>
                                <a:lnTo>
                                  <a:pt x="1020" y="78"/>
                                </a:lnTo>
                                <a:lnTo>
                                  <a:pt x="1026" y="77"/>
                                </a:lnTo>
                                <a:lnTo>
                                  <a:pt x="1196" y="74"/>
                                </a:lnTo>
                                <a:lnTo>
                                  <a:pt x="2586" y="74"/>
                                </a:lnTo>
                                <a:lnTo>
                                  <a:pt x="2586" y="68"/>
                                </a:lnTo>
                                <a:lnTo>
                                  <a:pt x="2585" y="67"/>
                                </a:lnTo>
                                <a:lnTo>
                                  <a:pt x="1234" y="67"/>
                                </a:lnTo>
                                <a:lnTo>
                                  <a:pt x="1217" y="41"/>
                                </a:lnTo>
                                <a:lnTo>
                                  <a:pt x="1038" y="41"/>
                                </a:lnTo>
                                <a:lnTo>
                                  <a:pt x="1037" y="39"/>
                                </a:lnTo>
                                <a:close/>
                                <a:moveTo>
                                  <a:pt x="2567" y="55"/>
                                </a:moveTo>
                                <a:lnTo>
                                  <a:pt x="1234" y="67"/>
                                </a:lnTo>
                                <a:lnTo>
                                  <a:pt x="2585" y="67"/>
                                </a:lnTo>
                                <a:lnTo>
                                  <a:pt x="2584" y="63"/>
                                </a:lnTo>
                                <a:lnTo>
                                  <a:pt x="2577" y="57"/>
                                </a:lnTo>
                                <a:lnTo>
                                  <a:pt x="2572" y="55"/>
                                </a:lnTo>
                                <a:lnTo>
                                  <a:pt x="2567" y="55"/>
                                </a:lnTo>
                                <a:close/>
                                <a:moveTo>
                                  <a:pt x="1211" y="38"/>
                                </a:moveTo>
                                <a:lnTo>
                                  <a:pt x="1205" y="38"/>
                                </a:lnTo>
                                <a:lnTo>
                                  <a:pt x="1038" y="41"/>
                                </a:lnTo>
                                <a:lnTo>
                                  <a:pt x="1217" y="41"/>
                                </a:lnTo>
                                <a:lnTo>
                                  <a:pt x="1211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6468" y="11903"/>
                            <a:ext cx="423" cy="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0054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6679" y="11325"/>
                            <a:ext cx="0" cy="103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0054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17"/>
                        <wps:cNvSpPr>
                          <a:spLocks/>
                        </wps:cNvSpPr>
                        <wps:spPr bwMode="auto">
                          <a:xfrm>
                            <a:off x="6467" y="11324"/>
                            <a:ext cx="423" cy="1031"/>
                          </a:xfrm>
                          <a:custGeom>
                            <a:avLst/>
                            <a:gdLst>
                              <a:gd name="T0" fmla="+- 0 6481 6468"/>
                              <a:gd name="T1" fmla="*/ T0 w 423"/>
                              <a:gd name="T2" fmla="+- 0 11324 11324"/>
                              <a:gd name="T3" fmla="*/ 11324 h 1031"/>
                              <a:gd name="T4" fmla="+- 0 6476 6468"/>
                              <a:gd name="T5" fmla="*/ T4 w 423"/>
                              <a:gd name="T6" fmla="+- 0 11326 11324"/>
                              <a:gd name="T7" fmla="*/ 11326 h 1031"/>
                              <a:gd name="T8" fmla="+- 0 6469 6468"/>
                              <a:gd name="T9" fmla="*/ T8 w 423"/>
                              <a:gd name="T10" fmla="+- 0 11333 11324"/>
                              <a:gd name="T11" fmla="*/ 11333 h 1031"/>
                              <a:gd name="T12" fmla="+- 0 6468 6468"/>
                              <a:gd name="T13" fmla="*/ T12 w 423"/>
                              <a:gd name="T14" fmla="+- 0 11338 11324"/>
                              <a:gd name="T15" fmla="*/ 11338 h 1031"/>
                              <a:gd name="T16" fmla="+- 0 6468 6468"/>
                              <a:gd name="T17" fmla="*/ T16 w 423"/>
                              <a:gd name="T18" fmla="+- 0 12058 11324"/>
                              <a:gd name="T19" fmla="*/ 12058 h 1031"/>
                              <a:gd name="T20" fmla="+- 0 6483 6468"/>
                              <a:gd name="T21" fmla="*/ T20 w 423"/>
                              <a:gd name="T22" fmla="+- 0 12164 11324"/>
                              <a:gd name="T23" fmla="*/ 12164 h 1031"/>
                              <a:gd name="T24" fmla="+- 0 6521 6468"/>
                              <a:gd name="T25" fmla="*/ T24 w 423"/>
                              <a:gd name="T26" fmla="+- 0 12243 11324"/>
                              <a:gd name="T27" fmla="*/ 12243 h 1031"/>
                              <a:gd name="T28" fmla="+- 0 6570 6468"/>
                              <a:gd name="T29" fmla="*/ T28 w 423"/>
                              <a:gd name="T30" fmla="+- 0 12298 11324"/>
                              <a:gd name="T31" fmla="*/ 12298 h 1031"/>
                              <a:gd name="T32" fmla="+- 0 6620 6468"/>
                              <a:gd name="T33" fmla="*/ T32 w 423"/>
                              <a:gd name="T34" fmla="+- 0 12332 11324"/>
                              <a:gd name="T35" fmla="*/ 12332 h 1031"/>
                              <a:gd name="T36" fmla="+- 0 6659 6468"/>
                              <a:gd name="T37" fmla="*/ T36 w 423"/>
                              <a:gd name="T38" fmla="+- 0 12350 11324"/>
                              <a:gd name="T39" fmla="*/ 12350 h 1031"/>
                              <a:gd name="T40" fmla="+- 0 6675 6468"/>
                              <a:gd name="T41" fmla="*/ T40 w 423"/>
                              <a:gd name="T42" fmla="+- 0 12355 11324"/>
                              <a:gd name="T43" fmla="*/ 12355 h 1031"/>
                              <a:gd name="T44" fmla="+- 0 6679 6468"/>
                              <a:gd name="T45" fmla="*/ T44 w 423"/>
                              <a:gd name="T46" fmla="+- 0 12355 11324"/>
                              <a:gd name="T47" fmla="*/ 12355 h 1031"/>
                              <a:gd name="T48" fmla="+- 0 6683 6468"/>
                              <a:gd name="T49" fmla="*/ T48 w 423"/>
                              <a:gd name="T50" fmla="+- 0 12355 11324"/>
                              <a:gd name="T51" fmla="*/ 12355 h 1031"/>
                              <a:gd name="T52" fmla="+- 0 6699 6468"/>
                              <a:gd name="T53" fmla="*/ T52 w 423"/>
                              <a:gd name="T54" fmla="+- 0 12350 11324"/>
                              <a:gd name="T55" fmla="*/ 12350 h 1031"/>
                              <a:gd name="T56" fmla="+- 0 6738 6468"/>
                              <a:gd name="T57" fmla="*/ T56 w 423"/>
                              <a:gd name="T58" fmla="+- 0 12332 11324"/>
                              <a:gd name="T59" fmla="*/ 12332 h 1031"/>
                              <a:gd name="T60" fmla="+- 0 6758 6468"/>
                              <a:gd name="T61" fmla="*/ T60 w 423"/>
                              <a:gd name="T62" fmla="+- 0 12319 11324"/>
                              <a:gd name="T63" fmla="*/ 12319 h 1031"/>
                              <a:gd name="T64" fmla="+- 0 6679 6468"/>
                              <a:gd name="T65" fmla="*/ T64 w 423"/>
                              <a:gd name="T66" fmla="+- 0 12319 11324"/>
                              <a:gd name="T67" fmla="*/ 12319 h 1031"/>
                              <a:gd name="T68" fmla="+- 0 6651 6468"/>
                              <a:gd name="T69" fmla="*/ T68 w 423"/>
                              <a:gd name="T70" fmla="+- 0 12307 11324"/>
                              <a:gd name="T71" fmla="*/ 12307 h 1031"/>
                              <a:gd name="T72" fmla="+- 0 6606 6468"/>
                              <a:gd name="T73" fmla="*/ T72 w 423"/>
                              <a:gd name="T74" fmla="+- 0 12280 11324"/>
                              <a:gd name="T75" fmla="*/ 12280 h 1031"/>
                              <a:gd name="T76" fmla="+- 0 6558 6468"/>
                              <a:gd name="T77" fmla="*/ T76 w 423"/>
                              <a:gd name="T78" fmla="+- 0 12233 11324"/>
                              <a:gd name="T79" fmla="*/ 12233 h 1031"/>
                              <a:gd name="T80" fmla="+- 0 6519 6468"/>
                              <a:gd name="T81" fmla="*/ T80 w 423"/>
                              <a:gd name="T82" fmla="+- 0 12160 11324"/>
                              <a:gd name="T83" fmla="*/ 12160 h 1031"/>
                              <a:gd name="T84" fmla="+- 0 6504 6468"/>
                              <a:gd name="T85" fmla="*/ T84 w 423"/>
                              <a:gd name="T86" fmla="+- 0 12058 11324"/>
                              <a:gd name="T87" fmla="*/ 12058 h 1031"/>
                              <a:gd name="T88" fmla="+- 0 6504 6468"/>
                              <a:gd name="T89" fmla="*/ T88 w 423"/>
                              <a:gd name="T90" fmla="+- 0 11361 11324"/>
                              <a:gd name="T91" fmla="*/ 11361 h 1031"/>
                              <a:gd name="T92" fmla="+- 0 6891 6468"/>
                              <a:gd name="T93" fmla="*/ T92 w 423"/>
                              <a:gd name="T94" fmla="+- 0 11361 11324"/>
                              <a:gd name="T95" fmla="*/ 11361 h 1031"/>
                              <a:gd name="T96" fmla="+- 0 6891 6468"/>
                              <a:gd name="T97" fmla="*/ T96 w 423"/>
                              <a:gd name="T98" fmla="+- 0 11333 11324"/>
                              <a:gd name="T99" fmla="*/ 11333 h 1031"/>
                              <a:gd name="T100" fmla="+- 0 6882 6468"/>
                              <a:gd name="T101" fmla="*/ T100 w 423"/>
                              <a:gd name="T102" fmla="+- 0 11325 11324"/>
                              <a:gd name="T103" fmla="*/ 11325 h 1031"/>
                              <a:gd name="T104" fmla="+- 0 6481 6468"/>
                              <a:gd name="T105" fmla="*/ T104 w 423"/>
                              <a:gd name="T106" fmla="+- 0 11324 11324"/>
                              <a:gd name="T107" fmla="*/ 11324 h 1031"/>
                              <a:gd name="T108" fmla="+- 0 6891 6468"/>
                              <a:gd name="T109" fmla="*/ T108 w 423"/>
                              <a:gd name="T110" fmla="+- 0 11361 11324"/>
                              <a:gd name="T111" fmla="*/ 11361 h 1031"/>
                              <a:gd name="T112" fmla="+- 0 6504 6468"/>
                              <a:gd name="T113" fmla="*/ T112 w 423"/>
                              <a:gd name="T114" fmla="+- 0 11361 11324"/>
                              <a:gd name="T115" fmla="*/ 11361 h 1031"/>
                              <a:gd name="T116" fmla="+- 0 6854 6468"/>
                              <a:gd name="T117" fmla="*/ T116 w 423"/>
                              <a:gd name="T118" fmla="+- 0 11362 11324"/>
                              <a:gd name="T119" fmla="*/ 11362 h 1031"/>
                              <a:gd name="T120" fmla="+- 0 6854 6468"/>
                              <a:gd name="T121" fmla="*/ T120 w 423"/>
                              <a:gd name="T122" fmla="+- 0 12058 11324"/>
                              <a:gd name="T123" fmla="*/ 12058 h 1031"/>
                              <a:gd name="T124" fmla="+- 0 6839 6468"/>
                              <a:gd name="T125" fmla="*/ T124 w 423"/>
                              <a:gd name="T126" fmla="+- 0 12161 11324"/>
                              <a:gd name="T127" fmla="*/ 12161 h 1031"/>
                              <a:gd name="T128" fmla="+- 0 6801 6468"/>
                              <a:gd name="T129" fmla="*/ T128 w 423"/>
                              <a:gd name="T130" fmla="+- 0 12234 11324"/>
                              <a:gd name="T131" fmla="*/ 12234 h 1031"/>
                              <a:gd name="T132" fmla="+- 0 6753 6468"/>
                              <a:gd name="T133" fmla="*/ T132 w 423"/>
                              <a:gd name="T134" fmla="+- 0 12281 11324"/>
                              <a:gd name="T135" fmla="*/ 12281 h 1031"/>
                              <a:gd name="T136" fmla="+- 0 6708 6468"/>
                              <a:gd name="T137" fmla="*/ T136 w 423"/>
                              <a:gd name="T138" fmla="+- 0 12308 11324"/>
                              <a:gd name="T139" fmla="*/ 12308 h 1031"/>
                              <a:gd name="T140" fmla="+- 0 6679 6468"/>
                              <a:gd name="T141" fmla="*/ T140 w 423"/>
                              <a:gd name="T142" fmla="+- 0 12319 11324"/>
                              <a:gd name="T143" fmla="*/ 12319 h 1031"/>
                              <a:gd name="T144" fmla="+- 0 6758 6468"/>
                              <a:gd name="T145" fmla="*/ T144 w 423"/>
                              <a:gd name="T146" fmla="+- 0 12319 11324"/>
                              <a:gd name="T147" fmla="*/ 12319 h 1031"/>
                              <a:gd name="T148" fmla="+- 0 6788 6468"/>
                              <a:gd name="T149" fmla="*/ T148 w 423"/>
                              <a:gd name="T150" fmla="+- 0 12298 11324"/>
                              <a:gd name="T151" fmla="*/ 12298 h 1031"/>
                              <a:gd name="T152" fmla="+- 0 6837 6468"/>
                              <a:gd name="T153" fmla="*/ T152 w 423"/>
                              <a:gd name="T154" fmla="+- 0 12244 11324"/>
                              <a:gd name="T155" fmla="*/ 12244 h 1031"/>
                              <a:gd name="T156" fmla="+- 0 6875 6468"/>
                              <a:gd name="T157" fmla="*/ T156 w 423"/>
                              <a:gd name="T158" fmla="+- 0 12165 11324"/>
                              <a:gd name="T159" fmla="*/ 12165 h 1031"/>
                              <a:gd name="T160" fmla="+- 0 6891 6468"/>
                              <a:gd name="T161" fmla="*/ T160 w 423"/>
                              <a:gd name="T162" fmla="+- 0 12058 11324"/>
                              <a:gd name="T163" fmla="*/ 12058 h 1031"/>
                              <a:gd name="T164" fmla="+- 0 6891 6468"/>
                              <a:gd name="T165" fmla="*/ T164 w 423"/>
                              <a:gd name="T166" fmla="+- 0 11361 11324"/>
                              <a:gd name="T167" fmla="*/ 11361 h 1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23" h="1031">
                                <a:moveTo>
                                  <a:pt x="13" y="0"/>
                                </a:moveTo>
                                <a:lnTo>
                                  <a:pt x="8" y="2"/>
                                </a:lnTo>
                                <a:lnTo>
                                  <a:pt x="1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734"/>
                                </a:lnTo>
                                <a:lnTo>
                                  <a:pt x="15" y="840"/>
                                </a:lnTo>
                                <a:lnTo>
                                  <a:pt x="53" y="919"/>
                                </a:lnTo>
                                <a:lnTo>
                                  <a:pt x="102" y="974"/>
                                </a:lnTo>
                                <a:lnTo>
                                  <a:pt x="152" y="1008"/>
                                </a:lnTo>
                                <a:lnTo>
                                  <a:pt x="191" y="1026"/>
                                </a:lnTo>
                                <a:lnTo>
                                  <a:pt x="207" y="1031"/>
                                </a:lnTo>
                                <a:lnTo>
                                  <a:pt x="211" y="1031"/>
                                </a:lnTo>
                                <a:lnTo>
                                  <a:pt x="215" y="1031"/>
                                </a:lnTo>
                                <a:lnTo>
                                  <a:pt x="231" y="1026"/>
                                </a:lnTo>
                                <a:lnTo>
                                  <a:pt x="270" y="1008"/>
                                </a:lnTo>
                                <a:lnTo>
                                  <a:pt x="290" y="995"/>
                                </a:lnTo>
                                <a:lnTo>
                                  <a:pt x="211" y="995"/>
                                </a:lnTo>
                                <a:lnTo>
                                  <a:pt x="183" y="983"/>
                                </a:lnTo>
                                <a:lnTo>
                                  <a:pt x="138" y="956"/>
                                </a:lnTo>
                                <a:lnTo>
                                  <a:pt x="90" y="909"/>
                                </a:lnTo>
                                <a:lnTo>
                                  <a:pt x="51" y="836"/>
                                </a:lnTo>
                                <a:lnTo>
                                  <a:pt x="36" y="734"/>
                                </a:lnTo>
                                <a:lnTo>
                                  <a:pt x="36" y="37"/>
                                </a:lnTo>
                                <a:lnTo>
                                  <a:pt x="423" y="37"/>
                                </a:lnTo>
                                <a:lnTo>
                                  <a:pt x="423" y="9"/>
                                </a:lnTo>
                                <a:lnTo>
                                  <a:pt x="414" y="1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423" y="37"/>
                                </a:moveTo>
                                <a:lnTo>
                                  <a:pt x="36" y="37"/>
                                </a:lnTo>
                                <a:lnTo>
                                  <a:pt x="386" y="38"/>
                                </a:lnTo>
                                <a:lnTo>
                                  <a:pt x="386" y="734"/>
                                </a:lnTo>
                                <a:lnTo>
                                  <a:pt x="371" y="837"/>
                                </a:lnTo>
                                <a:lnTo>
                                  <a:pt x="333" y="910"/>
                                </a:lnTo>
                                <a:lnTo>
                                  <a:pt x="285" y="957"/>
                                </a:lnTo>
                                <a:lnTo>
                                  <a:pt x="240" y="984"/>
                                </a:lnTo>
                                <a:lnTo>
                                  <a:pt x="211" y="995"/>
                                </a:lnTo>
                                <a:lnTo>
                                  <a:pt x="290" y="995"/>
                                </a:lnTo>
                                <a:lnTo>
                                  <a:pt x="320" y="974"/>
                                </a:lnTo>
                                <a:lnTo>
                                  <a:pt x="369" y="920"/>
                                </a:lnTo>
                                <a:lnTo>
                                  <a:pt x="407" y="841"/>
                                </a:lnTo>
                                <a:lnTo>
                                  <a:pt x="423" y="734"/>
                                </a:lnTo>
                                <a:lnTo>
                                  <a:pt x="423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8"/>
                        <wps:cNvSpPr>
                          <a:spLocks/>
                        </wps:cNvSpPr>
                        <wps:spPr bwMode="auto">
                          <a:xfrm>
                            <a:off x="6788" y="9889"/>
                            <a:ext cx="3434" cy="4213"/>
                          </a:xfrm>
                          <a:custGeom>
                            <a:avLst/>
                            <a:gdLst>
                              <a:gd name="T0" fmla="+- 0 7827 6788"/>
                              <a:gd name="T1" fmla="*/ T0 w 3434"/>
                              <a:gd name="T2" fmla="+- 0 10668 9889"/>
                              <a:gd name="T3" fmla="*/ 10668 h 4213"/>
                              <a:gd name="T4" fmla="+- 0 7025 6788"/>
                              <a:gd name="T5" fmla="*/ T4 w 3434"/>
                              <a:gd name="T6" fmla="+- 0 10076 9889"/>
                              <a:gd name="T7" fmla="*/ 10076 h 4213"/>
                              <a:gd name="T8" fmla="+- 0 7420 6788"/>
                              <a:gd name="T9" fmla="*/ T8 w 3434"/>
                              <a:gd name="T10" fmla="+- 0 9926 9889"/>
                              <a:gd name="T11" fmla="*/ 9926 h 4213"/>
                              <a:gd name="T12" fmla="+- 0 7637 6788"/>
                              <a:gd name="T13" fmla="*/ T12 w 3434"/>
                              <a:gd name="T14" fmla="+- 0 10040 9889"/>
                              <a:gd name="T15" fmla="*/ 10040 h 4213"/>
                              <a:gd name="T16" fmla="+- 0 7601 6788"/>
                              <a:gd name="T17" fmla="*/ T16 w 3434"/>
                              <a:gd name="T18" fmla="+- 0 9897 9889"/>
                              <a:gd name="T19" fmla="*/ 9897 h 4213"/>
                              <a:gd name="T20" fmla="+- 0 7448 6788"/>
                              <a:gd name="T21" fmla="*/ T20 w 3434"/>
                              <a:gd name="T22" fmla="+- 0 9889 9889"/>
                              <a:gd name="T23" fmla="*/ 9889 h 4213"/>
                              <a:gd name="T24" fmla="+- 0 7053 6788"/>
                              <a:gd name="T25" fmla="*/ T24 w 3434"/>
                              <a:gd name="T26" fmla="+- 0 9926 9889"/>
                              <a:gd name="T27" fmla="*/ 9926 h 4213"/>
                              <a:gd name="T28" fmla="+- 0 6788 6788"/>
                              <a:gd name="T29" fmla="*/ T28 w 3434"/>
                              <a:gd name="T30" fmla="+- 0 10696 9889"/>
                              <a:gd name="T31" fmla="*/ 10696 h 4213"/>
                              <a:gd name="T32" fmla="+- 0 7863 6788"/>
                              <a:gd name="T33" fmla="*/ T32 w 3434"/>
                              <a:gd name="T34" fmla="+- 0 9926 9889"/>
                              <a:gd name="T35" fmla="*/ 9926 h 4213"/>
                              <a:gd name="T36" fmla="+- 0 8348 6788"/>
                              <a:gd name="T37" fmla="*/ T36 w 3434"/>
                              <a:gd name="T38" fmla="+- 0 13325 9889"/>
                              <a:gd name="T39" fmla="*/ 13325 h 4213"/>
                              <a:gd name="T40" fmla="+- 0 8171 6788"/>
                              <a:gd name="T41" fmla="*/ T40 w 3434"/>
                              <a:gd name="T42" fmla="+- 0 13608 9889"/>
                              <a:gd name="T43" fmla="*/ 13608 h 4213"/>
                              <a:gd name="T44" fmla="+- 0 7836 6788"/>
                              <a:gd name="T45" fmla="*/ T44 w 3434"/>
                              <a:gd name="T46" fmla="+- 0 13571 9889"/>
                              <a:gd name="T47" fmla="*/ 13571 h 4213"/>
                              <a:gd name="T48" fmla="+- 0 7727 6788"/>
                              <a:gd name="T49" fmla="*/ T48 w 3434"/>
                              <a:gd name="T50" fmla="+- 0 13251 9889"/>
                              <a:gd name="T51" fmla="*/ 13251 h 4213"/>
                              <a:gd name="T52" fmla="+- 0 7919 6788"/>
                              <a:gd name="T53" fmla="*/ T52 w 3434"/>
                              <a:gd name="T54" fmla="+- 0 13031 9889"/>
                              <a:gd name="T55" fmla="*/ 13031 h 4213"/>
                              <a:gd name="T56" fmla="+- 0 8146 6788"/>
                              <a:gd name="T57" fmla="*/ T56 w 3434"/>
                              <a:gd name="T58" fmla="+- 0 13031 9889"/>
                              <a:gd name="T59" fmla="*/ 13031 h 4213"/>
                              <a:gd name="T60" fmla="+- 0 8339 6788"/>
                              <a:gd name="T61" fmla="*/ T60 w 3434"/>
                              <a:gd name="T62" fmla="+- 0 13251 9889"/>
                              <a:gd name="T63" fmla="*/ 13251 h 4213"/>
                              <a:gd name="T64" fmla="+- 0 8248 6788"/>
                              <a:gd name="T65" fmla="*/ T64 w 3434"/>
                              <a:gd name="T66" fmla="+- 0 13047 9889"/>
                              <a:gd name="T67" fmla="*/ 13047 h 4213"/>
                              <a:gd name="T68" fmla="+- 0 7896 6788"/>
                              <a:gd name="T69" fmla="*/ T68 w 3434"/>
                              <a:gd name="T70" fmla="+- 0 12502 9889"/>
                              <a:gd name="T71" fmla="*/ 12502 h 4213"/>
                              <a:gd name="T72" fmla="+- 0 7718 6788"/>
                              <a:gd name="T73" fmla="*/ T72 w 3434"/>
                              <a:gd name="T74" fmla="+- 0 13169 9889"/>
                              <a:gd name="T75" fmla="*/ 13169 h 4213"/>
                              <a:gd name="T76" fmla="+- 0 7742 6788"/>
                              <a:gd name="T77" fmla="*/ T76 w 3434"/>
                              <a:gd name="T78" fmla="+- 0 13522 9889"/>
                              <a:gd name="T79" fmla="*/ 13522 h 4213"/>
                              <a:gd name="T80" fmla="+- 0 8033 6788"/>
                              <a:gd name="T81" fmla="*/ T80 w 3434"/>
                              <a:gd name="T82" fmla="+- 0 13677 9889"/>
                              <a:gd name="T83" fmla="*/ 13677 h 4213"/>
                              <a:gd name="T84" fmla="+- 0 8281 6788"/>
                              <a:gd name="T85" fmla="*/ T84 w 3434"/>
                              <a:gd name="T86" fmla="+- 0 13574 9889"/>
                              <a:gd name="T87" fmla="*/ 13574 h 4213"/>
                              <a:gd name="T88" fmla="+- 0 9480 6788"/>
                              <a:gd name="T89" fmla="*/ T88 w 3434"/>
                              <a:gd name="T90" fmla="+- 0 11318 9889"/>
                              <a:gd name="T91" fmla="*/ 11318 h 4213"/>
                              <a:gd name="T92" fmla="+- 0 9444 6788"/>
                              <a:gd name="T93" fmla="*/ T92 w 3434"/>
                              <a:gd name="T94" fmla="+- 0 11309 9889"/>
                              <a:gd name="T95" fmla="*/ 11309 h 4213"/>
                              <a:gd name="T96" fmla="+- 0 8506 6788"/>
                              <a:gd name="T97" fmla="*/ T96 w 3434"/>
                              <a:gd name="T98" fmla="+- 0 11359 9889"/>
                              <a:gd name="T99" fmla="*/ 11359 h 4213"/>
                              <a:gd name="T100" fmla="+- 0 8717 6788"/>
                              <a:gd name="T101" fmla="*/ T100 w 3434"/>
                              <a:gd name="T102" fmla="+- 0 11640 9889"/>
                              <a:gd name="T103" fmla="*/ 11640 h 4213"/>
                              <a:gd name="T104" fmla="+- 0 8754 6788"/>
                              <a:gd name="T105" fmla="*/ T104 w 3434"/>
                              <a:gd name="T106" fmla="+- 0 11489 9889"/>
                              <a:gd name="T107" fmla="*/ 11489 h 4213"/>
                              <a:gd name="T108" fmla="+- 0 8922 6788"/>
                              <a:gd name="T109" fmla="*/ T108 w 3434"/>
                              <a:gd name="T110" fmla="+- 0 11086 9889"/>
                              <a:gd name="T111" fmla="*/ 11086 h 4213"/>
                              <a:gd name="T112" fmla="+- 0 8972 6788"/>
                              <a:gd name="T113" fmla="*/ T112 w 3434"/>
                              <a:gd name="T114" fmla="+- 0 11202 9889"/>
                              <a:gd name="T115" fmla="*/ 11202 h 4213"/>
                              <a:gd name="T116" fmla="+- 0 9067 6788"/>
                              <a:gd name="T117" fmla="*/ T116 w 3434"/>
                              <a:gd name="T118" fmla="+- 0 10954 9889"/>
                              <a:gd name="T119" fmla="*/ 10954 h 4213"/>
                              <a:gd name="T120" fmla="+- 0 9183 6788"/>
                              <a:gd name="T121" fmla="*/ T120 w 3434"/>
                              <a:gd name="T122" fmla="+- 0 11684 9889"/>
                              <a:gd name="T123" fmla="*/ 11684 h 4213"/>
                              <a:gd name="T124" fmla="+- 0 9242 6788"/>
                              <a:gd name="T125" fmla="*/ T124 w 3434"/>
                              <a:gd name="T126" fmla="+- 0 11476 9889"/>
                              <a:gd name="T127" fmla="*/ 11476 h 4213"/>
                              <a:gd name="T128" fmla="+- 0 9444 6788"/>
                              <a:gd name="T129" fmla="*/ T128 w 3434"/>
                              <a:gd name="T130" fmla="+- 0 11309 9889"/>
                              <a:gd name="T131" fmla="*/ 11309 h 4213"/>
                              <a:gd name="T132" fmla="+- 0 9191 6788"/>
                              <a:gd name="T133" fmla="*/ T132 w 3434"/>
                              <a:gd name="T134" fmla="+- 0 11490 9889"/>
                              <a:gd name="T135" fmla="*/ 11490 h 4213"/>
                              <a:gd name="T136" fmla="+- 0 9174 6788"/>
                              <a:gd name="T137" fmla="*/ T136 w 3434"/>
                              <a:gd name="T138" fmla="+- 0 10856 9889"/>
                              <a:gd name="T139" fmla="*/ 10856 h 4213"/>
                              <a:gd name="T140" fmla="+- 0 8954 6788"/>
                              <a:gd name="T141" fmla="*/ T140 w 3434"/>
                              <a:gd name="T142" fmla="+- 0 11067 9889"/>
                              <a:gd name="T143" fmla="*/ 11067 h 4213"/>
                              <a:gd name="T144" fmla="+- 0 8740 6788"/>
                              <a:gd name="T145" fmla="*/ T144 w 3434"/>
                              <a:gd name="T146" fmla="+- 0 10856 9889"/>
                              <a:gd name="T147" fmla="*/ 10856 h 4213"/>
                              <a:gd name="T148" fmla="+- 0 8717 6788"/>
                              <a:gd name="T149" fmla="*/ T148 w 3434"/>
                              <a:gd name="T150" fmla="+- 0 11489 9889"/>
                              <a:gd name="T151" fmla="*/ 11489 h 4213"/>
                              <a:gd name="T152" fmla="+- 0 8471 6788"/>
                              <a:gd name="T153" fmla="*/ T152 w 3434"/>
                              <a:gd name="T154" fmla="+- 0 11310 9889"/>
                              <a:gd name="T155" fmla="*/ 11310 h 4213"/>
                              <a:gd name="T156" fmla="+- 0 8428 6788"/>
                              <a:gd name="T157" fmla="*/ T156 w 3434"/>
                              <a:gd name="T158" fmla="+- 0 11317 9889"/>
                              <a:gd name="T159" fmla="*/ 11317 h 4213"/>
                              <a:gd name="T160" fmla="+- 0 9471 6788"/>
                              <a:gd name="T161" fmla="*/ T160 w 3434"/>
                              <a:gd name="T162" fmla="+- 0 11990 9889"/>
                              <a:gd name="T163" fmla="*/ 11990 h 4213"/>
                              <a:gd name="T164" fmla="+- 0 9480 6788"/>
                              <a:gd name="T165" fmla="*/ T164 w 3434"/>
                              <a:gd name="T166" fmla="+- 0 11346 9889"/>
                              <a:gd name="T167" fmla="*/ 11346 h 4213"/>
                              <a:gd name="T168" fmla="+- 0 10185 6788"/>
                              <a:gd name="T169" fmla="*/ T168 w 3434"/>
                              <a:gd name="T170" fmla="+- 0 13689 9889"/>
                              <a:gd name="T171" fmla="*/ 13689 h 4213"/>
                              <a:gd name="T172" fmla="+- 0 9698 6788"/>
                              <a:gd name="T173" fmla="*/ T172 w 3434"/>
                              <a:gd name="T174" fmla="+- 0 13964 9889"/>
                              <a:gd name="T175" fmla="*/ 13964 h 4213"/>
                              <a:gd name="T176" fmla="+- 0 9340 6788"/>
                              <a:gd name="T177" fmla="*/ T176 w 3434"/>
                              <a:gd name="T178" fmla="+- 0 14028 9889"/>
                              <a:gd name="T179" fmla="*/ 14028 h 4213"/>
                              <a:gd name="T180" fmla="+- 0 9211 6788"/>
                              <a:gd name="T181" fmla="*/ T180 w 3434"/>
                              <a:gd name="T182" fmla="+- 0 13711 9889"/>
                              <a:gd name="T183" fmla="*/ 13711 h 4213"/>
                              <a:gd name="T184" fmla="+- 0 9481 6788"/>
                              <a:gd name="T185" fmla="*/ T184 w 3434"/>
                              <a:gd name="T186" fmla="+- 0 13505 9889"/>
                              <a:gd name="T187" fmla="*/ 13505 h 4213"/>
                              <a:gd name="T188" fmla="+- 0 9744 6788"/>
                              <a:gd name="T189" fmla="*/ T188 w 3434"/>
                              <a:gd name="T190" fmla="+- 0 13685 9889"/>
                              <a:gd name="T191" fmla="*/ 13685 h 4213"/>
                              <a:gd name="T192" fmla="+- 0 9732 6788"/>
                              <a:gd name="T193" fmla="*/ T192 w 3434"/>
                              <a:gd name="T194" fmla="+- 0 13591 9889"/>
                              <a:gd name="T195" fmla="*/ 13591 h 4213"/>
                              <a:gd name="T196" fmla="+- 0 9481 6788"/>
                              <a:gd name="T197" fmla="*/ T196 w 3434"/>
                              <a:gd name="T198" fmla="+- 0 13468 9889"/>
                              <a:gd name="T199" fmla="*/ 13468 h 4213"/>
                              <a:gd name="T200" fmla="+- 0 9197 6788"/>
                              <a:gd name="T201" fmla="*/ T200 w 3434"/>
                              <a:gd name="T202" fmla="+- 0 13646 9889"/>
                              <a:gd name="T203" fmla="*/ 13646 h 4213"/>
                              <a:gd name="T204" fmla="+- 0 9234 6788"/>
                              <a:gd name="T205" fmla="*/ T204 w 3434"/>
                              <a:gd name="T206" fmla="+- 0 13983 9889"/>
                              <a:gd name="T207" fmla="*/ 13983 h 4213"/>
                              <a:gd name="T208" fmla="+- 0 9554 6788"/>
                              <a:gd name="T209" fmla="*/ T208 w 3434"/>
                              <a:gd name="T210" fmla="+- 0 14094 9889"/>
                              <a:gd name="T211" fmla="*/ 14094 h 4213"/>
                              <a:gd name="T212" fmla="+- 0 9769 6788"/>
                              <a:gd name="T213" fmla="*/ T212 w 3434"/>
                              <a:gd name="T214" fmla="+- 0 13918 9889"/>
                              <a:gd name="T215" fmla="*/ 13918 h 4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434" h="4213">
                                <a:moveTo>
                                  <a:pt x="1075" y="8"/>
                                </a:moveTo>
                                <a:lnTo>
                                  <a:pt x="1067" y="0"/>
                                </a:lnTo>
                                <a:lnTo>
                                  <a:pt x="1039" y="0"/>
                                </a:lnTo>
                                <a:lnTo>
                                  <a:pt x="1039" y="37"/>
                                </a:lnTo>
                                <a:lnTo>
                                  <a:pt x="1039" y="779"/>
                                </a:lnTo>
                                <a:lnTo>
                                  <a:pt x="36" y="779"/>
                                </a:lnTo>
                                <a:lnTo>
                                  <a:pt x="36" y="37"/>
                                </a:lnTo>
                                <a:lnTo>
                                  <a:pt x="229" y="37"/>
                                </a:lnTo>
                                <a:lnTo>
                                  <a:pt x="229" y="179"/>
                                </a:lnTo>
                                <a:lnTo>
                                  <a:pt x="237" y="187"/>
                                </a:lnTo>
                                <a:lnTo>
                                  <a:pt x="425" y="187"/>
                                </a:lnTo>
                                <a:lnTo>
                                  <a:pt x="433" y="179"/>
                                </a:lnTo>
                                <a:lnTo>
                                  <a:pt x="433" y="151"/>
                                </a:lnTo>
                                <a:lnTo>
                                  <a:pt x="433" y="37"/>
                                </a:lnTo>
                                <a:lnTo>
                                  <a:pt x="632" y="37"/>
                                </a:lnTo>
                                <a:lnTo>
                                  <a:pt x="632" y="179"/>
                                </a:lnTo>
                                <a:lnTo>
                                  <a:pt x="640" y="187"/>
                                </a:lnTo>
                                <a:lnTo>
                                  <a:pt x="841" y="187"/>
                                </a:lnTo>
                                <a:lnTo>
                                  <a:pt x="849" y="179"/>
                                </a:lnTo>
                                <a:lnTo>
                                  <a:pt x="849" y="151"/>
                                </a:lnTo>
                                <a:lnTo>
                                  <a:pt x="849" y="37"/>
                                </a:lnTo>
                                <a:lnTo>
                                  <a:pt x="1039" y="37"/>
                                </a:lnTo>
                                <a:lnTo>
                                  <a:pt x="1039" y="0"/>
                                </a:lnTo>
                                <a:lnTo>
                                  <a:pt x="821" y="0"/>
                                </a:lnTo>
                                <a:lnTo>
                                  <a:pt x="813" y="8"/>
                                </a:lnTo>
                                <a:lnTo>
                                  <a:pt x="813" y="151"/>
                                </a:lnTo>
                                <a:lnTo>
                                  <a:pt x="669" y="151"/>
                                </a:lnTo>
                                <a:lnTo>
                                  <a:pt x="669" y="37"/>
                                </a:lnTo>
                                <a:lnTo>
                                  <a:pt x="669" y="8"/>
                                </a:lnTo>
                                <a:lnTo>
                                  <a:pt x="660" y="0"/>
                                </a:lnTo>
                                <a:lnTo>
                                  <a:pt x="405" y="0"/>
                                </a:lnTo>
                                <a:lnTo>
                                  <a:pt x="397" y="8"/>
                                </a:lnTo>
                                <a:lnTo>
                                  <a:pt x="397" y="151"/>
                                </a:lnTo>
                                <a:lnTo>
                                  <a:pt x="265" y="151"/>
                                </a:lnTo>
                                <a:lnTo>
                                  <a:pt x="265" y="37"/>
                                </a:lnTo>
                                <a:lnTo>
                                  <a:pt x="265" y="8"/>
                                </a:lnTo>
                                <a:lnTo>
                                  <a:pt x="257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807"/>
                                </a:lnTo>
                                <a:lnTo>
                                  <a:pt x="8" y="815"/>
                                </a:lnTo>
                                <a:lnTo>
                                  <a:pt x="1067" y="815"/>
                                </a:lnTo>
                                <a:lnTo>
                                  <a:pt x="1075" y="807"/>
                                </a:lnTo>
                                <a:lnTo>
                                  <a:pt x="1075" y="779"/>
                                </a:lnTo>
                                <a:lnTo>
                                  <a:pt x="1075" y="37"/>
                                </a:lnTo>
                                <a:lnTo>
                                  <a:pt x="1075" y="8"/>
                                </a:lnTo>
                                <a:moveTo>
                                  <a:pt x="1596" y="3436"/>
                                </a:moveTo>
                                <a:lnTo>
                                  <a:pt x="1587" y="3355"/>
                                </a:lnTo>
                                <a:lnTo>
                                  <a:pt x="1560" y="3281"/>
                                </a:lnTo>
                                <a:lnTo>
                                  <a:pt x="1560" y="3436"/>
                                </a:lnTo>
                                <a:lnTo>
                                  <a:pt x="1552" y="3509"/>
                                </a:lnTo>
                                <a:lnTo>
                                  <a:pt x="1528" y="3575"/>
                                </a:lnTo>
                                <a:lnTo>
                                  <a:pt x="1491" y="3633"/>
                                </a:lnTo>
                                <a:lnTo>
                                  <a:pt x="1442" y="3682"/>
                                </a:lnTo>
                                <a:lnTo>
                                  <a:pt x="1383" y="3719"/>
                                </a:lnTo>
                                <a:lnTo>
                                  <a:pt x="1317" y="3743"/>
                                </a:lnTo>
                                <a:lnTo>
                                  <a:pt x="1245" y="3752"/>
                                </a:lnTo>
                                <a:lnTo>
                                  <a:pt x="1173" y="3743"/>
                                </a:lnTo>
                                <a:lnTo>
                                  <a:pt x="1106" y="3719"/>
                                </a:lnTo>
                                <a:lnTo>
                                  <a:pt x="1048" y="3682"/>
                                </a:lnTo>
                                <a:lnTo>
                                  <a:pt x="999" y="3633"/>
                                </a:lnTo>
                                <a:lnTo>
                                  <a:pt x="962" y="3575"/>
                                </a:lnTo>
                                <a:lnTo>
                                  <a:pt x="938" y="3509"/>
                                </a:lnTo>
                                <a:lnTo>
                                  <a:pt x="930" y="3436"/>
                                </a:lnTo>
                                <a:lnTo>
                                  <a:pt x="939" y="3362"/>
                                </a:lnTo>
                                <a:lnTo>
                                  <a:pt x="964" y="3293"/>
                                </a:lnTo>
                                <a:lnTo>
                                  <a:pt x="1005" y="3232"/>
                                </a:lnTo>
                                <a:lnTo>
                                  <a:pt x="1059" y="3182"/>
                                </a:lnTo>
                                <a:lnTo>
                                  <a:pt x="1124" y="3145"/>
                                </a:lnTo>
                                <a:lnTo>
                                  <a:pt x="1131" y="3142"/>
                                </a:lnTo>
                                <a:lnTo>
                                  <a:pt x="1136" y="3136"/>
                                </a:lnTo>
                                <a:lnTo>
                                  <a:pt x="1136" y="2649"/>
                                </a:lnTo>
                                <a:lnTo>
                                  <a:pt x="1354" y="2649"/>
                                </a:lnTo>
                                <a:lnTo>
                                  <a:pt x="1354" y="3136"/>
                                </a:lnTo>
                                <a:lnTo>
                                  <a:pt x="1358" y="3142"/>
                                </a:lnTo>
                                <a:lnTo>
                                  <a:pt x="1365" y="3145"/>
                                </a:lnTo>
                                <a:lnTo>
                                  <a:pt x="1431" y="3182"/>
                                </a:lnTo>
                                <a:lnTo>
                                  <a:pt x="1485" y="3232"/>
                                </a:lnTo>
                                <a:lnTo>
                                  <a:pt x="1525" y="3293"/>
                                </a:lnTo>
                                <a:lnTo>
                                  <a:pt x="1551" y="3362"/>
                                </a:lnTo>
                                <a:lnTo>
                                  <a:pt x="1560" y="3436"/>
                                </a:lnTo>
                                <a:lnTo>
                                  <a:pt x="1560" y="3281"/>
                                </a:lnTo>
                                <a:lnTo>
                                  <a:pt x="1560" y="3280"/>
                                </a:lnTo>
                                <a:lnTo>
                                  <a:pt x="1517" y="3214"/>
                                </a:lnTo>
                                <a:lnTo>
                                  <a:pt x="1460" y="3158"/>
                                </a:lnTo>
                                <a:lnTo>
                                  <a:pt x="1390" y="3117"/>
                                </a:lnTo>
                                <a:lnTo>
                                  <a:pt x="1390" y="2649"/>
                                </a:lnTo>
                                <a:lnTo>
                                  <a:pt x="1390" y="2621"/>
                                </a:lnTo>
                                <a:lnTo>
                                  <a:pt x="1382" y="2613"/>
                                </a:lnTo>
                                <a:lnTo>
                                  <a:pt x="1108" y="2613"/>
                                </a:lnTo>
                                <a:lnTo>
                                  <a:pt x="1099" y="2621"/>
                                </a:lnTo>
                                <a:lnTo>
                                  <a:pt x="1099" y="3117"/>
                                </a:lnTo>
                                <a:lnTo>
                                  <a:pt x="1030" y="3158"/>
                                </a:lnTo>
                                <a:lnTo>
                                  <a:pt x="973" y="3214"/>
                                </a:lnTo>
                                <a:lnTo>
                                  <a:pt x="930" y="3280"/>
                                </a:lnTo>
                                <a:lnTo>
                                  <a:pt x="903" y="3355"/>
                                </a:lnTo>
                                <a:lnTo>
                                  <a:pt x="893" y="3436"/>
                                </a:lnTo>
                                <a:lnTo>
                                  <a:pt x="901" y="3507"/>
                                </a:lnTo>
                                <a:lnTo>
                                  <a:pt x="921" y="3573"/>
                                </a:lnTo>
                                <a:lnTo>
                                  <a:pt x="954" y="3633"/>
                                </a:lnTo>
                                <a:lnTo>
                                  <a:pt x="996" y="3685"/>
                                </a:lnTo>
                                <a:lnTo>
                                  <a:pt x="1048" y="3728"/>
                                </a:lnTo>
                                <a:lnTo>
                                  <a:pt x="1108" y="3760"/>
                                </a:lnTo>
                                <a:lnTo>
                                  <a:pt x="1174" y="3781"/>
                                </a:lnTo>
                                <a:lnTo>
                                  <a:pt x="1245" y="3788"/>
                                </a:lnTo>
                                <a:lnTo>
                                  <a:pt x="1316" y="3781"/>
                                </a:lnTo>
                                <a:lnTo>
                                  <a:pt x="1381" y="3760"/>
                                </a:lnTo>
                                <a:lnTo>
                                  <a:pt x="1397" y="3752"/>
                                </a:lnTo>
                                <a:lnTo>
                                  <a:pt x="1441" y="3728"/>
                                </a:lnTo>
                                <a:lnTo>
                                  <a:pt x="1493" y="3685"/>
                                </a:lnTo>
                                <a:lnTo>
                                  <a:pt x="1536" y="3633"/>
                                </a:lnTo>
                                <a:lnTo>
                                  <a:pt x="1568" y="3573"/>
                                </a:lnTo>
                                <a:lnTo>
                                  <a:pt x="1589" y="3507"/>
                                </a:lnTo>
                                <a:lnTo>
                                  <a:pt x="1596" y="3436"/>
                                </a:lnTo>
                                <a:moveTo>
                                  <a:pt x="2692" y="1429"/>
                                </a:moveTo>
                                <a:lnTo>
                                  <a:pt x="2690" y="1424"/>
                                </a:lnTo>
                                <a:lnTo>
                                  <a:pt x="2681" y="1417"/>
                                </a:lnTo>
                                <a:lnTo>
                                  <a:pt x="2676" y="1416"/>
                                </a:lnTo>
                                <a:lnTo>
                                  <a:pt x="2671" y="1417"/>
                                </a:lnTo>
                                <a:lnTo>
                                  <a:pt x="2656" y="1420"/>
                                </a:lnTo>
                                <a:lnTo>
                                  <a:pt x="2656" y="1457"/>
                                </a:lnTo>
                                <a:lnTo>
                                  <a:pt x="2656" y="2066"/>
                                </a:lnTo>
                                <a:lnTo>
                                  <a:pt x="1676" y="2065"/>
                                </a:lnTo>
                                <a:lnTo>
                                  <a:pt x="1676" y="1456"/>
                                </a:lnTo>
                                <a:lnTo>
                                  <a:pt x="1718" y="1470"/>
                                </a:lnTo>
                                <a:lnTo>
                                  <a:pt x="1771" y="1494"/>
                                </a:lnTo>
                                <a:lnTo>
                                  <a:pt x="1827" y="1532"/>
                                </a:lnTo>
                                <a:lnTo>
                                  <a:pt x="1878" y="1586"/>
                                </a:lnTo>
                                <a:lnTo>
                                  <a:pt x="1915" y="1658"/>
                                </a:lnTo>
                                <a:lnTo>
                                  <a:pt x="1929" y="1751"/>
                                </a:lnTo>
                                <a:lnTo>
                                  <a:pt x="1929" y="1786"/>
                                </a:lnTo>
                                <a:lnTo>
                                  <a:pt x="1938" y="1794"/>
                                </a:lnTo>
                                <a:lnTo>
                                  <a:pt x="1957" y="1794"/>
                                </a:lnTo>
                                <a:lnTo>
                                  <a:pt x="1966" y="1786"/>
                                </a:lnTo>
                                <a:lnTo>
                                  <a:pt x="1966" y="1600"/>
                                </a:lnTo>
                                <a:lnTo>
                                  <a:pt x="1966" y="1009"/>
                                </a:lnTo>
                                <a:lnTo>
                                  <a:pt x="2005" y="1029"/>
                                </a:lnTo>
                                <a:lnTo>
                                  <a:pt x="2053" y="1064"/>
                                </a:lnTo>
                                <a:lnTo>
                                  <a:pt x="2099" y="1119"/>
                                </a:lnTo>
                                <a:lnTo>
                                  <a:pt x="2134" y="1197"/>
                                </a:lnTo>
                                <a:lnTo>
                                  <a:pt x="2148" y="1303"/>
                                </a:lnTo>
                                <a:lnTo>
                                  <a:pt x="2148" y="1313"/>
                                </a:lnTo>
                                <a:lnTo>
                                  <a:pt x="2156" y="1321"/>
                                </a:lnTo>
                                <a:lnTo>
                                  <a:pt x="2176" y="1321"/>
                                </a:lnTo>
                                <a:lnTo>
                                  <a:pt x="2184" y="1313"/>
                                </a:lnTo>
                                <a:lnTo>
                                  <a:pt x="2184" y="1303"/>
                                </a:lnTo>
                                <a:lnTo>
                                  <a:pt x="2198" y="1198"/>
                                </a:lnTo>
                                <a:lnTo>
                                  <a:pt x="2207" y="1178"/>
                                </a:lnTo>
                                <a:lnTo>
                                  <a:pt x="2233" y="1119"/>
                                </a:lnTo>
                                <a:lnTo>
                                  <a:pt x="2279" y="1065"/>
                                </a:lnTo>
                                <a:lnTo>
                                  <a:pt x="2327" y="1030"/>
                                </a:lnTo>
                                <a:lnTo>
                                  <a:pt x="2367" y="1010"/>
                                </a:lnTo>
                                <a:lnTo>
                                  <a:pt x="2367" y="1787"/>
                                </a:lnTo>
                                <a:lnTo>
                                  <a:pt x="2375" y="1795"/>
                                </a:lnTo>
                                <a:lnTo>
                                  <a:pt x="2395" y="1795"/>
                                </a:lnTo>
                                <a:lnTo>
                                  <a:pt x="2403" y="1787"/>
                                </a:lnTo>
                                <a:lnTo>
                                  <a:pt x="2403" y="1751"/>
                                </a:lnTo>
                                <a:lnTo>
                                  <a:pt x="2417" y="1659"/>
                                </a:lnTo>
                                <a:lnTo>
                                  <a:pt x="2447" y="1601"/>
                                </a:lnTo>
                                <a:lnTo>
                                  <a:pt x="2454" y="1587"/>
                                </a:lnTo>
                                <a:lnTo>
                                  <a:pt x="2505" y="1533"/>
                                </a:lnTo>
                                <a:lnTo>
                                  <a:pt x="2561" y="1495"/>
                                </a:lnTo>
                                <a:lnTo>
                                  <a:pt x="2615" y="1471"/>
                                </a:lnTo>
                                <a:lnTo>
                                  <a:pt x="2656" y="1457"/>
                                </a:lnTo>
                                <a:lnTo>
                                  <a:pt x="2656" y="1420"/>
                                </a:lnTo>
                                <a:lnTo>
                                  <a:pt x="2650" y="1422"/>
                                </a:lnTo>
                                <a:lnTo>
                                  <a:pt x="2598" y="1439"/>
                                </a:lnTo>
                                <a:lnTo>
                                  <a:pt x="2531" y="1472"/>
                                </a:lnTo>
                                <a:lnTo>
                                  <a:pt x="2461" y="1525"/>
                                </a:lnTo>
                                <a:lnTo>
                                  <a:pt x="2403" y="1601"/>
                                </a:lnTo>
                                <a:lnTo>
                                  <a:pt x="2403" y="1010"/>
                                </a:lnTo>
                                <a:lnTo>
                                  <a:pt x="2403" y="980"/>
                                </a:lnTo>
                                <a:lnTo>
                                  <a:pt x="2400" y="975"/>
                                </a:lnTo>
                                <a:lnTo>
                                  <a:pt x="2392" y="968"/>
                                </a:lnTo>
                                <a:lnTo>
                                  <a:pt x="2386" y="967"/>
                                </a:lnTo>
                                <a:lnTo>
                                  <a:pt x="2380" y="968"/>
                                </a:lnTo>
                                <a:lnTo>
                                  <a:pt x="2354" y="977"/>
                                </a:lnTo>
                                <a:lnTo>
                                  <a:pt x="2293" y="1009"/>
                                </a:lnTo>
                                <a:lnTo>
                                  <a:pt x="2222" y="1074"/>
                                </a:lnTo>
                                <a:lnTo>
                                  <a:pt x="2166" y="1178"/>
                                </a:lnTo>
                                <a:lnTo>
                                  <a:pt x="2110" y="1073"/>
                                </a:lnTo>
                                <a:lnTo>
                                  <a:pt x="2040" y="1009"/>
                                </a:lnTo>
                                <a:lnTo>
                                  <a:pt x="2039" y="1009"/>
                                </a:lnTo>
                                <a:lnTo>
                                  <a:pt x="1978" y="976"/>
                                </a:lnTo>
                                <a:lnTo>
                                  <a:pt x="1952" y="967"/>
                                </a:lnTo>
                                <a:lnTo>
                                  <a:pt x="1946" y="966"/>
                                </a:lnTo>
                                <a:lnTo>
                                  <a:pt x="1941" y="967"/>
                                </a:lnTo>
                                <a:lnTo>
                                  <a:pt x="1932" y="974"/>
                                </a:lnTo>
                                <a:lnTo>
                                  <a:pt x="1929" y="979"/>
                                </a:lnTo>
                                <a:lnTo>
                                  <a:pt x="1929" y="1600"/>
                                </a:lnTo>
                                <a:lnTo>
                                  <a:pt x="1871" y="1524"/>
                                </a:lnTo>
                                <a:lnTo>
                                  <a:pt x="1801" y="1471"/>
                                </a:lnTo>
                                <a:lnTo>
                                  <a:pt x="1771" y="1456"/>
                                </a:lnTo>
                                <a:lnTo>
                                  <a:pt x="1734" y="1438"/>
                                </a:lnTo>
                                <a:lnTo>
                                  <a:pt x="1683" y="1421"/>
                                </a:lnTo>
                                <a:lnTo>
                                  <a:pt x="1661" y="1416"/>
                                </a:lnTo>
                                <a:lnTo>
                                  <a:pt x="1656" y="1415"/>
                                </a:lnTo>
                                <a:lnTo>
                                  <a:pt x="1651" y="1416"/>
                                </a:lnTo>
                                <a:lnTo>
                                  <a:pt x="1643" y="1423"/>
                                </a:lnTo>
                                <a:lnTo>
                                  <a:pt x="1640" y="1428"/>
                                </a:lnTo>
                                <a:lnTo>
                                  <a:pt x="1640" y="2093"/>
                                </a:lnTo>
                                <a:lnTo>
                                  <a:pt x="1648" y="2102"/>
                                </a:lnTo>
                                <a:lnTo>
                                  <a:pt x="2674" y="2102"/>
                                </a:lnTo>
                                <a:lnTo>
                                  <a:pt x="2679" y="2102"/>
                                </a:lnTo>
                                <a:lnTo>
                                  <a:pt x="2683" y="2101"/>
                                </a:lnTo>
                                <a:lnTo>
                                  <a:pt x="2687" y="2097"/>
                                </a:lnTo>
                                <a:lnTo>
                                  <a:pt x="2690" y="2094"/>
                                </a:lnTo>
                                <a:lnTo>
                                  <a:pt x="2692" y="2089"/>
                                </a:lnTo>
                                <a:lnTo>
                                  <a:pt x="2692" y="2066"/>
                                </a:lnTo>
                                <a:lnTo>
                                  <a:pt x="2692" y="1457"/>
                                </a:lnTo>
                                <a:lnTo>
                                  <a:pt x="2692" y="1429"/>
                                </a:lnTo>
                                <a:moveTo>
                                  <a:pt x="3433" y="3772"/>
                                </a:moveTo>
                                <a:lnTo>
                                  <a:pt x="3425" y="3764"/>
                                </a:lnTo>
                                <a:lnTo>
                                  <a:pt x="3397" y="3764"/>
                                </a:lnTo>
                                <a:lnTo>
                                  <a:pt x="3397" y="3800"/>
                                </a:lnTo>
                                <a:lnTo>
                                  <a:pt x="3397" y="3992"/>
                                </a:lnTo>
                                <a:lnTo>
                                  <a:pt x="2962" y="3992"/>
                                </a:lnTo>
                                <a:lnTo>
                                  <a:pt x="2956" y="3997"/>
                                </a:lnTo>
                                <a:lnTo>
                                  <a:pt x="2953" y="4004"/>
                                </a:lnTo>
                                <a:lnTo>
                                  <a:pt x="2910" y="4075"/>
                                </a:lnTo>
                                <a:lnTo>
                                  <a:pt x="2850" y="4130"/>
                                </a:lnTo>
                                <a:lnTo>
                                  <a:pt x="2776" y="4165"/>
                                </a:lnTo>
                                <a:lnTo>
                                  <a:pt x="2693" y="4177"/>
                                </a:lnTo>
                                <a:lnTo>
                                  <a:pt x="2619" y="4167"/>
                                </a:lnTo>
                                <a:lnTo>
                                  <a:pt x="2552" y="4139"/>
                                </a:lnTo>
                                <a:lnTo>
                                  <a:pt x="2495" y="4095"/>
                                </a:lnTo>
                                <a:lnTo>
                                  <a:pt x="2451" y="4038"/>
                                </a:lnTo>
                                <a:lnTo>
                                  <a:pt x="2423" y="3971"/>
                                </a:lnTo>
                                <a:lnTo>
                                  <a:pt x="2413" y="3896"/>
                                </a:lnTo>
                                <a:lnTo>
                                  <a:pt x="2423" y="3822"/>
                                </a:lnTo>
                                <a:lnTo>
                                  <a:pt x="2451" y="3755"/>
                                </a:lnTo>
                                <a:lnTo>
                                  <a:pt x="2495" y="3698"/>
                                </a:lnTo>
                                <a:lnTo>
                                  <a:pt x="2552" y="3654"/>
                                </a:lnTo>
                                <a:lnTo>
                                  <a:pt x="2619" y="3626"/>
                                </a:lnTo>
                                <a:lnTo>
                                  <a:pt x="2693" y="3616"/>
                                </a:lnTo>
                                <a:lnTo>
                                  <a:pt x="2776" y="3628"/>
                                </a:lnTo>
                                <a:lnTo>
                                  <a:pt x="2850" y="3663"/>
                                </a:lnTo>
                                <a:lnTo>
                                  <a:pt x="2910" y="3717"/>
                                </a:lnTo>
                                <a:lnTo>
                                  <a:pt x="2953" y="3789"/>
                                </a:lnTo>
                                <a:lnTo>
                                  <a:pt x="2956" y="3796"/>
                                </a:lnTo>
                                <a:lnTo>
                                  <a:pt x="2962" y="3800"/>
                                </a:lnTo>
                                <a:lnTo>
                                  <a:pt x="3397" y="3800"/>
                                </a:lnTo>
                                <a:lnTo>
                                  <a:pt x="3397" y="3764"/>
                                </a:lnTo>
                                <a:lnTo>
                                  <a:pt x="2981" y="3764"/>
                                </a:lnTo>
                                <a:lnTo>
                                  <a:pt x="2944" y="3702"/>
                                </a:lnTo>
                                <a:lnTo>
                                  <a:pt x="2894" y="3650"/>
                                </a:lnTo>
                                <a:lnTo>
                                  <a:pt x="2839" y="3616"/>
                                </a:lnTo>
                                <a:lnTo>
                                  <a:pt x="2834" y="3612"/>
                                </a:lnTo>
                                <a:lnTo>
                                  <a:pt x="2766" y="3588"/>
                                </a:lnTo>
                                <a:lnTo>
                                  <a:pt x="2693" y="3579"/>
                                </a:lnTo>
                                <a:lnTo>
                                  <a:pt x="2621" y="3588"/>
                                </a:lnTo>
                                <a:lnTo>
                                  <a:pt x="2554" y="3612"/>
                                </a:lnTo>
                                <a:lnTo>
                                  <a:pt x="2495" y="3649"/>
                                </a:lnTo>
                                <a:lnTo>
                                  <a:pt x="2446" y="3698"/>
                                </a:lnTo>
                                <a:lnTo>
                                  <a:pt x="2409" y="3757"/>
                                </a:lnTo>
                                <a:lnTo>
                                  <a:pt x="2385" y="3824"/>
                                </a:lnTo>
                                <a:lnTo>
                                  <a:pt x="2376" y="3896"/>
                                </a:lnTo>
                                <a:lnTo>
                                  <a:pt x="2385" y="3969"/>
                                </a:lnTo>
                                <a:lnTo>
                                  <a:pt x="2409" y="4036"/>
                                </a:lnTo>
                                <a:lnTo>
                                  <a:pt x="2446" y="4094"/>
                                </a:lnTo>
                                <a:lnTo>
                                  <a:pt x="2495" y="4144"/>
                                </a:lnTo>
                                <a:lnTo>
                                  <a:pt x="2554" y="4181"/>
                                </a:lnTo>
                                <a:lnTo>
                                  <a:pt x="2621" y="4205"/>
                                </a:lnTo>
                                <a:lnTo>
                                  <a:pt x="2693" y="4213"/>
                                </a:lnTo>
                                <a:lnTo>
                                  <a:pt x="2766" y="4205"/>
                                </a:lnTo>
                                <a:lnTo>
                                  <a:pt x="2834" y="4181"/>
                                </a:lnTo>
                                <a:lnTo>
                                  <a:pt x="2839" y="4177"/>
                                </a:lnTo>
                                <a:lnTo>
                                  <a:pt x="2894" y="4142"/>
                                </a:lnTo>
                                <a:lnTo>
                                  <a:pt x="2944" y="4091"/>
                                </a:lnTo>
                                <a:lnTo>
                                  <a:pt x="2981" y="4029"/>
                                </a:lnTo>
                                <a:lnTo>
                                  <a:pt x="3425" y="4029"/>
                                </a:lnTo>
                                <a:lnTo>
                                  <a:pt x="3433" y="4020"/>
                                </a:lnTo>
                                <a:lnTo>
                                  <a:pt x="3433" y="3772"/>
                                </a:lnTo>
                              </a:path>
                            </a:pathLst>
                          </a:custGeom>
                          <a:solidFill>
                            <a:srgbClr val="D690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6585" y="15160"/>
                            <a:ext cx="0" cy="561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0054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5807" y="15441"/>
                            <a:ext cx="1385" cy="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0054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21"/>
                        <wps:cNvSpPr>
                          <a:spLocks/>
                        </wps:cNvSpPr>
                        <wps:spPr bwMode="auto">
                          <a:xfrm>
                            <a:off x="5806" y="15159"/>
                            <a:ext cx="1386" cy="561"/>
                          </a:xfrm>
                          <a:custGeom>
                            <a:avLst/>
                            <a:gdLst>
                              <a:gd name="T0" fmla="+- 0 6795 5807"/>
                              <a:gd name="T1" fmla="*/ T0 w 1386"/>
                              <a:gd name="T2" fmla="+- 0 15160 15160"/>
                              <a:gd name="T3" fmla="*/ 15160 h 561"/>
                              <a:gd name="T4" fmla="+- 0 5816 5807"/>
                              <a:gd name="T5" fmla="*/ T4 w 1386"/>
                              <a:gd name="T6" fmla="+- 0 15160 15160"/>
                              <a:gd name="T7" fmla="*/ 15160 h 561"/>
                              <a:gd name="T8" fmla="+- 0 5808 5807"/>
                              <a:gd name="T9" fmla="*/ T8 w 1386"/>
                              <a:gd name="T10" fmla="+- 0 15168 15160"/>
                              <a:gd name="T11" fmla="*/ 15168 h 561"/>
                              <a:gd name="T12" fmla="+- 0 5807 5807"/>
                              <a:gd name="T13" fmla="*/ T12 w 1386"/>
                              <a:gd name="T14" fmla="+- 0 15708 15160"/>
                              <a:gd name="T15" fmla="*/ 15708 h 561"/>
                              <a:gd name="T16" fmla="+- 0 5809 5807"/>
                              <a:gd name="T17" fmla="*/ T16 w 1386"/>
                              <a:gd name="T18" fmla="+- 0 15712 15160"/>
                              <a:gd name="T19" fmla="*/ 15712 h 561"/>
                              <a:gd name="T20" fmla="+- 0 5815 5807"/>
                              <a:gd name="T21" fmla="*/ T20 w 1386"/>
                              <a:gd name="T22" fmla="+- 0 15719 15160"/>
                              <a:gd name="T23" fmla="*/ 15719 h 561"/>
                              <a:gd name="T24" fmla="+- 0 5820 5807"/>
                              <a:gd name="T25" fmla="*/ T24 w 1386"/>
                              <a:gd name="T26" fmla="+- 0 15721 15160"/>
                              <a:gd name="T27" fmla="*/ 15721 h 561"/>
                              <a:gd name="T28" fmla="+- 0 6794 5807"/>
                              <a:gd name="T29" fmla="*/ T28 w 1386"/>
                              <a:gd name="T30" fmla="+- 0 15721 15160"/>
                              <a:gd name="T31" fmla="*/ 15721 h 561"/>
                              <a:gd name="T32" fmla="+- 0 6905 5807"/>
                              <a:gd name="T33" fmla="*/ T32 w 1386"/>
                              <a:gd name="T34" fmla="+- 0 15709 15160"/>
                              <a:gd name="T35" fmla="*/ 15709 h 561"/>
                              <a:gd name="T36" fmla="+- 0 6976 5807"/>
                              <a:gd name="T37" fmla="*/ T36 w 1386"/>
                              <a:gd name="T38" fmla="+- 0 15685 15160"/>
                              <a:gd name="T39" fmla="*/ 15685 h 561"/>
                              <a:gd name="T40" fmla="+- 0 5843 5807"/>
                              <a:gd name="T41" fmla="*/ T40 w 1386"/>
                              <a:gd name="T42" fmla="+- 0 15685 15160"/>
                              <a:gd name="T43" fmla="*/ 15685 h 561"/>
                              <a:gd name="T44" fmla="+- 0 5844 5807"/>
                              <a:gd name="T45" fmla="*/ T44 w 1386"/>
                              <a:gd name="T46" fmla="+- 0 15196 15160"/>
                              <a:gd name="T47" fmla="*/ 15196 h 561"/>
                              <a:gd name="T48" fmla="+- 0 6977 5807"/>
                              <a:gd name="T49" fmla="*/ T48 w 1386"/>
                              <a:gd name="T50" fmla="+- 0 15196 15160"/>
                              <a:gd name="T51" fmla="*/ 15196 h 561"/>
                              <a:gd name="T52" fmla="+- 0 6906 5807"/>
                              <a:gd name="T53" fmla="*/ T52 w 1386"/>
                              <a:gd name="T54" fmla="+- 0 15172 15160"/>
                              <a:gd name="T55" fmla="*/ 15172 h 561"/>
                              <a:gd name="T56" fmla="+- 0 6795 5807"/>
                              <a:gd name="T57" fmla="*/ T56 w 1386"/>
                              <a:gd name="T58" fmla="+- 0 15160 15160"/>
                              <a:gd name="T59" fmla="*/ 15160 h 561"/>
                              <a:gd name="T60" fmla="+- 0 6977 5807"/>
                              <a:gd name="T61" fmla="*/ T60 w 1386"/>
                              <a:gd name="T62" fmla="+- 0 15196 15160"/>
                              <a:gd name="T63" fmla="*/ 15196 h 561"/>
                              <a:gd name="T64" fmla="+- 0 6795 5807"/>
                              <a:gd name="T65" fmla="*/ T64 w 1386"/>
                              <a:gd name="T66" fmla="+- 0 15196 15160"/>
                              <a:gd name="T67" fmla="*/ 15196 h 561"/>
                              <a:gd name="T68" fmla="+- 0 6903 5807"/>
                              <a:gd name="T69" fmla="*/ T68 w 1386"/>
                              <a:gd name="T70" fmla="+- 0 15208 15160"/>
                              <a:gd name="T71" fmla="*/ 15208 h 561"/>
                              <a:gd name="T72" fmla="+- 0 6988 5807"/>
                              <a:gd name="T73" fmla="*/ T72 w 1386"/>
                              <a:gd name="T74" fmla="+- 0 15239 15160"/>
                              <a:gd name="T75" fmla="*/ 15239 h 561"/>
                              <a:gd name="T76" fmla="+- 0 7052 5807"/>
                              <a:gd name="T77" fmla="*/ T76 w 1386"/>
                              <a:gd name="T78" fmla="+- 0 15282 15160"/>
                              <a:gd name="T79" fmla="*/ 15282 h 561"/>
                              <a:gd name="T80" fmla="+- 0 7098 5807"/>
                              <a:gd name="T81" fmla="*/ T80 w 1386"/>
                              <a:gd name="T82" fmla="+- 0 15330 15160"/>
                              <a:gd name="T83" fmla="*/ 15330 h 561"/>
                              <a:gd name="T84" fmla="+- 0 7129 5807"/>
                              <a:gd name="T85" fmla="*/ T84 w 1386"/>
                              <a:gd name="T86" fmla="+- 0 15377 15160"/>
                              <a:gd name="T87" fmla="*/ 15377 h 561"/>
                              <a:gd name="T88" fmla="+- 0 7147 5807"/>
                              <a:gd name="T89" fmla="*/ T88 w 1386"/>
                              <a:gd name="T90" fmla="+- 0 15416 15160"/>
                              <a:gd name="T91" fmla="*/ 15416 h 561"/>
                              <a:gd name="T92" fmla="+- 0 7155 5807"/>
                              <a:gd name="T93" fmla="*/ T92 w 1386"/>
                              <a:gd name="T94" fmla="+- 0 15440 15160"/>
                              <a:gd name="T95" fmla="*/ 15440 h 561"/>
                              <a:gd name="T96" fmla="+- 0 7147 5807"/>
                              <a:gd name="T97" fmla="*/ T96 w 1386"/>
                              <a:gd name="T98" fmla="+- 0 15464 15160"/>
                              <a:gd name="T99" fmla="*/ 15464 h 561"/>
                              <a:gd name="T100" fmla="+- 0 7128 5807"/>
                              <a:gd name="T101" fmla="*/ T100 w 1386"/>
                              <a:gd name="T102" fmla="+- 0 15503 15160"/>
                              <a:gd name="T103" fmla="*/ 15503 h 561"/>
                              <a:gd name="T104" fmla="+- 0 7097 5807"/>
                              <a:gd name="T105" fmla="*/ T104 w 1386"/>
                              <a:gd name="T106" fmla="+- 0 15550 15160"/>
                              <a:gd name="T107" fmla="*/ 15550 h 561"/>
                              <a:gd name="T108" fmla="+- 0 7050 5807"/>
                              <a:gd name="T109" fmla="*/ T108 w 1386"/>
                              <a:gd name="T110" fmla="+- 0 15599 15160"/>
                              <a:gd name="T111" fmla="*/ 15599 h 561"/>
                              <a:gd name="T112" fmla="+- 0 6986 5807"/>
                              <a:gd name="T113" fmla="*/ T112 w 1386"/>
                              <a:gd name="T114" fmla="+- 0 15642 15160"/>
                              <a:gd name="T115" fmla="*/ 15642 h 561"/>
                              <a:gd name="T116" fmla="+- 0 6901 5807"/>
                              <a:gd name="T117" fmla="*/ T116 w 1386"/>
                              <a:gd name="T118" fmla="+- 0 15673 15160"/>
                              <a:gd name="T119" fmla="*/ 15673 h 561"/>
                              <a:gd name="T120" fmla="+- 0 6794 5807"/>
                              <a:gd name="T121" fmla="*/ T120 w 1386"/>
                              <a:gd name="T122" fmla="+- 0 15685 15160"/>
                              <a:gd name="T123" fmla="*/ 15685 h 561"/>
                              <a:gd name="T124" fmla="+- 0 6976 5807"/>
                              <a:gd name="T125" fmla="*/ T124 w 1386"/>
                              <a:gd name="T126" fmla="+- 0 15685 15160"/>
                              <a:gd name="T127" fmla="*/ 15685 h 561"/>
                              <a:gd name="T128" fmla="+- 0 6995 5807"/>
                              <a:gd name="T129" fmla="*/ T128 w 1386"/>
                              <a:gd name="T130" fmla="+- 0 15678 15160"/>
                              <a:gd name="T131" fmla="*/ 15678 h 561"/>
                              <a:gd name="T132" fmla="+- 0 7064 5807"/>
                              <a:gd name="T133" fmla="*/ T132 w 1386"/>
                              <a:gd name="T134" fmla="+- 0 15634 15160"/>
                              <a:gd name="T135" fmla="*/ 15634 h 561"/>
                              <a:gd name="T136" fmla="+- 0 7116 5807"/>
                              <a:gd name="T137" fmla="*/ T136 w 1386"/>
                              <a:gd name="T138" fmla="+- 0 15584 15160"/>
                              <a:gd name="T139" fmla="*/ 15584 h 561"/>
                              <a:gd name="T140" fmla="+- 0 7152 5807"/>
                              <a:gd name="T141" fmla="*/ T140 w 1386"/>
                              <a:gd name="T142" fmla="+- 0 15533 15160"/>
                              <a:gd name="T143" fmla="*/ 15533 h 561"/>
                              <a:gd name="T144" fmla="+- 0 7176 5807"/>
                              <a:gd name="T145" fmla="*/ T144 w 1386"/>
                              <a:gd name="T146" fmla="+- 0 15489 15160"/>
                              <a:gd name="T147" fmla="*/ 15489 h 561"/>
                              <a:gd name="T148" fmla="+- 0 7188 5807"/>
                              <a:gd name="T149" fmla="*/ T148 w 1386"/>
                              <a:gd name="T150" fmla="+- 0 15457 15160"/>
                              <a:gd name="T151" fmla="*/ 15457 h 561"/>
                              <a:gd name="T152" fmla="+- 0 7192 5807"/>
                              <a:gd name="T153" fmla="*/ T152 w 1386"/>
                              <a:gd name="T154" fmla="+- 0 15445 15160"/>
                              <a:gd name="T155" fmla="*/ 15445 h 561"/>
                              <a:gd name="T156" fmla="+- 0 7192 5807"/>
                              <a:gd name="T157" fmla="*/ T156 w 1386"/>
                              <a:gd name="T158" fmla="+- 0 15442 15160"/>
                              <a:gd name="T159" fmla="*/ 15442 h 561"/>
                              <a:gd name="T160" fmla="+- 0 7192 5807"/>
                              <a:gd name="T161" fmla="*/ T160 w 1386"/>
                              <a:gd name="T162" fmla="+- 0 15439 15160"/>
                              <a:gd name="T163" fmla="*/ 15439 h 561"/>
                              <a:gd name="T164" fmla="+- 0 7192 5807"/>
                              <a:gd name="T165" fmla="*/ T164 w 1386"/>
                              <a:gd name="T166" fmla="+- 0 15436 15160"/>
                              <a:gd name="T167" fmla="*/ 15436 h 561"/>
                              <a:gd name="T168" fmla="+- 0 7188 5807"/>
                              <a:gd name="T169" fmla="*/ T168 w 1386"/>
                              <a:gd name="T170" fmla="+- 0 15424 15160"/>
                              <a:gd name="T171" fmla="*/ 15424 h 561"/>
                              <a:gd name="T172" fmla="+- 0 7176 5807"/>
                              <a:gd name="T173" fmla="*/ T172 w 1386"/>
                              <a:gd name="T174" fmla="+- 0 15392 15160"/>
                              <a:gd name="T175" fmla="*/ 15392 h 561"/>
                              <a:gd name="T176" fmla="+- 0 7153 5807"/>
                              <a:gd name="T177" fmla="*/ T176 w 1386"/>
                              <a:gd name="T178" fmla="+- 0 15348 15160"/>
                              <a:gd name="T179" fmla="*/ 15348 h 561"/>
                              <a:gd name="T180" fmla="+- 0 7116 5807"/>
                              <a:gd name="T181" fmla="*/ T180 w 1386"/>
                              <a:gd name="T182" fmla="+- 0 15297 15160"/>
                              <a:gd name="T183" fmla="*/ 15297 h 561"/>
                              <a:gd name="T184" fmla="+- 0 7065 5807"/>
                              <a:gd name="T185" fmla="*/ T184 w 1386"/>
                              <a:gd name="T186" fmla="+- 0 15247 15160"/>
                              <a:gd name="T187" fmla="*/ 15247 h 561"/>
                              <a:gd name="T188" fmla="+- 0 6996 5807"/>
                              <a:gd name="T189" fmla="*/ T188 w 1386"/>
                              <a:gd name="T190" fmla="+- 0 15203 15160"/>
                              <a:gd name="T191" fmla="*/ 15203 h 561"/>
                              <a:gd name="T192" fmla="+- 0 6977 5807"/>
                              <a:gd name="T193" fmla="*/ T192 w 1386"/>
                              <a:gd name="T194" fmla="+- 0 15196 15160"/>
                              <a:gd name="T195" fmla="*/ 15196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86" h="561">
                                <a:moveTo>
                                  <a:pt x="988" y="0"/>
                                </a:moveTo>
                                <a:lnTo>
                                  <a:pt x="9" y="0"/>
                                </a:lnTo>
                                <a:lnTo>
                                  <a:pt x="1" y="8"/>
                                </a:lnTo>
                                <a:lnTo>
                                  <a:pt x="0" y="548"/>
                                </a:lnTo>
                                <a:lnTo>
                                  <a:pt x="2" y="552"/>
                                </a:lnTo>
                                <a:lnTo>
                                  <a:pt x="8" y="559"/>
                                </a:lnTo>
                                <a:lnTo>
                                  <a:pt x="13" y="561"/>
                                </a:lnTo>
                                <a:lnTo>
                                  <a:pt x="987" y="561"/>
                                </a:lnTo>
                                <a:lnTo>
                                  <a:pt x="1098" y="549"/>
                                </a:lnTo>
                                <a:lnTo>
                                  <a:pt x="1169" y="525"/>
                                </a:lnTo>
                                <a:lnTo>
                                  <a:pt x="36" y="525"/>
                                </a:lnTo>
                                <a:lnTo>
                                  <a:pt x="37" y="36"/>
                                </a:lnTo>
                                <a:lnTo>
                                  <a:pt x="1170" y="36"/>
                                </a:lnTo>
                                <a:lnTo>
                                  <a:pt x="1099" y="12"/>
                                </a:lnTo>
                                <a:lnTo>
                                  <a:pt x="988" y="0"/>
                                </a:lnTo>
                                <a:close/>
                                <a:moveTo>
                                  <a:pt x="1170" y="36"/>
                                </a:moveTo>
                                <a:lnTo>
                                  <a:pt x="988" y="36"/>
                                </a:lnTo>
                                <a:lnTo>
                                  <a:pt x="1096" y="48"/>
                                </a:lnTo>
                                <a:lnTo>
                                  <a:pt x="1181" y="79"/>
                                </a:lnTo>
                                <a:lnTo>
                                  <a:pt x="1245" y="122"/>
                                </a:lnTo>
                                <a:lnTo>
                                  <a:pt x="1291" y="170"/>
                                </a:lnTo>
                                <a:lnTo>
                                  <a:pt x="1322" y="217"/>
                                </a:lnTo>
                                <a:lnTo>
                                  <a:pt x="1340" y="256"/>
                                </a:lnTo>
                                <a:lnTo>
                                  <a:pt x="1348" y="280"/>
                                </a:lnTo>
                                <a:lnTo>
                                  <a:pt x="1340" y="304"/>
                                </a:lnTo>
                                <a:lnTo>
                                  <a:pt x="1321" y="343"/>
                                </a:lnTo>
                                <a:lnTo>
                                  <a:pt x="1290" y="390"/>
                                </a:lnTo>
                                <a:lnTo>
                                  <a:pt x="1243" y="439"/>
                                </a:lnTo>
                                <a:lnTo>
                                  <a:pt x="1179" y="482"/>
                                </a:lnTo>
                                <a:lnTo>
                                  <a:pt x="1094" y="513"/>
                                </a:lnTo>
                                <a:lnTo>
                                  <a:pt x="987" y="525"/>
                                </a:lnTo>
                                <a:lnTo>
                                  <a:pt x="1169" y="525"/>
                                </a:lnTo>
                                <a:lnTo>
                                  <a:pt x="1188" y="518"/>
                                </a:lnTo>
                                <a:lnTo>
                                  <a:pt x="1257" y="474"/>
                                </a:lnTo>
                                <a:lnTo>
                                  <a:pt x="1309" y="424"/>
                                </a:lnTo>
                                <a:lnTo>
                                  <a:pt x="1345" y="373"/>
                                </a:lnTo>
                                <a:lnTo>
                                  <a:pt x="1369" y="329"/>
                                </a:lnTo>
                                <a:lnTo>
                                  <a:pt x="1381" y="297"/>
                                </a:lnTo>
                                <a:lnTo>
                                  <a:pt x="1385" y="285"/>
                                </a:lnTo>
                                <a:lnTo>
                                  <a:pt x="1385" y="282"/>
                                </a:lnTo>
                                <a:lnTo>
                                  <a:pt x="1385" y="279"/>
                                </a:lnTo>
                                <a:lnTo>
                                  <a:pt x="1385" y="276"/>
                                </a:lnTo>
                                <a:lnTo>
                                  <a:pt x="1381" y="264"/>
                                </a:lnTo>
                                <a:lnTo>
                                  <a:pt x="1369" y="232"/>
                                </a:lnTo>
                                <a:lnTo>
                                  <a:pt x="1346" y="188"/>
                                </a:lnTo>
                                <a:lnTo>
                                  <a:pt x="1309" y="137"/>
                                </a:lnTo>
                                <a:lnTo>
                                  <a:pt x="1258" y="87"/>
                                </a:lnTo>
                                <a:lnTo>
                                  <a:pt x="1189" y="43"/>
                                </a:lnTo>
                                <a:lnTo>
                                  <a:pt x="117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22"/>
                        <wps:cNvSpPr>
                          <a:spLocks/>
                        </wps:cNvSpPr>
                        <wps:spPr bwMode="auto">
                          <a:xfrm>
                            <a:off x="9680" y="10953"/>
                            <a:ext cx="1054" cy="1243"/>
                          </a:xfrm>
                          <a:custGeom>
                            <a:avLst/>
                            <a:gdLst>
                              <a:gd name="T0" fmla="+- 0 10207 9681"/>
                              <a:gd name="T1" fmla="*/ T0 w 1054"/>
                              <a:gd name="T2" fmla="+- 0 10953 10953"/>
                              <a:gd name="T3" fmla="*/ 10953 h 1243"/>
                              <a:gd name="T4" fmla="+- 0 10169 9681"/>
                              <a:gd name="T5" fmla="*/ T4 w 1054"/>
                              <a:gd name="T6" fmla="+- 0 10958 10953"/>
                              <a:gd name="T7" fmla="*/ 10958 h 1243"/>
                              <a:gd name="T8" fmla="+- 0 10106 9681"/>
                              <a:gd name="T9" fmla="*/ T8 w 1054"/>
                              <a:gd name="T10" fmla="+- 0 10974 10953"/>
                              <a:gd name="T11" fmla="*/ 10974 h 1243"/>
                              <a:gd name="T12" fmla="+- 0 10030 9681"/>
                              <a:gd name="T13" fmla="*/ T12 w 1054"/>
                              <a:gd name="T14" fmla="+- 0 11007 10953"/>
                              <a:gd name="T15" fmla="*/ 11007 h 1243"/>
                              <a:gd name="T16" fmla="+- 0 9957 9681"/>
                              <a:gd name="T17" fmla="*/ T16 w 1054"/>
                              <a:gd name="T18" fmla="+- 0 11062 10953"/>
                              <a:gd name="T19" fmla="*/ 11062 h 1243"/>
                              <a:gd name="T20" fmla="+- 0 9881 9681"/>
                              <a:gd name="T21" fmla="*/ T20 w 1054"/>
                              <a:gd name="T22" fmla="+- 0 11111 10953"/>
                              <a:gd name="T23" fmla="*/ 11111 h 1243"/>
                              <a:gd name="T24" fmla="+- 0 9796 9681"/>
                              <a:gd name="T25" fmla="*/ T24 w 1054"/>
                              <a:gd name="T26" fmla="+- 0 11141 10953"/>
                              <a:gd name="T27" fmla="*/ 11141 h 1243"/>
                              <a:gd name="T28" fmla="+- 0 9727 9681"/>
                              <a:gd name="T29" fmla="*/ T28 w 1054"/>
                              <a:gd name="T30" fmla="+- 0 11156 10953"/>
                              <a:gd name="T31" fmla="*/ 11156 h 1243"/>
                              <a:gd name="T32" fmla="+- 0 9697 9681"/>
                              <a:gd name="T33" fmla="*/ T32 w 1054"/>
                              <a:gd name="T34" fmla="+- 0 11160 10953"/>
                              <a:gd name="T35" fmla="*/ 11160 h 1243"/>
                              <a:gd name="T36" fmla="+- 0 9688 9681"/>
                              <a:gd name="T37" fmla="*/ T36 w 1054"/>
                              <a:gd name="T38" fmla="+- 0 11161 10953"/>
                              <a:gd name="T39" fmla="*/ 11161 h 1243"/>
                              <a:gd name="T40" fmla="+- 0 9681 9681"/>
                              <a:gd name="T41" fmla="*/ T40 w 1054"/>
                              <a:gd name="T42" fmla="+- 0 11169 10953"/>
                              <a:gd name="T43" fmla="*/ 11169 h 1243"/>
                              <a:gd name="T44" fmla="+- 0 9681 9681"/>
                              <a:gd name="T45" fmla="*/ T44 w 1054"/>
                              <a:gd name="T46" fmla="+- 0 11398 10953"/>
                              <a:gd name="T47" fmla="*/ 11398 h 1243"/>
                              <a:gd name="T48" fmla="+- 0 9689 9681"/>
                              <a:gd name="T49" fmla="*/ T48 w 1054"/>
                              <a:gd name="T50" fmla="+- 0 11407 10953"/>
                              <a:gd name="T51" fmla="*/ 11407 h 1243"/>
                              <a:gd name="T52" fmla="+- 0 9757 9681"/>
                              <a:gd name="T53" fmla="*/ T52 w 1054"/>
                              <a:gd name="T54" fmla="+- 0 11407 10953"/>
                              <a:gd name="T55" fmla="*/ 11407 h 1243"/>
                              <a:gd name="T56" fmla="+- 0 9757 9681"/>
                              <a:gd name="T57" fmla="*/ T56 w 1054"/>
                              <a:gd name="T58" fmla="+- 0 12187 10953"/>
                              <a:gd name="T59" fmla="*/ 12187 h 1243"/>
                              <a:gd name="T60" fmla="+- 0 9766 9681"/>
                              <a:gd name="T61" fmla="*/ T60 w 1054"/>
                              <a:gd name="T62" fmla="+- 0 12195 10953"/>
                              <a:gd name="T63" fmla="*/ 12195 h 1243"/>
                              <a:gd name="T64" fmla="+- 0 10649 9681"/>
                              <a:gd name="T65" fmla="*/ T64 w 1054"/>
                              <a:gd name="T66" fmla="+- 0 12195 10953"/>
                              <a:gd name="T67" fmla="*/ 12195 h 1243"/>
                              <a:gd name="T68" fmla="+- 0 10658 9681"/>
                              <a:gd name="T69" fmla="*/ T68 w 1054"/>
                              <a:gd name="T70" fmla="+- 0 12187 10953"/>
                              <a:gd name="T71" fmla="*/ 12187 h 1243"/>
                              <a:gd name="T72" fmla="+- 0 10658 9681"/>
                              <a:gd name="T73" fmla="*/ T72 w 1054"/>
                              <a:gd name="T74" fmla="+- 0 12159 10953"/>
                              <a:gd name="T75" fmla="*/ 12159 h 1243"/>
                              <a:gd name="T76" fmla="+- 0 9794 9681"/>
                              <a:gd name="T77" fmla="*/ T76 w 1054"/>
                              <a:gd name="T78" fmla="+- 0 12159 10953"/>
                              <a:gd name="T79" fmla="*/ 12159 h 1243"/>
                              <a:gd name="T80" fmla="+- 0 9794 9681"/>
                              <a:gd name="T81" fmla="*/ T80 w 1054"/>
                              <a:gd name="T82" fmla="+- 0 11379 10953"/>
                              <a:gd name="T83" fmla="*/ 11379 h 1243"/>
                              <a:gd name="T84" fmla="+- 0 9786 9681"/>
                              <a:gd name="T85" fmla="*/ T84 w 1054"/>
                              <a:gd name="T86" fmla="+- 0 11370 10953"/>
                              <a:gd name="T87" fmla="*/ 11370 h 1243"/>
                              <a:gd name="T88" fmla="+- 0 9717 9681"/>
                              <a:gd name="T89" fmla="*/ T88 w 1054"/>
                              <a:gd name="T90" fmla="+- 0 11370 10953"/>
                              <a:gd name="T91" fmla="*/ 11370 h 1243"/>
                              <a:gd name="T92" fmla="+- 0 9717 9681"/>
                              <a:gd name="T93" fmla="*/ T92 w 1054"/>
                              <a:gd name="T94" fmla="+- 0 11194 10953"/>
                              <a:gd name="T95" fmla="*/ 11194 h 1243"/>
                              <a:gd name="T96" fmla="+- 0 9768 9681"/>
                              <a:gd name="T97" fmla="*/ T96 w 1054"/>
                              <a:gd name="T98" fmla="+- 0 11185 10953"/>
                              <a:gd name="T99" fmla="*/ 11185 h 1243"/>
                              <a:gd name="T100" fmla="+- 0 9838 9681"/>
                              <a:gd name="T101" fmla="*/ T100 w 1054"/>
                              <a:gd name="T102" fmla="+- 0 11167 10953"/>
                              <a:gd name="T103" fmla="*/ 11167 h 1243"/>
                              <a:gd name="T104" fmla="+- 0 9915 9681"/>
                              <a:gd name="T105" fmla="*/ T104 w 1054"/>
                              <a:gd name="T106" fmla="+- 0 11135 10953"/>
                              <a:gd name="T107" fmla="*/ 11135 h 1243"/>
                              <a:gd name="T108" fmla="+- 0 9982 9681"/>
                              <a:gd name="T109" fmla="*/ T108 w 1054"/>
                              <a:gd name="T110" fmla="+- 0 11087 10953"/>
                              <a:gd name="T111" fmla="*/ 11087 h 1243"/>
                              <a:gd name="T112" fmla="+- 0 10049 9681"/>
                              <a:gd name="T113" fmla="*/ T112 w 1054"/>
                              <a:gd name="T114" fmla="+- 0 11038 10953"/>
                              <a:gd name="T115" fmla="*/ 11038 h 1243"/>
                              <a:gd name="T116" fmla="+- 0 10118 9681"/>
                              <a:gd name="T117" fmla="*/ T116 w 1054"/>
                              <a:gd name="T118" fmla="+- 0 11008 10953"/>
                              <a:gd name="T119" fmla="*/ 11008 h 1243"/>
                              <a:gd name="T120" fmla="+- 0 10175 9681"/>
                              <a:gd name="T121" fmla="*/ T120 w 1054"/>
                              <a:gd name="T122" fmla="+- 0 10993 10953"/>
                              <a:gd name="T123" fmla="*/ 10993 h 1243"/>
                              <a:gd name="T124" fmla="+- 0 10207 9681"/>
                              <a:gd name="T125" fmla="*/ T124 w 1054"/>
                              <a:gd name="T126" fmla="+- 0 10989 10953"/>
                              <a:gd name="T127" fmla="*/ 10989 h 1243"/>
                              <a:gd name="T128" fmla="+- 0 10344 9681"/>
                              <a:gd name="T129" fmla="*/ T128 w 1054"/>
                              <a:gd name="T130" fmla="+- 0 10989 10953"/>
                              <a:gd name="T131" fmla="*/ 10989 h 1243"/>
                              <a:gd name="T132" fmla="+- 0 10309 9681"/>
                              <a:gd name="T133" fmla="*/ T132 w 1054"/>
                              <a:gd name="T134" fmla="+- 0 10974 10953"/>
                              <a:gd name="T135" fmla="*/ 10974 h 1243"/>
                              <a:gd name="T136" fmla="+- 0 10245 9681"/>
                              <a:gd name="T137" fmla="*/ T136 w 1054"/>
                              <a:gd name="T138" fmla="+- 0 10958 10953"/>
                              <a:gd name="T139" fmla="*/ 10958 h 1243"/>
                              <a:gd name="T140" fmla="+- 0 10207 9681"/>
                              <a:gd name="T141" fmla="*/ T140 w 1054"/>
                              <a:gd name="T142" fmla="+- 0 10953 10953"/>
                              <a:gd name="T143" fmla="*/ 10953 h 1243"/>
                              <a:gd name="T144" fmla="+- 0 10344 9681"/>
                              <a:gd name="T145" fmla="*/ T144 w 1054"/>
                              <a:gd name="T146" fmla="+- 0 10989 10953"/>
                              <a:gd name="T147" fmla="*/ 10989 h 1243"/>
                              <a:gd name="T148" fmla="+- 0 10207 9681"/>
                              <a:gd name="T149" fmla="*/ T148 w 1054"/>
                              <a:gd name="T150" fmla="+- 0 10989 10953"/>
                              <a:gd name="T151" fmla="*/ 10989 h 1243"/>
                              <a:gd name="T152" fmla="+- 0 10240 9681"/>
                              <a:gd name="T153" fmla="*/ T152 w 1054"/>
                              <a:gd name="T154" fmla="+- 0 10993 10953"/>
                              <a:gd name="T155" fmla="*/ 10993 h 1243"/>
                              <a:gd name="T156" fmla="+- 0 10297 9681"/>
                              <a:gd name="T157" fmla="*/ T156 w 1054"/>
                              <a:gd name="T158" fmla="+- 0 11008 10953"/>
                              <a:gd name="T159" fmla="*/ 11008 h 1243"/>
                              <a:gd name="T160" fmla="+- 0 10366 9681"/>
                              <a:gd name="T161" fmla="*/ T160 w 1054"/>
                              <a:gd name="T162" fmla="+- 0 11038 10953"/>
                              <a:gd name="T163" fmla="*/ 11038 h 1243"/>
                              <a:gd name="T164" fmla="+- 0 10433 9681"/>
                              <a:gd name="T165" fmla="*/ T164 w 1054"/>
                              <a:gd name="T166" fmla="+- 0 11087 10953"/>
                              <a:gd name="T167" fmla="*/ 11087 h 1243"/>
                              <a:gd name="T168" fmla="+- 0 10500 9681"/>
                              <a:gd name="T169" fmla="*/ T168 w 1054"/>
                              <a:gd name="T170" fmla="+- 0 11135 10953"/>
                              <a:gd name="T171" fmla="*/ 11135 h 1243"/>
                              <a:gd name="T172" fmla="+- 0 10576 9681"/>
                              <a:gd name="T173" fmla="*/ T172 w 1054"/>
                              <a:gd name="T174" fmla="+- 0 11167 10953"/>
                              <a:gd name="T175" fmla="*/ 11167 h 1243"/>
                              <a:gd name="T176" fmla="+- 0 10647 9681"/>
                              <a:gd name="T177" fmla="*/ T176 w 1054"/>
                              <a:gd name="T178" fmla="+- 0 11185 10953"/>
                              <a:gd name="T179" fmla="*/ 11185 h 1243"/>
                              <a:gd name="T180" fmla="+- 0 10698 9681"/>
                              <a:gd name="T181" fmla="*/ T180 w 1054"/>
                              <a:gd name="T182" fmla="+- 0 11194 10953"/>
                              <a:gd name="T183" fmla="*/ 11194 h 1243"/>
                              <a:gd name="T184" fmla="+- 0 10698 9681"/>
                              <a:gd name="T185" fmla="*/ T184 w 1054"/>
                              <a:gd name="T186" fmla="+- 0 11370 10953"/>
                              <a:gd name="T187" fmla="*/ 11370 h 1243"/>
                              <a:gd name="T188" fmla="+- 0 10629 9681"/>
                              <a:gd name="T189" fmla="*/ T188 w 1054"/>
                              <a:gd name="T190" fmla="+- 0 11370 10953"/>
                              <a:gd name="T191" fmla="*/ 11370 h 1243"/>
                              <a:gd name="T192" fmla="+- 0 10621 9681"/>
                              <a:gd name="T193" fmla="*/ T192 w 1054"/>
                              <a:gd name="T194" fmla="+- 0 11379 10953"/>
                              <a:gd name="T195" fmla="*/ 11379 h 1243"/>
                              <a:gd name="T196" fmla="+- 0 10621 9681"/>
                              <a:gd name="T197" fmla="*/ T196 w 1054"/>
                              <a:gd name="T198" fmla="+- 0 12159 10953"/>
                              <a:gd name="T199" fmla="*/ 12159 h 1243"/>
                              <a:gd name="T200" fmla="+- 0 10658 9681"/>
                              <a:gd name="T201" fmla="*/ T200 w 1054"/>
                              <a:gd name="T202" fmla="+- 0 12159 10953"/>
                              <a:gd name="T203" fmla="*/ 12159 h 1243"/>
                              <a:gd name="T204" fmla="+- 0 10658 9681"/>
                              <a:gd name="T205" fmla="*/ T204 w 1054"/>
                              <a:gd name="T206" fmla="+- 0 11407 10953"/>
                              <a:gd name="T207" fmla="*/ 11407 h 1243"/>
                              <a:gd name="T208" fmla="+- 0 10726 9681"/>
                              <a:gd name="T209" fmla="*/ T208 w 1054"/>
                              <a:gd name="T210" fmla="+- 0 11407 10953"/>
                              <a:gd name="T211" fmla="*/ 11407 h 1243"/>
                              <a:gd name="T212" fmla="+- 0 10734 9681"/>
                              <a:gd name="T213" fmla="*/ T212 w 1054"/>
                              <a:gd name="T214" fmla="+- 0 11398 10953"/>
                              <a:gd name="T215" fmla="*/ 11398 h 1243"/>
                              <a:gd name="T216" fmla="+- 0 10734 9681"/>
                              <a:gd name="T217" fmla="*/ T216 w 1054"/>
                              <a:gd name="T218" fmla="+- 0 11169 10953"/>
                              <a:gd name="T219" fmla="*/ 11169 h 1243"/>
                              <a:gd name="T220" fmla="+- 0 10727 9681"/>
                              <a:gd name="T221" fmla="*/ T220 w 1054"/>
                              <a:gd name="T222" fmla="+- 0 11161 10953"/>
                              <a:gd name="T223" fmla="*/ 11161 h 1243"/>
                              <a:gd name="T224" fmla="+- 0 10718 9681"/>
                              <a:gd name="T225" fmla="*/ T224 w 1054"/>
                              <a:gd name="T226" fmla="+- 0 11160 10953"/>
                              <a:gd name="T227" fmla="*/ 11160 h 1243"/>
                              <a:gd name="T228" fmla="+- 0 10688 9681"/>
                              <a:gd name="T229" fmla="*/ T228 w 1054"/>
                              <a:gd name="T230" fmla="+- 0 11156 10953"/>
                              <a:gd name="T231" fmla="*/ 11156 h 1243"/>
                              <a:gd name="T232" fmla="+- 0 10618 9681"/>
                              <a:gd name="T233" fmla="*/ T232 w 1054"/>
                              <a:gd name="T234" fmla="+- 0 11141 10953"/>
                              <a:gd name="T235" fmla="*/ 11141 h 1243"/>
                              <a:gd name="T236" fmla="+- 0 10534 9681"/>
                              <a:gd name="T237" fmla="*/ T236 w 1054"/>
                              <a:gd name="T238" fmla="+- 0 11111 10953"/>
                              <a:gd name="T239" fmla="*/ 11111 h 1243"/>
                              <a:gd name="T240" fmla="+- 0 10458 9681"/>
                              <a:gd name="T241" fmla="*/ T240 w 1054"/>
                              <a:gd name="T242" fmla="+- 0 11062 10953"/>
                              <a:gd name="T243" fmla="*/ 11062 h 1243"/>
                              <a:gd name="T244" fmla="+- 0 10384 9681"/>
                              <a:gd name="T245" fmla="*/ T244 w 1054"/>
                              <a:gd name="T246" fmla="+- 0 11007 10953"/>
                              <a:gd name="T247" fmla="*/ 11007 h 1243"/>
                              <a:gd name="T248" fmla="+- 0 10344 9681"/>
                              <a:gd name="T249" fmla="*/ T248 w 1054"/>
                              <a:gd name="T250" fmla="+- 0 10989 10953"/>
                              <a:gd name="T251" fmla="*/ 10989 h 1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54" h="1243">
                                <a:moveTo>
                                  <a:pt x="526" y="0"/>
                                </a:moveTo>
                                <a:lnTo>
                                  <a:pt x="488" y="5"/>
                                </a:lnTo>
                                <a:lnTo>
                                  <a:pt x="425" y="21"/>
                                </a:lnTo>
                                <a:lnTo>
                                  <a:pt x="349" y="54"/>
                                </a:lnTo>
                                <a:lnTo>
                                  <a:pt x="276" y="109"/>
                                </a:lnTo>
                                <a:lnTo>
                                  <a:pt x="200" y="158"/>
                                </a:lnTo>
                                <a:lnTo>
                                  <a:pt x="115" y="188"/>
                                </a:lnTo>
                                <a:lnTo>
                                  <a:pt x="46" y="203"/>
                                </a:lnTo>
                                <a:lnTo>
                                  <a:pt x="16" y="207"/>
                                </a:lnTo>
                                <a:lnTo>
                                  <a:pt x="7" y="208"/>
                                </a:lnTo>
                                <a:lnTo>
                                  <a:pt x="0" y="216"/>
                                </a:lnTo>
                                <a:lnTo>
                                  <a:pt x="0" y="445"/>
                                </a:lnTo>
                                <a:lnTo>
                                  <a:pt x="8" y="454"/>
                                </a:lnTo>
                                <a:lnTo>
                                  <a:pt x="76" y="454"/>
                                </a:lnTo>
                                <a:lnTo>
                                  <a:pt x="76" y="1234"/>
                                </a:lnTo>
                                <a:lnTo>
                                  <a:pt x="85" y="1242"/>
                                </a:lnTo>
                                <a:lnTo>
                                  <a:pt x="968" y="1242"/>
                                </a:lnTo>
                                <a:lnTo>
                                  <a:pt x="977" y="1234"/>
                                </a:lnTo>
                                <a:lnTo>
                                  <a:pt x="977" y="1206"/>
                                </a:lnTo>
                                <a:lnTo>
                                  <a:pt x="113" y="1206"/>
                                </a:lnTo>
                                <a:lnTo>
                                  <a:pt x="113" y="426"/>
                                </a:lnTo>
                                <a:lnTo>
                                  <a:pt x="105" y="417"/>
                                </a:lnTo>
                                <a:lnTo>
                                  <a:pt x="36" y="417"/>
                                </a:lnTo>
                                <a:lnTo>
                                  <a:pt x="36" y="241"/>
                                </a:lnTo>
                                <a:lnTo>
                                  <a:pt x="87" y="232"/>
                                </a:lnTo>
                                <a:lnTo>
                                  <a:pt x="157" y="214"/>
                                </a:lnTo>
                                <a:lnTo>
                                  <a:pt x="234" y="182"/>
                                </a:lnTo>
                                <a:lnTo>
                                  <a:pt x="301" y="134"/>
                                </a:lnTo>
                                <a:lnTo>
                                  <a:pt x="368" y="85"/>
                                </a:lnTo>
                                <a:lnTo>
                                  <a:pt x="437" y="55"/>
                                </a:lnTo>
                                <a:lnTo>
                                  <a:pt x="494" y="40"/>
                                </a:lnTo>
                                <a:lnTo>
                                  <a:pt x="526" y="36"/>
                                </a:lnTo>
                                <a:lnTo>
                                  <a:pt x="663" y="36"/>
                                </a:lnTo>
                                <a:lnTo>
                                  <a:pt x="628" y="21"/>
                                </a:lnTo>
                                <a:lnTo>
                                  <a:pt x="564" y="5"/>
                                </a:lnTo>
                                <a:lnTo>
                                  <a:pt x="526" y="0"/>
                                </a:lnTo>
                                <a:close/>
                                <a:moveTo>
                                  <a:pt x="663" y="36"/>
                                </a:moveTo>
                                <a:lnTo>
                                  <a:pt x="526" y="36"/>
                                </a:lnTo>
                                <a:lnTo>
                                  <a:pt x="559" y="40"/>
                                </a:lnTo>
                                <a:lnTo>
                                  <a:pt x="616" y="55"/>
                                </a:lnTo>
                                <a:lnTo>
                                  <a:pt x="685" y="85"/>
                                </a:lnTo>
                                <a:lnTo>
                                  <a:pt x="752" y="134"/>
                                </a:lnTo>
                                <a:lnTo>
                                  <a:pt x="819" y="182"/>
                                </a:lnTo>
                                <a:lnTo>
                                  <a:pt x="895" y="214"/>
                                </a:lnTo>
                                <a:lnTo>
                                  <a:pt x="966" y="232"/>
                                </a:lnTo>
                                <a:lnTo>
                                  <a:pt x="1017" y="241"/>
                                </a:lnTo>
                                <a:lnTo>
                                  <a:pt x="1017" y="417"/>
                                </a:lnTo>
                                <a:lnTo>
                                  <a:pt x="948" y="417"/>
                                </a:lnTo>
                                <a:lnTo>
                                  <a:pt x="940" y="426"/>
                                </a:lnTo>
                                <a:lnTo>
                                  <a:pt x="940" y="1206"/>
                                </a:lnTo>
                                <a:lnTo>
                                  <a:pt x="977" y="1206"/>
                                </a:lnTo>
                                <a:lnTo>
                                  <a:pt x="977" y="454"/>
                                </a:lnTo>
                                <a:lnTo>
                                  <a:pt x="1045" y="454"/>
                                </a:lnTo>
                                <a:lnTo>
                                  <a:pt x="1053" y="445"/>
                                </a:lnTo>
                                <a:lnTo>
                                  <a:pt x="1053" y="216"/>
                                </a:lnTo>
                                <a:lnTo>
                                  <a:pt x="1046" y="208"/>
                                </a:lnTo>
                                <a:lnTo>
                                  <a:pt x="1037" y="207"/>
                                </a:lnTo>
                                <a:lnTo>
                                  <a:pt x="1007" y="203"/>
                                </a:lnTo>
                                <a:lnTo>
                                  <a:pt x="937" y="188"/>
                                </a:lnTo>
                                <a:lnTo>
                                  <a:pt x="853" y="158"/>
                                </a:lnTo>
                                <a:lnTo>
                                  <a:pt x="777" y="109"/>
                                </a:lnTo>
                                <a:lnTo>
                                  <a:pt x="703" y="54"/>
                                </a:lnTo>
                                <a:lnTo>
                                  <a:pt x="663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9955" y="11653"/>
                            <a:ext cx="490" cy="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0207" y="11304"/>
                            <a:ext cx="0" cy="698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25"/>
                        <wps:cNvSpPr>
                          <a:spLocks/>
                        </wps:cNvSpPr>
                        <wps:spPr bwMode="auto">
                          <a:xfrm>
                            <a:off x="5394" y="11304"/>
                            <a:ext cx="5066" cy="2471"/>
                          </a:xfrm>
                          <a:custGeom>
                            <a:avLst/>
                            <a:gdLst>
                              <a:gd name="T0" fmla="+- 0 6504 5394"/>
                              <a:gd name="T1" fmla="*/ T0 w 5066"/>
                              <a:gd name="T2" fmla="+- 0 12677 11304"/>
                              <a:gd name="T3" fmla="*/ 12677 h 2471"/>
                              <a:gd name="T4" fmla="+- 0 6475 5394"/>
                              <a:gd name="T5" fmla="*/ T4 w 5066"/>
                              <a:gd name="T6" fmla="+- 0 12673 11304"/>
                              <a:gd name="T7" fmla="*/ 12673 h 2471"/>
                              <a:gd name="T8" fmla="+- 0 6475 5394"/>
                              <a:gd name="T9" fmla="*/ T8 w 5066"/>
                              <a:gd name="T10" fmla="+- 0 12900 11304"/>
                              <a:gd name="T11" fmla="*/ 12900 h 2471"/>
                              <a:gd name="T12" fmla="+- 0 6394 5394"/>
                              <a:gd name="T13" fmla="*/ T12 w 5066"/>
                              <a:gd name="T14" fmla="+- 0 12908 11304"/>
                              <a:gd name="T15" fmla="*/ 12908 h 2471"/>
                              <a:gd name="T16" fmla="+- 0 5512 5394"/>
                              <a:gd name="T17" fmla="*/ T16 w 5066"/>
                              <a:gd name="T18" fmla="+- 0 13738 11304"/>
                              <a:gd name="T19" fmla="*/ 13738 h 2471"/>
                              <a:gd name="T20" fmla="+- 0 5504 5394"/>
                              <a:gd name="T21" fmla="*/ T20 w 5066"/>
                              <a:gd name="T22" fmla="+- 0 12900 11304"/>
                              <a:gd name="T23" fmla="*/ 12900 h 2471"/>
                              <a:gd name="T24" fmla="+- 0 5430 5394"/>
                              <a:gd name="T25" fmla="*/ T24 w 5066"/>
                              <a:gd name="T26" fmla="+- 0 12710 11304"/>
                              <a:gd name="T27" fmla="*/ 12710 h 2471"/>
                              <a:gd name="T28" fmla="+- 0 5559 5394"/>
                              <a:gd name="T29" fmla="*/ T28 w 5066"/>
                              <a:gd name="T30" fmla="+- 0 12682 11304"/>
                              <a:gd name="T31" fmla="*/ 12682 h 2471"/>
                              <a:gd name="T32" fmla="+- 0 5712 5394"/>
                              <a:gd name="T33" fmla="*/ T32 w 5066"/>
                              <a:gd name="T34" fmla="+- 0 12597 11304"/>
                              <a:gd name="T35" fmla="*/ 12597 h 2471"/>
                              <a:gd name="T36" fmla="+- 0 5857 5394"/>
                              <a:gd name="T37" fmla="*/ T36 w 5066"/>
                              <a:gd name="T38" fmla="+- 0 12513 11304"/>
                              <a:gd name="T39" fmla="*/ 12513 h 2471"/>
                              <a:gd name="T40" fmla="+- 0 5953 5394"/>
                              <a:gd name="T41" fmla="*/ T40 w 5066"/>
                              <a:gd name="T42" fmla="+- 0 12493 11304"/>
                              <a:gd name="T43" fmla="*/ 12493 h 2471"/>
                              <a:gd name="T44" fmla="+- 0 6048 5394"/>
                              <a:gd name="T45" fmla="*/ T44 w 5066"/>
                              <a:gd name="T46" fmla="+- 0 12513 11304"/>
                              <a:gd name="T47" fmla="*/ 12513 h 2471"/>
                              <a:gd name="T48" fmla="+- 0 6193 5394"/>
                              <a:gd name="T49" fmla="*/ T48 w 5066"/>
                              <a:gd name="T50" fmla="+- 0 12597 11304"/>
                              <a:gd name="T51" fmla="*/ 12597 h 2471"/>
                              <a:gd name="T52" fmla="+- 0 6346 5394"/>
                              <a:gd name="T53" fmla="*/ T52 w 5066"/>
                              <a:gd name="T54" fmla="+- 0 12682 11304"/>
                              <a:gd name="T55" fmla="*/ 12682 h 2471"/>
                              <a:gd name="T56" fmla="+- 0 6475 5394"/>
                              <a:gd name="T57" fmla="*/ T56 w 5066"/>
                              <a:gd name="T58" fmla="+- 0 12710 11304"/>
                              <a:gd name="T59" fmla="*/ 12710 h 2471"/>
                              <a:gd name="T60" fmla="+- 0 6463 5394"/>
                              <a:gd name="T61" fmla="*/ T60 w 5066"/>
                              <a:gd name="T62" fmla="+- 0 12672 11304"/>
                              <a:gd name="T63" fmla="*/ 12672 h 2471"/>
                              <a:gd name="T64" fmla="+- 0 6299 5394"/>
                              <a:gd name="T65" fmla="*/ T64 w 5066"/>
                              <a:gd name="T66" fmla="+- 0 12624 11304"/>
                              <a:gd name="T67" fmla="*/ 12624 h 2471"/>
                              <a:gd name="T68" fmla="+- 0 6140 5394"/>
                              <a:gd name="T69" fmla="*/ T68 w 5066"/>
                              <a:gd name="T70" fmla="+- 0 12514 11304"/>
                              <a:gd name="T71" fmla="*/ 12514 h 2471"/>
                              <a:gd name="T72" fmla="+- 0 6060 5394"/>
                              <a:gd name="T73" fmla="*/ T72 w 5066"/>
                              <a:gd name="T74" fmla="+- 0 12479 11304"/>
                              <a:gd name="T75" fmla="*/ 12479 h 2471"/>
                              <a:gd name="T76" fmla="+- 0 5953 5394"/>
                              <a:gd name="T77" fmla="*/ T76 w 5066"/>
                              <a:gd name="T78" fmla="+- 0 12457 11304"/>
                              <a:gd name="T79" fmla="*/ 12457 h 2471"/>
                              <a:gd name="T80" fmla="+- 0 5845 5394"/>
                              <a:gd name="T81" fmla="*/ T80 w 5066"/>
                              <a:gd name="T82" fmla="+- 0 12479 11304"/>
                              <a:gd name="T83" fmla="*/ 12479 h 2471"/>
                              <a:gd name="T84" fmla="+- 0 5687 5394"/>
                              <a:gd name="T85" fmla="*/ T84 w 5066"/>
                              <a:gd name="T86" fmla="+- 0 12571 11304"/>
                              <a:gd name="T87" fmla="*/ 12571 h 2471"/>
                              <a:gd name="T88" fmla="+- 0 5516 5394"/>
                              <a:gd name="T89" fmla="*/ T88 w 5066"/>
                              <a:gd name="T90" fmla="+- 0 12656 11304"/>
                              <a:gd name="T91" fmla="*/ 12656 h 2471"/>
                              <a:gd name="T92" fmla="+- 0 5410 5394"/>
                              <a:gd name="T93" fmla="*/ T92 w 5066"/>
                              <a:gd name="T94" fmla="+- 0 12676 11304"/>
                              <a:gd name="T95" fmla="*/ 12676 h 2471"/>
                              <a:gd name="T96" fmla="+- 0 5394 5394"/>
                              <a:gd name="T97" fmla="*/ T96 w 5066"/>
                              <a:gd name="T98" fmla="+- 0 12685 11304"/>
                              <a:gd name="T99" fmla="*/ 12685 h 2471"/>
                              <a:gd name="T100" fmla="+- 0 5402 5394"/>
                              <a:gd name="T101" fmla="*/ T100 w 5066"/>
                              <a:gd name="T102" fmla="+- 0 12936 11304"/>
                              <a:gd name="T103" fmla="*/ 12936 h 2471"/>
                              <a:gd name="T104" fmla="+- 0 5476 5394"/>
                              <a:gd name="T105" fmla="*/ T104 w 5066"/>
                              <a:gd name="T106" fmla="+- 0 13766 11304"/>
                              <a:gd name="T107" fmla="*/ 13766 h 2471"/>
                              <a:gd name="T108" fmla="+- 0 6422 5394"/>
                              <a:gd name="T109" fmla="*/ T108 w 5066"/>
                              <a:gd name="T110" fmla="+- 0 13774 11304"/>
                              <a:gd name="T111" fmla="*/ 13774 h 2471"/>
                              <a:gd name="T112" fmla="+- 0 6430 5394"/>
                              <a:gd name="T113" fmla="*/ T112 w 5066"/>
                              <a:gd name="T114" fmla="+- 0 13738 11304"/>
                              <a:gd name="T115" fmla="*/ 13738 h 2471"/>
                              <a:gd name="T116" fmla="+- 0 6503 5394"/>
                              <a:gd name="T117" fmla="*/ T116 w 5066"/>
                              <a:gd name="T118" fmla="+- 0 12936 11304"/>
                              <a:gd name="T119" fmla="*/ 12936 h 2471"/>
                              <a:gd name="T120" fmla="+- 0 6511 5394"/>
                              <a:gd name="T121" fmla="*/ T120 w 5066"/>
                              <a:gd name="T122" fmla="+- 0 12685 11304"/>
                              <a:gd name="T123" fmla="*/ 12685 h 2471"/>
                              <a:gd name="T124" fmla="+- 0 10453 5394"/>
                              <a:gd name="T125" fmla="*/ T124 w 5066"/>
                              <a:gd name="T126" fmla="+- 0 11573 11304"/>
                              <a:gd name="T127" fmla="*/ 11573 h 2471"/>
                              <a:gd name="T128" fmla="+- 0 10423 5394"/>
                              <a:gd name="T129" fmla="*/ T128 w 5066"/>
                              <a:gd name="T130" fmla="+- 0 11477 11304"/>
                              <a:gd name="T131" fmla="*/ 11477 h 2471"/>
                              <a:gd name="T132" fmla="+- 0 10416 5394"/>
                              <a:gd name="T133" fmla="*/ T132 w 5066"/>
                              <a:gd name="T134" fmla="+- 0 11736 11304"/>
                              <a:gd name="T135" fmla="*/ 11736 h 2471"/>
                              <a:gd name="T136" fmla="+- 0 10360 5394"/>
                              <a:gd name="T137" fmla="*/ T136 w 5066"/>
                              <a:gd name="T138" fmla="+- 0 11874 11304"/>
                              <a:gd name="T139" fmla="*/ 11874 h 2471"/>
                              <a:gd name="T140" fmla="+- 0 10265 5394"/>
                              <a:gd name="T141" fmla="*/ T140 w 5066"/>
                              <a:gd name="T142" fmla="+- 0 11955 11304"/>
                              <a:gd name="T143" fmla="*/ 11955 h 2471"/>
                              <a:gd name="T144" fmla="+- 0 10150 5394"/>
                              <a:gd name="T145" fmla="*/ T144 w 5066"/>
                              <a:gd name="T146" fmla="+- 0 11955 11304"/>
                              <a:gd name="T147" fmla="*/ 11955 h 2471"/>
                              <a:gd name="T148" fmla="+- 0 10055 5394"/>
                              <a:gd name="T149" fmla="*/ T148 w 5066"/>
                              <a:gd name="T150" fmla="+- 0 11874 11304"/>
                              <a:gd name="T151" fmla="*/ 11874 h 2471"/>
                              <a:gd name="T152" fmla="+- 0 9999 5394"/>
                              <a:gd name="T153" fmla="*/ T152 w 5066"/>
                              <a:gd name="T154" fmla="+- 0 11736 11304"/>
                              <a:gd name="T155" fmla="*/ 11736 h 2471"/>
                              <a:gd name="T156" fmla="+- 0 9999 5394"/>
                              <a:gd name="T157" fmla="*/ T156 w 5066"/>
                              <a:gd name="T158" fmla="+- 0 11570 11304"/>
                              <a:gd name="T159" fmla="*/ 11570 h 2471"/>
                              <a:gd name="T160" fmla="+- 0 10055 5394"/>
                              <a:gd name="T161" fmla="*/ T160 w 5066"/>
                              <a:gd name="T162" fmla="+- 0 11432 11304"/>
                              <a:gd name="T163" fmla="*/ 11432 h 2471"/>
                              <a:gd name="T164" fmla="+- 0 10150 5394"/>
                              <a:gd name="T165" fmla="*/ T164 w 5066"/>
                              <a:gd name="T166" fmla="+- 0 11351 11304"/>
                              <a:gd name="T167" fmla="*/ 11351 h 2471"/>
                              <a:gd name="T168" fmla="+- 0 10265 5394"/>
                              <a:gd name="T169" fmla="*/ T168 w 5066"/>
                              <a:gd name="T170" fmla="+- 0 11351 11304"/>
                              <a:gd name="T171" fmla="*/ 11351 h 2471"/>
                              <a:gd name="T172" fmla="+- 0 10360 5394"/>
                              <a:gd name="T173" fmla="*/ T172 w 5066"/>
                              <a:gd name="T174" fmla="+- 0 11432 11304"/>
                              <a:gd name="T175" fmla="*/ 11432 h 2471"/>
                              <a:gd name="T176" fmla="+- 0 10416 5394"/>
                              <a:gd name="T177" fmla="*/ T176 w 5066"/>
                              <a:gd name="T178" fmla="+- 0 11570 11304"/>
                              <a:gd name="T179" fmla="*/ 11570 h 2471"/>
                              <a:gd name="T180" fmla="+- 0 10423 5394"/>
                              <a:gd name="T181" fmla="*/ T180 w 5066"/>
                              <a:gd name="T182" fmla="+- 0 11477 11304"/>
                              <a:gd name="T183" fmla="*/ 11477 h 2471"/>
                              <a:gd name="T184" fmla="+- 0 10365 5394"/>
                              <a:gd name="T185" fmla="*/ T184 w 5066"/>
                              <a:gd name="T186" fmla="+- 0 11381 11304"/>
                              <a:gd name="T187" fmla="*/ 11381 h 2471"/>
                              <a:gd name="T188" fmla="+- 0 10318 5394"/>
                              <a:gd name="T189" fmla="*/ T188 w 5066"/>
                              <a:gd name="T190" fmla="+- 0 11340 11304"/>
                              <a:gd name="T191" fmla="*/ 11340 h 2471"/>
                              <a:gd name="T192" fmla="+- 0 10207 5394"/>
                              <a:gd name="T193" fmla="*/ T192 w 5066"/>
                              <a:gd name="T194" fmla="+- 0 11304 11304"/>
                              <a:gd name="T195" fmla="*/ 11304 h 2471"/>
                              <a:gd name="T196" fmla="+- 0 10096 5394"/>
                              <a:gd name="T197" fmla="*/ T196 w 5066"/>
                              <a:gd name="T198" fmla="+- 0 11340 11304"/>
                              <a:gd name="T199" fmla="*/ 11340 h 2471"/>
                              <a:gd name="T200" fmla="+- 0 10011 5394"/>
                              <a:gd name="T201" fmla="*/ T200 w 5066"/>
                              <a:gd name="T202" fmla="+- 0 11435 11304"/>
                              <a:gd name="T203" fmla="*/ 11435 h 2471"/>
                              <a:gd name="T204" fmla="+- 0 9962 5394"/>
                              <a:gd name="T205" fmla="*/ T204 w 5066"/>
                              <a:gd name="T206" fmla="+- 0 11573 11304"/>
                              <a:gd name="T207" fmla="*/ 11573 h 2471"/>
                              <a:gd name="T208" fmla="+- 0 9962 5394"/>
                              <a:gd name="T209" fmla="*/ T208 w 5066"/>
                              <a:gd name="T210" fmla="+- 0 11733 11304"/>
                              <a:gd name="T211" fmla="*/ 11733 h 2471"/>
                              <a:gd name="T212" fmla="+- 0 10011 5394"/>
                              <a:gd name="T213" fmla="*/ T212 w 5066"/>
                              <a:gd name="T214" fmla="+- 0 11871 11304"/>
                              <a:gd name="T215" fmla="*/ 11871 h 2471"/>
                              <a:gd name="T216" fmla="+- 0 10096 5394"/>
                              <a:gd name="T217" fmla="*/ T216 w 5066"/>
                              <a:gd name="T218" fmla="+- 0 11967 11304"/>
                              <a:gd name="T219" fmla="*/ 11967 h 2471"/>
                              <a:gd name="T220" fmla="+- 0 10207 5394"/>
                              <a:gd name="T221" fmla="*/ T220 w 5066"/>
                              <a:gd name="T222" fmla="+- 0 12002 11304"/>
                              <a:gd name="T223" fmla="*/ 12002 h 2471"/>
                              <a:gd name="T224" fmla="+- 0 10318 5394"/>
                              <a:gd name="T225" fmla="*/ T224 w 5066"/>
                              <a:gd name="T226" fmla="+- 0 11967 11304"/>
                              <a:gd name="T227" fmla="*/ 11967 h 2471"/>
                              <a:gd name="T228" fmla="+- 0 10365 5394"/>
                              <a:gd name="T229" fmla="*/ T228 w 5066"/>
                              <a:gd name="T230" fmla="+- 0 11926 11304"/>
                              <a:gd name="T231" fmla="*/ 11926 h 2471"/>
                              <a:gd name="T232" fmla="+- 0 10434 5394"/>
                              <a:gd name="T233" fmla="*/ T232 w 5066"/>
                              <a:gd name="T234" fmla="+- 0 11807 11304"/>
                              <a:gd name="T235" fmla="*/ 11807 h 2471"/>
                              <a:gd name="T236" fmla="+- 0 10460 5394"/>
                              <a:gd name="T237" fmla="*/ T236 w 5066"/>
                              <a:gd name="T238" fmla="+- 0 11653 11304"/>
                              <a:gd name="T239" fmla="*/ 11653 h 2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66" h="2471">
                                <a:moveTo>
                                  <a:pt x="1117" y="1381"/>
                                </a:moveTo>
                                <a:lnTo>
                                  <a:pt x="1110" y="1373"/>
                                </a:lnTo>
                                <a:lnTo>
                                  <a:pt x="1101" y="1372"/>
                                </a:lnTo>
                                <a:lnTo>
                                  <a:pt x="1081" y="1369"/>
                                </a:lnTo>
                                <a:lnTo>
                                  <a:pt x="1081" y="1406"/>
                                </a:lnTo>
                                <a:lnTo>
                                  <a:pt x="1081" y="1596"/>
                                </a:lnTo>
                                <a:lnTo>
                                  <a:pt x="1008" y="1596"/>
                                </a:lnTo>
                                <a:lnTo>
                                  <a:pt x="1000" y="1604"/>
                                </a:lnTo>
                                <a:lnTo>
                                  <a:pt x="1000" y="2434"/>
                                </a:lnTo>
                                <a:lnTo>
                                  <a:pt x="118" y="2434"/>
                                </a:lnTo>
                                <a:lnTo>
                                  <a:pt x="118" y="1604"/>
                                </a:lnTo>
                                <a:lnTo>
                                  <a:pt x="110" y="1596"/>
                                </a:lnTo>
                                <a:lnTo>
                                  <a:pt x="36" y="1596"/>
                                </a:lnTo>
                                <a:lnTo>
                                  <a:pt x="36" y="1406"/>
                                </a:lnTo>
                                <a:lnTo>
                                  <a:pt x="90" y="1397"/>
                                </a:lnTo>
                                <a:lnTo>
                                  <a:pt x="165" y="1378"/>
                                </a:lnTo>
                                <a:lnTo>
                                  <a:pt x="246" y="1344"/>
                                </a:lnTo>
                                <a:lnTo>
                                  <a:pt x="318" y="1293"/>
                                </a:lnTo>
                                <a:lnTo>
                                  <a:pt x="390" y="1241"/>
                                </a:lnTo>
                                <a:lnTo>
                                  <a:pt x="463" y="1209"/>
                                </a:lnTo>
                                <a:lnTo>
                                  <a:pt x="524" y="1193"/>
                                </a:lnTo>
                                <a:lnTo>
                                  <a:pt x="559" y="1189"/>
                                </a:lnTo>
                                <a:lnTo>
                                  <a:pt x="593" y="1193"/>
                                </a:lnTo>
                                <a:lnTo>
                                  <a:pt x="654" y="1209"/>
                                </a:lnTo>
                                <a:lnTo>
                                  <a:pt x="727" y="1241"/>
                                </a:lnTo>
                                <a:lnTo>
                                  <a:pt x="799" y="1293"/>
                                </a:lnTo>
                                <a:lnTo>
                                  <a:pt x="871" y="1344"/>
                                </a:lnTo>
                                <a:lnTo>
                                  <a:pt x="952" y="1378"/>
                                </a:lnTo>
                                <a:lnTo>
                                  <a:pt x="1027" y="1397"/>
                                </a:lnTo>
                                <a:lnTo>
                                  <a:pt x="1081" y="1406"/>
                                </a:lnTo>
                                <a:lnTo>
                                  <a:pt x="1081" y="1369"/>
                                </a:lnTo>
                                <a:lnTo>
                                  <a:pt x="1069" y="1368"/>
                                </a:lnTo>
                                <a:lnTo>
                                  <a:pt x="995" y="1352"/>
                                </a:lnTo>
                                <a:lnTo>
                                  <a:pt x="905" y="1320"/>
                                </a:lnTo>
                                <a:lnTo>
                                  <a:pt x="824" y="1267"/>
                                </a:lnTo>
                                <a:lnTo>
                                  <a:pt x="746" y="1210"/>
                                </a:lnTo>
                                <a:lnTo>
                                  <a:pt x="699" y="1189"/>
                                </a:lnTo>
                                <a:lnTo>
                                  <a:pt x="666" y="1175"/>
                                </a:lnTo>
                                <a:lnTo>
                                  <a:pt x="599" y="1157"/>
                                </a:lnTo>
                                <a:lnTo>
                                  <a:pt x="559" y="1153"/>
                                </a:lnTo>
                                <a:lnTo>
                                  <a:pt x="518" y="1157"/>
                                </a:lnTo>
                                <a:lnTo>
                                  <a:pt x="451" y="1175"/>
                                </a:lnTo>
                                <a:lnTo>
                                  <a:pt x="371" y="1210"/>
                                </a:lnTo>
                                <a:lnTo>
                                  <a:pt x="293" y="1267"/>
                                </a:lnTo>
                                <a:lnTo>
                                  <a:pt x="213" y="1320"/>
                                </a:lnTo>
                                <a:lnTo>
                                  <a:pt x="122" y="1352"/>
                                </a:lnTo>
                                <a:lnTo>
                                  <a:pt x="48" y="1368"/>
                                </a:lnTo>
                                <a:lnTo>
                                  <a:pt x="16" y="1372"/>
                                </a:lnTo>
                                <a:lnTo>
                                  <a:pt x="7" y="1373"/>
                                </a:lnTo>
                                <a:lnTo>
                                  <a:pt x="0" y="1381"/>
                                </a:lnTo>
                                <a:lnTo>
                                  <a:pt x="0" y="1624"/>
                                </a:lnTo>
                                <a:lnTo>
                                  <a:pt x="8" y="1632"/>
                                </a:lnTo>
                                <a:lnTo>
                                  <a:pt x="82" y="1632"/>
                                </a:lnTo>
                                <a:lnTo>
                                  <a:pt x="82" y="2462"/>
                                </a:lnTo>
                                <a:lnTo>
                                  <a:pt x="90" y="2470"/>
                                </a:lnTo>
                                <a:lnTo>
                                  <a:pt x="1028" y="2470"/>
                                </a:lnTo>
                                <a:lnTo>
                                  <a:pt x="1036" y="2462"/>
                                </a:lnTo>
                                <a:lnTo>
                                  <a:pt x="1036" y="2434"/>
                                </a:lnTo>
                                <a:lnTo>
                                  <a:pt x="1036" y="1632"/>
                                </a:lnTo>
                                <a:lnTo>
                                  <a:pt x="1109" y="1632"/>
                                </a:lnTo>
                                <a:lnTo>
                                  <a:pt x="1117" y="1624"/>
                                </a:lnTo>
                                <a:lnTo>
                                  <a:pt x="1117" y="1381"/>
                                </a:lnTo>
                                <a:moveTo>
                                  <a:pt x="5066" y="349"/>
                                </a:moveTo>
                                <a:lnTo>
                                  <a:pt x="5059" y="269"/>
                                </a:lnTo>
                                <a:lnTo>
                                  <a:pt x="5040" y="196"/>
                                </a:lnTo>
                                <a:lnTo>
                                  <a:pt x="5029" y="173"/>
                                </a:lnTo>
                                <a:lnTo>
                                  <a:pt x="5029" y="349"/>
                                </a:lnTo>
                                <a:lnTo>
                                  <a:pt x="5022" y="432"/>
                                </a:lnTo>
                                <a:lnTo>
                                  <a:pt x="5000" y="507"/>
                                </a:lnTo>
                                <a:lnTo>
                                  <a:pt x="4966" y="570"/>
                                </a:lnTo>
                                <a:lnTo>
                                  <a:pt x="4922" y="619"/>
                                </a:lnTo>
                                <a:lnTo>
                                  <a:pt x="4871" y="651"/>
                                </a:lnTo>
                                <a:lnTo>
                                  <a:pt x="4813" y="662"/>
                                </a:lnTo>
                                <a:lnTo>
                                  <a:pt x="4756" y="651"/>
                                </a:lnTo>
                                <a:lnTo>
                                  <a:pt x="4704" y="619"/>
                                </a:lnTo>
                                <a:lnTo>
                                  <a:pt x="4661" y="570"/>
                                </a:lnTo>
                                <a:lnTo>
                                  <a:pt x="4627" y="507"/>
                                </a:lnTo>
                                <a:lnTo>
                                  <a:pt x="4605" y="432"/>
                                </a:lnTo>
                                <a:lnTo>
                                  <a:pt x="4597" y="349"/>
                                </a:lnTo>
                                <a:lnTo>
                                  <a:pt x="4605" y="266"/>
                                </a:lnTo>
                                <a:lnTo>
                                  <a:pt x="4627" y="191"/>
                                </a:lnTo>
                                <a:lnTo>
                                  <a:pt x="4661" y="128"/>
                                </a:lnTo>
                                <a:lnTo>
                                  <a:pt x="4704" y="79"/>
                                </a:lnTo>
                                <a:lnTo>
                                  <a:pt x="4756" y="47"/>
                                </a:lnTo>
                                <a:lnTo>
                                  <a:pt x="4813" y="36"/>
                                </a:lnTo>
                                <a:lnTo>
                                  <a:pt x="4871" y="47"/>
                                </a:lnTo>
                                <a:lnTo>
                                  <a:pt x="4922" y="79"/>
                                </a:lnTo>
                                <a:lnTo>
                                  <a:pt x="4966" y="128"/>
                                </a:lnTo>
                                <a:lnTo>
                                  <a:pt x="5000" y="191"/>
                                </a:lnTo>
                                <a:lnTo>
                                  <a:pt x="5022" y="266"/>
                                </a:lnTo>
                                <a:lnTo>
                                  <a:pt x="5029" y="349"/>
                                </a:lnTo>
                                <a:lnTo>
                                  <a:pt x="5029" y="173"/>
                                </a:lnTo>
                                <a:lnTo>
                                  <a:pt x="5010" y="131"/>
                                </a:lnTo>
                                <a:lnTo>
                                  <a:pt x="4971" y="77"/>
                                </a:lnTo>
                                <a:lnTo>
                                  <a:pt x="4925" y="36"/>
                                </a:lnTo>
                                <a:lnTo>
                                  <a:pt x="4924" y="36"/>
                                </a:lnTo>
                                <a:lnTo>
                                  <a:pt x="4871" y="9"/>
                                </a:lnTo>
                                <a:lnTo>
                                  <a:pt x="4813" y="0"/>
                                </a:lnTo>
                                <a:lnTo>
                                  <a:pt x="4756" y="9"/>
                                </a:lnTo>
                                <a:lnTo>
                                  <a:pt x="4702" y="36"/>
                                </a:lnTo>
                                <a:lnTo>
                                  <a:pt x="4656" y="77"/>
                                </a:lnTo>
                                <a:lnTo>
                                  <a:pt x="4617" y="131"/>
                                </a:lnTo>
                                <a:lnTo>
                                  <a:pt x="4587" y="196"/>
                                </a:lnTo>
                                <a:lnTo>
                                  <a:pt x="4568" y="269"/>
                                </a:lnTo>
                                <a:lnTo>
                                  <a:pt x="4561" y="349"/>
                                </a:lnTo>
                                <a:lnTo>
                                  <a:pt x="4568" y="429"/>
                                </a:lnTo>
                                <a:lnTo>
                                  <a:pt x="4587" y="503"/>
                                </a:lnTo>
                                <a:lnTo>
                                  <a:pt x="4617" y="567"/>
                                </a:lnTo>
                                <a:lnTo>
                                  <a:pt x="4656" y="622"/>
                                </a:lnTo>
                                <a:lnTo>
                                  <a:pt x="4702" y="663"/>
                                </a:lnTo>
                                <a:lnTo>
                                  <a:pt x="4756" y="689"/>
                                </a:lnTo>
                                <a:lnTo>
                                  <a:pt x="4813" y="698"/>
                                </a:lnTo>
                                <a:lnTo>
                                  <a:pt x="4871" y="689"/>
                                </a:lnTo>
                                <a:lnTo>
                                  <a:pt x="4924" y="663"/>
                                </a:lnTo>
                                <a:lnTo>
                                  <a:pt x="4925" y="662"/>
                                </a:lnTo>
                                <a:lnTo>
                                  <a:pt x="4971" y="622"/>
                                </a:lnTo>
                                <a:lnTo>
                                  <a:pt x="5010" y="567"/>
                                </a:lnTo>
                                <a:lnTo>
                                  <a:pt x="5040" y="503"/>
                                </a:lnTo>
                                <a:lnTo>
                                  <a:pt x="5059" y="429"/>
                                </a:lnTo>
                                <a:lnTo>
                                  <a:pt x="5066" y="349"/>
                                </a:lnTo>
                              </a:path>
                            </a:pathLst>
                          </a:custGeom>
                          <a:solidFill>
                            <a:srgbClr val="D82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5686" y="13199"/>
                            <a:ext cx="518" cy="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5953" y="12829"/>
                            <a:ext cx="0" cy="74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28"/>
                        <wps:cNvSpPr>
                          <a:spLocks/>
                        </wps:cNvSpPr>
                        <wps:spPr bwMode="auto">
                          <a:xfrm>
                            <a:off x="5685" y="12829"/>
                            <a:ext cx="535" cy="740"/>
                          </a:xfrm>
                          <a:custGeom>
                            <a:avLst/>
                            <a:gdLst>
                              <a:gd name="T0" fmla="+- 0 5953 5686"/>
                              <a:gd name="T1" fmla="*/ T0 w 535"/>
                              <a:gd name="T2" fmla="+- 0 12829 12829"/>
                              <a:gd name="T3" fmla="*/ 12829 h 740"/>
                              <a:gd name="T4" fmla="+- 0 5891 5686"/>
                              <a:gd name="T5" fmla="*/ T4 w 535"/>
                              <a:gd name="T6" fmla="+- 0 12839 12829"/>
                              <a:gd name="T7" fmla="*/ 12839 h 740"/>
                              <a:gd name="T8" fmla="+- 0 5835 5686"/>
                              <a:gd name="T9" fmla="*/ T8 w 535"/>
                              <a:gd name="T10" fmla="+- 0 12867 12829"/>
                              <a:gd name="T11" fmla="*/ 12867 h 740"/>
                              <a:gd name="T12" fmla="+- 0 5786 5686"/>
                              <a:gd name="T13" fmla="*/ T12 w 535"/>
                              <a:gd name="T14" fmla="+- 0 12911 12829"/>
                              <a:gd name="T15" fmla="*/ 12911 h 740"/>
                              <a:gd name="T16" fmla="+- 0 5744 5686"/>
                              <a:gd name="T17" fmla="*/ T16 w 535"/>
                              <a:gd name="T18" fmla="+- 0 12968 12829"/>
                              <a:gd name="T19" fmla="*/ 12968 h 740"/>
                              <a:gd name="T20" fmla="+- 0 5713 5686"/>
                              <a:gd name="T21" fmla="*/ T20 w 535"/>
                              <a:gd name="T22" fmla="+- 0 13037 12829"/>
                              <a:gd name="T23" fmla="*/ 13037 h 740"/>
                              <a:gd name="T24" fmla="+- 0 5693 5686"/>
                              <a:gd name="T25" fmla="*/ T24 w 535"/>
                              <a:gd name="T26" fmla="+- 0 13115 12829"/>
                              <a:gd name="T27" fmla="*/ 13115 h 740"/>
                              <a:gd name="T28" fmla="+- 0 5686 5686"/>
                              <a:gd name="T29" fmla="*/ T28 w 535"/>
                              <a:gd name="T30" fmla="+- 0 13199 12829"/>
                              <a:gd name="T31" fmla="*/ 13199 h 740"/>
                              <a:gd name="T32" fmla="+- 0 5693 5686"/>
                              <a:gd name="T33" fmla="*/ T32 w 535"/>
                              <a:gd name="T34" fmla="+- 0 13284 12829"/>
                              <a:gd name="T35" fmla="*/ 13284 h 740"/>
                              <a:gd name="T36" fmla="+- 0 5713 5686"/>
                              <a:gd name="T37" fmla="*/ T36 w 535"/>
                              <a:gd name="T38" fmla="+- 0 13362 12829"/>
                              <a:gd name="T39" fmla="*/ 13362 h 740"/>
                              <a:gd name="T40" fmla="+- 0 5744 5686"/>
                              <a:gd name="T41" fmla="*/ T40 w 535"/>
                              <a:gd name="T42" fmla="+- 0 13430 12829"/>
                              <a:gd name="T43" fmla="*/ 13430 h 740"/>
                              <a:gd name="T44" fmla="+- 0 5786 5686"/>
                              <a:gd name="T45" fmla="*/ T44 w 535"/>
                              <a:gd name="T46" fmla="+- 0 13488 12829"/>
                              <a:gd name="T47" fmla="*/ 13488 h 740"/>
                              <a:gd name="T48" fmla="+- 0 5835 5686"/>
                              <a:gd name="T49" fmla="*/ T48 w 535"/>
                              <a:gd name="T50" fmla="+- 0 13531 12829"/>
                              <a:gd name="T51" fmla="*/ 13531 h 740"/>
                              <a:gd name="T52" fmla="+- 0 5891 5686"/>
                              <a:gd name="T53" fmla="*/ T52 w 535"/>
                              <a:gd name="T54" fmla="+- 0 13559 12829"/>
                              <a:gd name="T55" fmla="*/ 13559 h 740"/>
                              <a:gd name="T56" fmla="+- 0 5953 5686"/>
                              <a:gd name="T57" fmla="*/ T56 w 535"/>
                              <a:gd name="T58" fmla="+- 0 13569 12829"/>
                              <a:gd name="T59" fmla="*/ 13569 h 740"/>
                              <a:gd name="T60" fmla="+- 0 6014 5686"/>
                              <a:gd name="T61" fmla="*/ T60 w 535"/>
                              <a:gd name="T62" fmla="+- 0 13559 12829"/>
                              <a:gd name="T63" fmla="*/ 13559 h 740"/>
                              <a:gd name="T64" fmla="+- 0 6067 5686"/>
                              <a:gd name="T65" fmla="*/ T64 w 535"/>
                              <a:gd name="T66" fmla="+- 0 13533 12829"/>
                              <a:gd name="T67" fmla="*/ 13533 h 740"/>
                              <a:gd name="T68" fmla="+- 0 5953 5686"/>
                              <a:gd name="T69" fmla="*/ T68 w 535"/>
                              <a:gd name="T70" fmla="+- 0 13533 12829"/>
                              <a:gd name="T71" fmla="*/ 13533 h 740"/>
                              <a:gd name="T72" fmla="+- 0 5891 5686"/>
                              <a:gd name="T73" fmla="*/ T72 w 535"/>
                              <a:gd name="T74" fmla="+- 0 13521 12829"/>
                              <a:gd name="T75" fmla="*/ 13521 h 740"/>
                              <a:gd name="T76" fmla="+- 0 5836 5686"/>
                              <a:gd name="T77" fmla="*/ T76 w 535"/>
                              <a:gd name="T78" fmla="+- 0 13487 12829"/>
                              <a:gd name="T79" fmla="*/ 13487 h 740"/>
                              <a:gd name="T80" fmla="+- 0 5789 5686"/>
                              <a:gd name="T81" fmla="*/ T80 w 535"/>
                              <a:gd name="T82" fmla="+- 0 13435 12829"/>
                              <a:gd name="T83" fmla="*/ 13435 h 740"/>
                              <a:gd name="T84" fmla="+- 0 5753 5686"/>
                              <a:gd name="T85" fmla="*/ T84 w 535"/>
                              <a:gd name="T86" fmla="+- 0 13368 12829"/>
                              <a:gd name="T87" fmla="*/ 13368 h 740"/>
                              <a:gd name="T88" fmla="+- 0 5730 5686"/>
                              <a:gd name="T89" fmla="*/ T88 w 535"/>
                              <a:gd name="T90" fmla="+- 0 13288 12829"/>
                              <a:gd name="T91" fmla="*/ 13288 h 740"/>
                              <a:gd name="T92" fmla="+- 0 5722 5686"/>
                              <a:gd name="T93" fmla="*/ T92 w 535"/>
                              <a:gd name="T94" fmla="+- 0 13199 12829"/>
                              <a:gd name="T95" fmla="*/ 13199 h 740"/>
                              <a:gd name="T96" fmla="+- 0 5730 5686"/>
                              <a:gd name="T97" fmla="*/ T96 w 535"/>
                              <a:gd name="T98" fmla="+- 0 13111 12829"/>
                              <a:gd name="T99" fmla="*/ 13111 h 740"/>
                              <a:gd name="T100" fmla="+- 0 5753 5686"/>
                              <a:gd name="T101" fmla="*/ T100 w 535"/>
                              <a:gd name="T102" fmla="+- 0 13031 12829"/>
                              <a:gd name="T103" fmla="*/ 13031 h 740"/>
                              <a:gd name="T104" fmla="+- 0 5789 5686"/>
                              <a:gd name="T105" fmla="*/ T104 w 535"/>
                              <a:gd name="T106" fmla="+- 0 12963 12829"/>
                              <a:gd name="T107" fmla="*/ 12963 h 740"/>
                              <a:gd name="T108" fmla="+- 0 5836 5686"/>
                              <a:gd name="T109" fmla="*/ T108 w 535"/>
                              <a:gd name="T110" fmla="+- 0 12911 12829"/>
                              <a:gd name="T111" fmla="*/ 12911 h 740"/>
                              <a:gd name="T112" fmla="+- 0 5891 5686"/>
                              <a:gd name="T113" fmla="*/ T112 w 535"/>
                              <a:gd name="T114" fmla="+- 0 12877 12829"/>
                              <a:gd name="T115" fmla="*/ 12877 h 740"/>
                              <a:gd name="T116" fmla="+- 0 5953 5686"/>
                              <a:gd name="T117" fmla="*/ T116 w 535"/>
                              <a:gd name="T118" fmla="+- 0 12866 12829"/>
                              <a:gd name="T119" fmla="*/ 12866 h 740"/>
                              <a:gd name="T120" fmla="+- 0 6067 5686"/>
                              <a:gd name="T121" fmla="*/ T120 w 535"/>
                              <a:gd name="T122" fmla="+- 0 12866 12829"/>
                              <a:gd name="T123" fmla="*/ 12866 h 740"/>
                              <a:gd name="T124" fmla="+- 0 6014 5686"/>
                              <a:gd name="T125" fmla="*/ T124 w 535"/>
                              <a:gd name="T126" fmla="+- 0 12839 12829"/>
                              <a:gd name="T127" fmla="*/ 12839 h 740"/>
                              <a:gd name="T128" fmla="+- 0 5953 5686"/>
                              <a:gd name="T129" fmla="*/ T128 w 535"/>
                              <a:gd name="T130" fmla="+- 0 12829 12829"/>
                              <a:gd name="T131" fmla="*/ 12829 h 740"/>
                              <a:gd name="T132" fmla="+- 0 6067 5686"/>
                              <a:gd name="T133" fmla="*/ T132 w 535"/>
                              <a:gd name="T134" fmla="+- 0 12866 12829"/>
                              <a:gd name="T135" fmla="*/ 12866 h 740"/>
                              <a:gd name="T136" fmla="+- 0 5953 5686"/>
                              <a:gd name="T137" fmla="*/ T136 w 535"/>
                              <a:gd name="T138" fmla="+- 0 12866 12829"/>
                              <a:gd name="T139" fmla="*/ 12866 h 740"/>
                              <a:gd name="T140" fmla="+- 0 6014 5686"/>
                              <a:gd name="T141" fmla="*/ T140 w 535"/>
                              <a:gd name="T142" fmla="+- 0 12877 12829"/>
                              <a:gd name="T143" fmla="*/ 12877 h 740"/>
                              <a:gd name="T144" fmla="+- 0 6069 5686"/>
                              <a:gd name="T145" fmla="*/ T144 w 535"/>
                              <a:gd name="T146" fmla="+- 0 12911 12829"/>
                              <a:gd name="T147" fmla="*/ 12911 h 740"/>
                              <a:gd name="T148" fmla="+- 0 6116 5686"/>
                              <a:gd name="T149" fmla="*/ T148 w 535"/>
                              <a:gd name="T150" fmla="+- 0 12963 12829"/>
                              <a:gd name="T151" fmla="*/ 12963 h 740"/>
                              <a:gd name="T152" fmla="+- 0 6152 5686"/>
                              <a:gd name="T153" fmla="*/ T152 w 535"/>
                              <a:gd name="T154" fmla="+- 0 13031 12829"/>
                              <a:gd name="T155" fmla="*/ 13031 h 740"/>
                              <a:gd name="T156" fmla="+- 0 6175 5686"/>
                              <a:gd name="T157" fmla="*/ T156 w 535"/>
                              <a:gd name="T158" fmla="+- 0 13111 12829"/>
                              <a:gd name="T159" fmla="*/ 13111 h 740"/>
                              <a:gd name="T160" fmla="+- 0 6183 5686"/>
                              <a:gd name="T161" fmla="*/ T160 w 535"/>
                              <a:gd name="T162" fmla="+- 0 13199 12829"/>
                              <a:gd name="T163" fmla="*/ 13199 h 740"/>
                              <a:gd name="T164" fmla="+- 0 6175 5686"/>
                              <a:gd name="T165" fmla="*/ T164 w 535"/>
                              <a:gd name="T166" fmla="+- 0 13288 12829"/>
                              <a:gd name="T167" fmla="*/ 13288 h 740"/>
                              <a:gd name="T168" fmla="+- 0 6152 5686"/>
                              <a:gd name="T169" fmla="*/ T168 w 535"/>
                              <a:gd name="T170" fmla="+- 0 13368 12829"/>
                              <a:gd name="T171" fmla="*/ 13368 h 740"/>
                              <a:gd name="T172" fmla="+- 0 6116 5686"/>
                              <a:gd name="T173" fmla="*/ T172 w 535"/>
                              <a:gd name="T174" fmla="+- 0 13435 12829"/>
                              <a:gd name="T175" fmla="*/ 13435 h 740"/>
                              <a:gd name="T176" fmla="+- 0 6069 5686"/>
                              <a:gd name="T177" fmla="*/ T176 w 535"/>
                              <a:gd name="T178" fmla="+- 0 13487 12829"/>
                              <a:gd name="T179" fmla="*/ 13487 h 740"/>
                              <a:gd name="T180" fmla="+- 0 6014 5686"/>
                              <a:gd name="T181" fmla="*/ T180 w 535"/>
                              <a:gd name="T182" fmla="+- 0 13521 12829"/>
                              <a:gd name="T183" fmla="*/ 13521 h 740"/>
                              <a:gd name="T184" fmla="+- 0 5953 5686"/>
                              <a:gd name="T185" fmla="*/ T184 w 535"/>
                              <a:gd name="T186" fmla="+- 0 13533 12829"/>
                              <a:gd name="T187" fmla="*/ 13533 h 740"/>
                              <a:gd name="T188" fmla="+- 0 6067 5686"/>
                              <a:gd name="T189" fmla="*/ T188 w 535"/>
                              <a:gd name="T190" fmla="+- 0 13533 12829"/>
                              <a:gd name="T191" fmla="*/ 13533 h 740"/>
                              <a:gd name="T192" fmla="+- 0 6070 5686"/>
                              <a:gd name="T193" fmla="*/ T192 w 535"/>
                              <a:gd name="T194" fmla="+- 0 13531 12829"/>
                              <a:gd name="T195" fmla="*/ 13531 h 740"/>
                              <a:gd name="T196" fmla="+- 0 6120 5686"/>
                              <a:gd name="T197" fmla="*/ T196 w 535"/>
                              <a:gd name="T198" fmla="+- 0 13488 12829"/>
                              <a:gd name="T199" fmla="*/ 13488 h 740"/>
                              <a:gd name="T200" fmla="+- 0 6161 5686"/>
                              <a:gd name="T201" fmla="*/ T200 w 535"/>
                              <a:gd name="T202" fmla="+- 0 13430 12829"/>
                              <a:gd name="T203" fmla="*/ 13430 h 740"/>
                              <a:gd name="T204" fmla="+- 0 6192 5686"/>
                              <a:gd name="T205" fmla="*/ T204 w 535"/>
                              <a:gd name="T206" fmla="+- 0 13362 12829"/>
                              <a:gd name="T207" fmla="*/ 13362 h 740"/>
                              <a:gd name="T208" fmla="+- 0 6213 5686"/>
                              <a:gd name="T209" fmla="*/ T208 w 535"/>
                              <a:gd name="T210" fmla="+- 0 13284 12829"/>
                              <a:gd name="T211" fmla="*/ 13284 h 740"/>
                              <a:gd name="T212" fmla="+- 0 6220 5686"/>
                              <a:gd name="T213" fmla="*/ T212 w 535"/>
                              <a:gd name="T214" fmla="+- 0 13199 12829"/>
                              <a:gd name="T215" fmla="*/ 13199 h 740"/>
                              <a:gd name="T216" fmla="+- 0 6213 5686"/>
                              <a:gd name="T217" fmla="*/ T216 w 535"/>
                              <a:gd name="T218" fmla="+- 0 13115 12829"/>
                              <a:gd name="T219" fmla="*/ 13115 h 740"/>
                              <a:gd name="T220" fmla="+- 0 6192 5686"/>
                              <a:gd name="T221" fmla="*/ T220 w 535"/>
                              <a:gd name="T222" fmla="+- 0 13037 12829"/>
                              <a:gd name="T223" fmla="*/ 13037 h 740"/>
                              <a:gd name="T224" fmla="+- 0 6161 5686"/>
                              <a:gd name="T225" fmla="*/ T224 w 535"/>
                              <a:gd name="T226" fmla="+- 0 12968 12829"/>
                              <a:gd name="T227" fmla="*/ 12968 h 740"/>
                              <a:gd name="T228" fmla="+- 0 6120 5686"/>
                              <a:gd name="T229" fmla="*/ T228 w 535"/>
                              <a:gd name="T230" fmla="+- 0 12911 12829"/>
                              <a:gd name="T231" fmla="*/ 12911 h 740"/>
                              <a:gd name="T232" fmla="+- 0 6070 5686"/>
                              <a:gd name="T233" fmla="*/ T232 w 535"/>
                              <a:gd name="T234" fmla="+- 0 12867 12829"/>
                              <a:gd name="T235" fmla="*/ 12867 h 740"/>
                              <a:gd name="T236" fmla="+- 0 6067 5686"/>
                              <a:gd name="T237" fmla="*/ T236 w 535"/>
                              <a:gd name="T238" fmla="+- 0 12866 12829"/>
                              <a:gd name="T239" fmla="*/ 12866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35" h="740">
                                <a:moveTo>
                                  <a:pt x="267" y="0"/>
                                </a:moveTo>
                                <a:lnTo>
                                  <a:pt x="205" y="10"/>
                                </a:lnTo>
                                <a:lnTo>
                                  <a:pt x="149" y="38"/>
                                </a:lnTo>
                                <a:lnTo>
                                  <a:pt x="100" y="82"/>
                                </a:lnTo>
                                <a:lnTo>
                                  <a:pt x="58" y="139"/>
                                </a:lnTo>
                                <a:lnTo>
                                  <a:pt x="27" y="208"/>
                                </a:lnTo>
                                <a:lnTo>
                                  <a:pt x="7" y="286"/>
                                </a:lnTo>
                                <a:lnTo>
                                  <a:pt x="0" y="370"/>
                                </a:lnTo>
                                <a:lnTo>
                                  <a:pt x="7" y="455"/>
                                </a:lnTo>
                                <a:lnTo>
                                  <a:pt x="27" y="533"/>
                                </a:lnTo>
                                <a:lnTo>
                                  <a:pt x="58" y="601"/>
                                </a:lnTo>
                                <a:lnTo>
                                  <a:pt x="100" y="659"/>
                                </a:lnTo>
                                <a:lnTo>
                                  <a:pt x="149" y="702"/>
                                </a:lnTo>
                                <a:lnTo>
                                  <a:pt x="205" y="730"/>
                                </a:lnTo>
                                <a:lnTo>
                                  <a:pt x="267" y="740"/>
                                </a:lnTo>
                                <a:lnTo>
                                  <a:pt x="328" y="730"/>
                                </a:lnTo>
                                <a:lnTo>
                                  <a:pt x="381" y="704"/>
                                </a:lnTo>
                                <a:lnTo>
                                  <a:pt x="267" y="704"/>
                                </a:lnTo>
                                <a:lnTo>
                                  <a:pt x="205" y="692"/>
                                </a:lnTo>
                                <a:lnTo>
                                  <a:pt x="150" y="658"/>
                                </a:lnTo>
                                <a:lnTo>
                                  <a:pt x="103" y="606"/>
                                </a:lnTo>
                                <a:lnTo>
                                  <a:pt x="67" y="539"/>
                                </a:lnTo>
                                <a:lnTo>
                                  <a:pt x="44" y="459"/>
                                </a:lnTo>
                                <a:lnTo>
                                  <a:pt x="36" y="370"/>
                                </a:lnTo>
                                <a:lnTo>
                                  <a:pt x="44" y="282"/>
                                </a:lnTo>
                                <a:lnTo>
                                  <a:pt x="67" y="202"/>
                                </a:lnTo>
                                <a:lnTo>
                                  <a:pt x="103" y="134"/>
                                </a:lnTo>
                                <a:lnTo>
                                  <a:pt x="150" y="82"/>
                                </a:lnTo>
                                <a:lnTo>
                                  <a:pt x="205" y="48"/>
                                </a:lnTo>
                                <a:lnTo>
                                  <a:pt x="267" y="37"/>
                                </a:lnTo>
                                <a:lnTo>
                                  <a:pt x="381" y="37"/>
                                </a:lnTo>
                                <a:lnTo>
                                  <a:pt x="328" y="10"/>
                                </a:lnTo>
                                <a:lnTo>
                                  <a:pt x="267" y="0"/>
                                </a:lnTo>
                                <a:close/>
                                <a:moveTo>
                                  <a:pt x="381" y="37"/>
                                </a:moveTo>
                                <a:lnTo>
                                  <a:pt x="267" y="37"/>
                                </a:lnTo>
                                <a:lnTo>
                                  <a:pt x="328" y="48"/>
                                </a:lnTo>
                                <a:lnTo>
                                  <a:pt x="383" y="82"/>
                                </a:lnTo>
                                <a:lnTo>
                                  <a:pt x="430" y="134"/>
                                </a:lnTo>
                                <a:lnTo>
                                  <a:pt x="466" y="202"/>
                                </a:lnTo>
                                <a:lnTo>
                                  <a:pt x="489" y="282"/>
                                </a:lnTo>
                                <a:lnTo>
                                  <a:pt x="497" y="370"/>
                                </a:lnTo>
                                <a:lnTo>
                                  <a:pt x="489" y="459"/>
                                </a:lnTo>
                                <a:lnTo>
                                  <a:pt x="466" y="539"/>
                                </a:lnTo>
                                <a:lnTo>
                                  <a:pt x="430" y="606"/>
                                </a:lnTo>
                                <a:lnTo>
                                  <a:pt x="383" y="658"/>
                                </a:lnTo>
                                <a:lnTo>
                                  <a:pt x="328" y="692"/>
                                </a:lnTo>
                                <a:lnTo>
                                  <a:pt x="267" y="704"/>
                                </a:lnTo>
                                <a:lnTo>
                                  <a:pt x="381" y="704"/>
                                </a:lnTo>
                                <a:lnTo>
                                  <a:pt x="384" y="702"/>
                                </a:lnTo>
                                <a:lnTo>
                                  <a:pt x="434" y="659"/>
                                </a:lnTo>
                                <a:lnTo>
                                  <a:pt x="475" y="601"/>
                                </a:lnTo>
                                <a:lnTo>
                                  <a:pt x="506" y="533"/>
                                </a:lnTo>
                                <a:lnTo>
                                  <a:pt x="527" y="455"/>
                                </a:lnTo>
                                <a:lnTo>
                                  <a:pt x="534" y="370"/>
                                </a:lnTo>
                                <a:lnTo>
                                  <a:pt x="527" y="286"/>
                                </a:lnTo>
                                <a:lnTo>
                                  <a:pt x="506" y="208"/>
                                </a:lnTo>
                                <a:lnTo>
                                  <a:pt x="475" y="139"/>
                                </a:lnTo>
                                <a:lnTo>
                                  <a:pt x="434" y="82"/>
                                </a:lnTo>
                                <a:lnTo>
                                  <a:pt x="384" y="38"/>
                                </a:lnTo>
                                <a:lnTo>
                                  <a:pt x="38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9"/>
                        <wps:cNvSpPr>
                          <a:spLocks/>
                        </wps:cNvSpPr>
                        <wps:spPr bwMode="auto">
                          <a:xfrm>
                            <a:off x="4569" y="9117"/>
                            <a:ext cx="988" cy="1068"/>
                          </a:xfrm>
                          <a:custGeom>
                            <a:avLst/>
                            <a:gdLst>
                              <a:gd name="T0" fmla="+- 0 4580 4570"/>
                              <a:gd name="T1" fmla="*/ T0 w 988"/>
                              <a:gd name="T2" fmla="+- 0 9540 9118"/>
                              <a:gd name="T3" fmla="*/ 9540 h 1068"/>
                              <a:gd name="T4" fmla="+- 0 4570 4570"/>
                              <a:gd name="T5" fmla="*/ T4 w 988"/>
                              <a:gd name="T6" fmla="+- 0 9552 9118"/>
                              <a:gd name="T7" fmla="*/ 9552 h 1068"/>
                              <a:gd name="T8" fmla="+- 0 4578 4570"/>
                              <a:gd name="T9" fmla="*/ T8 w 988"/>
                              <a:gd name="T10" fmla="+- 0 10185 9118"/>
                              <a:gd name="T11" fmla="*/ 10185 h 1068"/>
                              <a:gd name="T12" fmla="+- 0 5544 4570"/>
                              <a:gd name="T13" fmla="*/ T12 w 988"/>
                              <a:gd name="T14" fmla="+- 0 10185 9118"/>
                              <a:gd name="T15" fmla="*/ 10185 h 1068"/>
                              <a:gd name="T16" fmla="+- 0 5555 4570"/>
                              <a:gd name="T17" fmla="*/ T16 w 988"/>
                              <a:gd name="T18" fmla="+- 0 10177 9118"/>
                              <a:gd name="T19" fmla="*/ 10177 h 1068"/>
                              <a:gd name="T20" fmla="+- 0 5557 4570"/>
                              <a:gd name="T21" fmla="*/ T20 w 988"/>
                              <a:gd name="T22" fmla="+- 0 10149 9118"/>
                              <a:gd name="T23" fmla="*/ 10149 h 1068"/>
                              <a:gd name="T24" fmla="+- 0 4606 4570"/>
                              <a:gd name="T25" fmla="*/ T24 w 988"/>
                              <a:gd name="T26" fmla="+- 0 10148 9118"/>
                              <a:gd name="T27" fmla="*/ 10148 h 1068"/>
                              <a:gd name="T28" fmla="+- 0 4699 4570"/>
                              <a:gd name="T29" fmla="*/ T28 w 988"/>
                              <a:gd name="T30" fmla="+- 0 9580 9118"/>
                              <a:gd name="T31" fmla="*/ 9580 h 1068"/>
                              <a:gd name="T32" fmla="+- 0 4620 4570"/>
                              <a:gd name="T33" fmla="*/ T32 w 988"/>
                              <a:gd name="T34" fmla="+- 0 9547 9118"/>
                              <a:gd name="T35" fmla="*/ 9547 h 1068"/>
                              <a:gd name="T36" fmla="+- 0 4586 4570"/>
                              <a:gd name="T37" fmla="*/ T36 w 988"/>
                              <a:gd name="T38" fmla="+- 0 9539 9118"/>
                              <a:gd name="T39" fmla="*/ 9539 h 1068"/>
                              <a:gd name="T40" fmla="+- 0 5521 4570"/>
                              <a:gd name="T41" fmla="*/ T40 w 988"/>
                              <a:gd name="T42" fmla="+- 0 9581 9118"/>
                              <a:gd name="T43" fmla="*/ 9581 h 1068"/>
                              <a:gd name="T44" fmla="+- 0 5557 4570"/>
                              <a:gd name="T45" fmla="*/ T44 w 988"/>
                              <a:gd name="T46" fmla="+- 0 10149 9118"/>
                              <a:gd name="T47" fmla="*/ 10149 h 1068"/>
                              <a:gd name="T48" fmla="+- 0 5286 4570"/>
                              <a:gd name="T49" fmla="*/ T48 w 988"/>
                              <a:gd name="T50" fmla="+- 0 9163 9118"/>
                              <a:gd name="T51" fmla="*/ 9163 h 1068"/>
                              <a:gd name="T52" fmla="+- 0 5250 4570"/>
                              <a:gd name="T53" fmla="*/ T52 w 988"/>
                              <a:gd name="T54" fmla="+- 0 9889 9118"/>
                              <a:gd name="T55" fmla="*/ 9889 h 1068"/>
                              <a:gd name="T56" fmla="+- 0 5278 4570"/>
                              <a:gd name="T57" fmla="*/ T56 w 988"/>
                              <a:gd name="T58" fmla="+- 0 9898 9118"/>
                              <a:gd name="T59" fmla="*/ 9898 h 1068"/>
                              <a:gd name="T60" fmla="+- 0 5286 4570"/>
                              <a:gd name="T61" fmla="*/ T60 w 988"/>
                              <a:gd name="T62" fmla="+- 0 9855 9118"/>
                              <a:gd name="T63" fmla="*/ 9855 h 1068"/>
                              <a:gd name="T64" fmla="+- 0 5329 4570"/>
                              <a:gd name="T65" fmla="*/ T64 w 988"/>
                              <a:gd name="T66" fmla="+- 0 9710 9118"/>
                              <a:gd name="T67" fmla="*/ 9710 h 1068"/>
                              <a:gd name="T68" fmla="+- 0 5286 4570"/>
                              <a:gd name="T69" fmla="*/ T68 w 988"/>
                              <a:gd name="T70" fmla="+- 0 9163 9118"/>
                              <a:gd name="T71" fmla="*/ 9163 h 1068"/>
                              <a:gd name="T72" fmla="+- 0 4606 4570"/>
                              <a:gd name="T73" fmla="*/ T72 w 988"/>
                              <a:gd name="T74" fmla="+- 0 9580 9118"/>
                              <a:gd name="T75" fmla="*/ 9580 h 1068"/>
                              <a:gd name="T76" fmla="+- 0 4694 4570"/>
                              <a:gd name="T77" fmla="*/ T76 w 988"/>
                              <a:gd name="T78" fmla="+- 0 9616 9118"/>
                              <a:gd name="T79" fmla="*/ 9616 h 1068"/>
                              <a:gd name="T80" fmla="+- 0 4793 4570"/>
                              <a:gd name="T81" fmla="*/ T80 w 988"/>
                              <a:gd name="T82" fmla="+- 0 9702 9118"/>
                              <a:gd name="T83" fmla="*/ 9702 h 1068"/>
                              <a:gd name="T84" fmla="+- 0 4841 4570"/>
                              <a:gd name="T85" fmla="*/ T84 w 988"/>
                              <a:gd name="T86" fmla="+- 0 9855 9118"/>
                              <a:gd name="T87" fmla="*/ 9855 h 1068"/>
                              <a:gd name="T88" fmla="+- 0 4849 4570"/>
                              <a:gd name="T89" fmla="*/ T88 w 988"/>
                              <a:gd name="T90" fmla="+- 0 9897 9118"/>
                              <a:gd name="T91" fmla="*/ 9897 h 1068"/>
                              <a:gd name="T92" fmla="+- 0 4877 4570"/>
                              <a:gd name="T93" fmla="*/ T92 w 988"/>
                              <a:gd name="T94" fmla="+- 0 9889 9118"/>
                              <a:gd name="T95" fmla="*/ 9889 h 1068"/>
                              <a:gd name="T96" fmla="+- 0 4841 4570"/>
                              <a:gd name="T97" fmla="*/ T96 w 988"/>
                              <a:gd name="T98" fmla="+- 0 9709 9118"/>
                              <a:gd name="T99" fmla="*/ 9709 h 1068"/>
                              <a:gd name="T100" fmla="+- 0 4699 4570"/>
                              <a:gd name="T101" fmla="*/ T100 w 988"/>
                              <a:gd name="T102" fmla="+- 0 9580 9118"/>
                              <a:gd name="T103" fmla="*/ 9580 h 1068"/>
                              <a:gd name="T104" fmla="+- 0 5536 4570"/>
                              <a:gd name="T105" fmla="*/ T104 w 988"/>
                              <a:gd name="T106" fmla="+- 0 9541 9118"/>
                              <a:gd name="T107" fmla="*/ 9541 h 1068"/>
                              <a:gd name="T108" fmla="+- 0 5439 4570"/>
                              <a:gd name="T109" fmla="*/ T108 w 988"/>
                              <a:gd name="T110" fmla="+- 0 9574 9118"/>
                              <a:gd name="T111" fmla="*/ 9574 h 1068"/>
                              <a:gd name="T112" fmla="+- 0 5286 4570"/>
                              <a:gd name="T113" fmla="*/ T112 w 988"/>
                              <a:gd name="T114" fmla="+- 0 9710 9118"/>
                              <a:gd name="T115" fmla="*/ 9710 h 1068"/>
                              <a:gd name="T116" fmla="+- 0 5333 4570"/>
                              <a:gd name="T117" fmla="*/ T116 w 988"/>
                              <a:gd name="T118" fmla="+- 0 9702 9118"/>
                              <a:gd name="T119" fmla="*/ 9702 h 1068"/>
                              <a:gd name="T120" fmla="+- 0 5432 4570"/>
                              <a:gd name="T121" fmla="*/ T120 w 988"/>
                              <a:gd name="T122" fmla="+- 0 9617 9118"/>
                              <a:gd name="T123" fmla="*/ 9617 h 1068"/>
                              <a:gd name="T124" fmla="+- 0 5521 4570"/>
                              <a:gd name="T125" fmla="*/ T124 w 988"/>
                              <a:gd name="T126" fmla="+- 0 9581 9118"/>
                              <a:gd name="T127" fmla="*/ 9581 h 1068"/>
                              <a:gd name="T128" fmla="+- 0 5557 4570"/>
                              <a:gd name="T129" fmla="*/ T128 w 988"/>
                              <a:gd name="T130" fmla="+- 0 9553 9118"/>
                              <a:gd name="T131" fmla="*/ 9553 h 1068"/>
                              <a:gd name="T132" fmla="+- 0 5546 4570"/>
                              <a:gd name="T133" fmla="*/ T132 w 988"/>
                              <a:gd name="T134" fmla="+- 0 9541 9118"/>
                              <a:gd name="T135" fmla="*/ 9541 h 1068"/>
                              <a:gd name="T136" fmla="+- 0 4857 4570"/>
                              <a:gd name="T137" fmla="*/ T136 w 988"/>
                              <a:gd name="T138" fmla="+- 0 9118 9118"/>
                              <a:gd name="T139" fmla="*/ 9118 h 1068"/>
                              <a:gd name="T140" fmla="+- 0 4843 4570"/>
                              <a:gd name="T141" fmla="*/ T140 w 988"/>
                              <a:gd name="T142" fmla="+- 0 9126 9118"/>
                              <a:gd name="T143" fmla="*/ 9126 h 1068"/>
                              <a:gd name="T144" fmla="+- 0 4841 4570"/>
                              <a:gd name="T145" fmla="*/ T144 w 988"/>
                              <a:gd name="T146" fmla="+- 0 9709 9118"/>
                              <a:gd name="T147" fmla="*/ 9709 h 1068"/>
                              <a:gd name="T148" fmla="+- 0 4877 4570"/>
                              <a:gd name="T149" fmla="*/ T148 w 988"/>
                              <a:gd name="T150" fmla="+- 0 9162 9118"/>
                              <a:gd name="T151" fmla="*/ 9162 h 1068"/>
                              <a:gd name="T152" fmla="+- 0 4944 4570"/>
                              <a:gd name="T153" fmla="*/ T152 w 988"/>
                              <a:gd name="T154" fmla="+- 0 9158 9118"/>
                              <a:gd name="T155" fmla="*/ 9158 h 1068"/>
                              <a:gd name="T156" fmla="+- 0 4863 4570"/>
                              <a:gd name="T157" fmla="*/ T156 w 988"/>
                              <a:gd name="T158" fmla="+- 0 9119 9118"/>
                              <a:gd name="T159" fmla="*/ 9119 h 1068"/>
                              <a:gd name="T160" fmla="+- 0 4949 4570"/>
                              <a:gd name="T161" fmla="*/ T160 w 988"/>
                              <a:gd name="T162" fmla="+- 0 9162 9118"/>
                              <a:gd name="T163" fmla="*/ 9162 h 1068"/>
                              <a:gd name="T164" fmla="+- 0 4914 4570"/>
                              <a:gd name="T165" fmla="*/ T164 w 988"/>
                              <a:gd name="T166" fmla="+- 0 9180 9118"/>
                              <a:gd name="T167" fmla="*/ 9180 h 1068"/>
                              <a:gd name="T168" fmla="+- 0 5001 4570"/>
                              <a:gd name="T169" fmla="*/ T168 w 988"/>
                              <a:gd name="T170" fmla="+- 0 9264 9118"/>
                              <a:gd name="T171" fmla="*/ 9264 h 1068"/>
                              <a:gd name="T172" fmla="+- 0 5045 4570"/>
                              <a:gd name="T173" fmla="*/ T172 w 988"/>
                              <a:gd name="T174" fmla="+- 0 9435 9118"/>
                              <a:gd name="T175" fmla="*/ 9435 h 1068"/>
                              <a:gd name="T176" fmla="+- 0 5053 4570"/>
                              <a:gd name="T177" fmla="*/ T176 w 988"/>
                              <a:gd name="T178" fmla="+- 0 9453 9118"/>
                              <a:gd name="T179" fmla="*/ 9453 h 1068"/>
                              <a:gd name="T180" fmla="+- 0 5081 4570"/>
                              <a:gd name="T181" fmla="*/ T180 w 988"/>
                              <a:gd name="T182" fmla="+- 0 9445 9118"/>
                              <a:gd name="T183" fmla="*/ 9445 h 1068"/>
                              <a:gd name="T184" fmla="+- 0 5094 4570"/>
                              <a:gd name="T185" fmla="*/ T184 w 988"/>
                              <a:gd name="T186" fmla="+- 0 9338 9118"/>
                              <a:gd name="T187" fmla="*/ 9338 h 1068"/>
                              <a:gd name="T188" fmla="+- 0 5064 4570"/>
                              <a:gd name="T189" fmla="*/ T188 w 988"/>
                              <a:gd name="T190" fmla="+- 0 9315 9118"/>
                              <a:gd name="T191" fmla="*/ 9315 h 1068"/>
                              <a:gd name="T192" fmla="+- 0 4949 4570"/>
                              <a:gd name="T193" fmla="*/ T192 w 988"/>
                              <a:gd name="T194" fmla="+- 0 9162 9118"/>
                              <a:gd name="T195" fmla="*/ 9162 h 1068"/>
                              <a:gd name="T196" fmla="+- 0 5264 4570"/>
                              <a:gd name="T197" fmla="*/ T196 w 988"/>
                              <a:gd name="T198" fmla="+- 0 9120 9118"/>
                              <a:gd name="T199" fmla="*/ 9120 h 1068"/>
                              <a:gd name="T200" fmla="+- 0 5183 4570"/>
                              <a:gd name="T201" fmla="*/ T200 w 988"/>
                              <a:gd name="T202" fmla="+- 0 9158 9118"/>
                              <a:gd name="T203" fmla="*/ 9158 h 1068"/>
                              <a:gd name="T204" fmla="+- 0 5064 4570"/>
                              <a:gd name="T205" fmla="*/ T204 w 988"/>
                              <a:gd name="T206" fmla="+- 0 9315 9118"/>
                              <a:gd name="T207" fmla="*/ 9315 h 1068"/>
                              <a:gd name="T208" fmla="+- 0 5126 4570"/>
                              <a:gd name="T209" fmla="*/ T208 w 988"/>
                              <a:gd name="T210" fmla="+- 0 9265 9118"/>
                              <a:gd name="T211" fmla="*/ 9265 h 1068"/>
                              <a:gd name="T212" fmla="+- 0 5213 4570"/>
                              <a:gd name="T213" fmla="*/ T212 w 988"/>
                              <a:gd name="T214" fmla="+- 0 9181 9118"/>
                              <a:gd name="T215" fmla="*/ 9181 h 1068"/>
                              <a:gd name="T216" fmla="+- 0 5286 4570"/>
                              <a:gd name="T217" fmla="*/ T216 w 988"/>
                              <a:gd name="T218" fmla="+- 0 9163 9118"/>
                              <a:gd name="T219" fmla="*/ 9163 h 1068"/>
                              <a:gd name="T220" fmla="+- 0 5284 4570"/>
                              <a:gd name="T221" fmla="*/ T220 w 988"/>
                              <a:gd name="T222" fmla="+- 0 9127 9118"/>
                              <a:gd name="T223" fmla="*/ 9127 h 1068"/>
                              <a:gd name="T224" fmla="+- 0 5269 4570"/>
                              <a:gd name="T225" fmla="*/ T224 w 988"/>
                              <a:gd name="T226" fmla="+- 0 9119 9118"/>
                              <a:gd name="T227" fmla="*/ 9119 h 1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88" h="1068">
                                <a:moveTo>
                                  <a:pt x="16" y="421"/>
                                </a:moveTo>
                                <a:lnTo>
                                  <a:pt x="10" y="422"/>
                                </a:lnTo>
                                <a:lnTo>
                                  <a:pt x="2" y="429"/>
                                </a:lnTo>
                                <a:lnTo>
                                  <a:pt x="0" y="434"/>
                                </a:lnTo>
                                <a:lnTo>
                                  <a:pt x="0" y="1058"/>
                                </a:lnTo>
                                <a:lnTo>
                                  <a:pt x="8" y="1067"/>
                                </a:lnTo>
                                <a:lnTo>
                                  <a:pt x="969" y="1067"/>
                                </a:lnTo>
                                <a:lnTo>
                                  <a:pt x="974" y="1067"/>
                                </a:lnTo>
                                <a:lnTo>
                                  <a:pt x="978" y="1065"/>
                                </a:lnTo>
                                <a:lnTo>
                                  <a:pt x="985" y="1059"/>
                                </a:lnTo>
                                <a:lnTo>
                                  <a:pt x="987" y="1054"/>
                                </a:lnTo>
                                <a:lnTo>
                                  <a:pt x="987" y="1031"/>
                                </a:lnTo>
                                <a:lnTo>
                                  <a:pt x="951" y="1031"/>
                                </a:lnTo>
                                <a:lnTo>
                                  <a:pt x="36" y="1030"/>
                                </a:lnTo>
                                <a:lnTo>
                                  <a:pt x="36" y="462"/>
                                </a:lnTo>
                                <a:lnTo>
                                  <a:pt x="129" y="462"/>
                                </a:lnTo>
                                <a:lnTo>
                                  <a:pt x="118" y="455"/>
                                </a:lnTo>
                                <a:lnTo>
                                  <a:pt x="50" y="429"/>
                                </a:lnTo>
                                <a:lnTo>
                                  <a:pt x="21" y="422"/>
                                </a:lnTo>
                                <a:lnTo>
                                  <a:pt x="16" y="421"/>
                                </a:lnTo>
                                <a:close/>
                                <a:moveTo>
                                  <a:pt x="987" y="463"/>
                                </a:moveTo>
                                <a:lnTo>
                                  <a:pt x="951" y="463"/>
                                </a:lnTo>
                                <a:lnTo>
                                  <a:pt x="951" y="1031"/>
                                </a:lnTo>
                                <a:lnTo>
                                  <a:pt x="987" y="1031"/>
                                </a:lnTo>
                                <a:lnTo>
                                  <a:pt x="987" y="463"/>
                                </a:lnTo>
                                <a:close/>
                                <a:moveTo>
                                  <a:pt x="716" y="45"/>
                                </a:moveTo>
                                <a:lnTo>
                                  <a:pt x="680" y="45"/>
                                </a:lnTo>
                                <a:lnTo>
                                  <a:pt x="680" y="771"/>
                                </a:lnTo>
                                <a:lnTo>
                                  <a:pt x="688" y="780"/>
                                </a:lnTo>
                                <a:lnTo>
                                  <a:pt x="708" y="780"/>
                                </a:lnTo>
                                <a:lnTo>
                                  <a:pt x="716" y="771"/>
                                </a:lnTo>
                                <a:lnTo>
                                  <a:pt x="716" y="737"/>
                                </a:lnTo>
                                <a:lnTo>
                                  <a:pt x="729" y="652"/>
                                </a:lnTo>
                                <a:lnTo>
                                  <a:pt x="759" y="592"/>
                                </a:lnTo>
                                <a:lnTo>
                                  <a:pt x="716" y="592"/>
                                </a:lnTo>
                                <a:lnTo>
                                  <a:pt x="716" y="45"/>
                                </a:lnTo>
                                <a:close/>
                                <a:moveTo>
                                  <a:pt x="129" y="462"/>
                                </a:moveTo>
                                <a:lnTo>
                                  <a:pt x="36" y="462"/>
                                </a:lnTo>
                                <a:lnTo>
                                  <a:pt x="75" y="475"/>
                                </a:lnTo>
                                <a:lnTo>
                                  <a:pt x="124" y="498"/>
                                </a:lnTo>
                                <a:lnTo>
                                  <a:pt x="176" y="533"/>
                                </a:lnTo>
                                <a:lnTo>
                                  <a:pt x="223" y="584"/>
                                </a:lnTo>
                                <a:lnTo>
                                  <a:pt x="257" y="651"/>
                                </a:lnTo>
                                <a:lnTo>
                                  <a:pt x="271" y="737"/>
                                </a:lnTo>
                                <a:lnTo>
                                  <a:pt x="271" y="771"/>
                                </a:lnTo>
                                <a:lnTo>
                                  <a:pt x="279" y="779"/>
                                </a:lnTo>
                                <a:lnTo>
                                  <a:pt x="299" y="779"/>
                                </a:lnTo>
                                <a:lnTo>
                                  <a:pt x="307" y="771"/>
                                </a:lnTo>
                                <a:lnTo>
                                  <a:pt x="307" y="591"/>
                                </a:lnTo>
                                <a:lnTo>
                                  <a:pt x="271" y="591"/>
                                </a:lnTo>
                                <a:lnTo>
                                  <a:pt x="200" y="507"/>
                                </a:lnTo>
                                <a:lnTo>
                                  <a:pt x="129" y="462"/>
                                </a:lnTo>
                                <a:close/>
                                <a:moveTo>
                                  <a:pt x="971" y="422"/>
                                </a:moveTo>
                                <a:lnTo>
                                  <a:pt x="966" y="423"/>
                                </a:lnTo>
                                <a:lnTo>
                                  <a:pt x="936" y="430"/>
                                </a:lnTo>
                                <a:lnTo>
                                  <a:pt x="869" y="456"/>
                                </a:lnTo>
                                <a:lnTo>
                                  <a:pt x="787" y="508"/>
                                </a:lnTo>
                                <a:lnTo>
                                  <a:pt x="716" y="592"/>
                                </a:lnTo>
                                <a:lnTo>
                                  <a:pt x="759" y="592"/>
                                </a:lnTo>
                                <a:lnTo>
                                  <a:pt x="763" y="584"/>
                                </a:lnTo>
                                <a:lnTo>
                                  <a:pt x="810" y="534"/>
                                </a:lnTo>
                                <a:lnTo>
                                  <a:pt x="862" y="499"/>
                                </a:lnTo>
                                <a:lnTo>
                                  <a:pt x="912" y="476"/>
                                </a:lnTo>
                                <a:lnTo>
                                  <a:pt x="951" y="463"/>
                                </a:lnTo>
                                <a:lnTo>
                                  <a:pt x="987" y="463"/>
                                </a:lnTo>
                                <a:lnTo>
                                  <a:pt x="987" y="435"/>
                                </a:lnTo>
                                <a:lnTo>
                                  <a:pt x="985" y="430"/>
                                </a:lnTo>
                                <a:lnTo>
                                  <a:pt x="976" y="423"/>
                                </a:lnTo>
                                <a:lnTo>
                                  <a:pt x="971" y="422"/>
                                </a:lnTo>
                                <a:close/>
                                <a:moveTo>
                                  <a:pt x="287" y="0"/>
                                </a:moveTo>
                                <a:lnTo>
                                  <a:pt x="282" y="1"/>
                                </a:lnTo>
                                <a:lnTo>
                                  <a:pt x="273" y="8"/>
                                </a:lnTo>
                                <a:lnTo>
                                  <a:pt x="271" y="13"/>
                                </a:lnTo>
                                <a:lnTo>
                                  <a:pt x="271" y="591"/>
                                </a:lnTo>
                                <a:lnTo>
                                  <a:pt x="307" y="591"/>
                                </a:lnTo>
                                <a:lnTo>
                                  <a:pt x="307" y="44"/>
                                </a:lnTo>
                                <a:lnTo>
                                  <a:pt x="379" y="44"/>
                                </a:lnTo>
                                <a:lnTo>
                                  <a:pt x="374" y="40"/>
                                </a:lnTo>
                                <a:lnTo>
                                  <a:pt x="318" y="10"/>
                                </a:lnTo>
                                <a:lnTo>
                                  <a:pt x="293" y="1"/>
                                </a:lnTo>
                                <a:lnTo>
                                  <a:pt x="287" y="0"/>
                                </a:lnTo>
                                <a:close/>
                                <a:moveTo>
                                  <a:pt x="379" y="44"/>
                                </a:moveTo>
                                <a:lnTo>
                                  <a:pt x="307" y="44"/>
                                </a:lnTo>
                                <a:lnTo>
                                  <a:pt x="344" y="62"/>
                                </a:lnTo>
                                <a:lnTo>
                                  <a:pt x="388" y="95"/>
                                </a:lnTo>
                                <a:lnTo>
                                  <a:pt x="431" y="146"/>
                                </a:lnTo>
                                <a:lnTo>
                                  <a:pt x="463" y="219"/>
                                </a:lnTo>
                                <a:lnTo>
                                  <a:pt x="475" y="317"/>
                                </a:lnTo>
                                <a:lnTo>
                                  <a:pt x="475" y="327"/>
                                </a:lnTo>
                                <a:lnTo>
                                  <a:pt x="483" y="335"/>
                                </a:lnTo>
                                <a:lnTo>
                                  <a:pt x="503" y="335"/>
                                </a:lnTo>
                                <a:lnTo>
                                  <a:pt x="511" y="327"/>
                                </a:lnTo>
                                <a:lnTo>
                                  <a:pt x="511" y="317"/>
                                </a:lnTo>
                                <a:lnTo>
                                  <a:pt x="524" y="220"/>
                                </a:lnTo>
                                <a:lnTo>
                                  <a:pt x="534" y="197"/>
                                </a:lnTo>
                                <a:lnTo>
                                  <a:pt x="494" y="197"/>
                                </a:lnTo>
                                <a:lnTo>
                                  <a:pt x="440" y="99"/>
                                </a:lnTo>
                                <a:lnTo>
                                  <a:pt x="379" y="44"/>
                                </a:lnTo>
                                <a:close/>
                                <a:moveTo>
                                  <a:pt x="699" y="1"/>
                                </a:moveTo>
                                <a:lnTo>
                                  <a:pt x="694" y="2"/>
                                </a:lnTo>
                                <a:lnTo>
                                  <a:pt x="669" y="10"/>
                                </a:lnTo>
                                <a:lnTo>
                                  <a:pt x="613" y="40"/>
                                </a:lnTo>
                                <a:lnTo>
                                  <a:pt x="547" y="100"/>
                                </a:lnTo>
                                <a:lnTo>
                                  <a:pt x="494" y="197"/>
                                </a:lnTo>
                                <a:lnTo>
                                  <a:pt x="534" y="197"/>
                                </a:lnTo>
                                <a:lnTo>
                                  <a:pt x="556" y="147"/>
                                </a:lnTo>
                                <a:lnTo>
                                  <a:pt x="599" y="96"/>
                                </a:lnTo>
                                <a:lnTo>
                                  <a:pt x="643" y="63"/>
                                </a:lnTo>
                                <a:lnTo>
                                  <a:pt x="680" y="45"/>
                                </a:lnTo>
                                <a:lnTo>
                                  <a:pt x="716" y="45"/>
                                </a:lnTo>
                                <a:lnTo>
                                  <a:pt x="716" y="14"/>
                                </a:lnTo>
                                <a:lnTo>
                                  <a:pt x="714" y="9"/>
                                </a:lnTo>
                                <a:lnTo>
                                  <a:pt x="705" y="2"/>
                                </a:lnTo>
                                <a:lnTo>
                                  <a:pt x="69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90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30"/>
                        <wps:cNvSpPr>
                          <a:spLocks/>
                        </wps:cNvSpPr>
                        <wps:spPr bwMode="auto">
                          <a:xfrm>
                            <a:off x="6659" y="8399"/>
                            <a:ext cx="1145" cy="1239"/>
                          </a:xfrm>
                          <a:custGeom>
                            <a:avLst/>
                            <a:gdLst>
                              <a:gd name="T0" fmla="+- 0 6670 6659"/>
                              <a:gd name="T1" fmla="*/ T0 w 1145"/>
                              <a:gd name="T2" fmla="+- 0 8891 8399"/>
                              <a:gd name="T3" fmla="*/ 8891 h 1239"/>
                              <a:gd name="T4" fmla="+- 0 6659 6659"/>
                              <a:gd name="T5" fmla="*/ T4 w 1145"/>
                              <a:gd name="T6" fmla="+- 0 8903 8399"/>
                              <a:gd name="T7" fmla="*/ 8903 h 1239"/>
                              <a:gd name="T8" fmla="+- 0 6667 6659"/>
                              <a:gd name="T9" fmla="*/ T8 w 1145"/>
                              <a:gd name="T10" fmla="+- 0 9636 8399"/>
                              <a:gd name="T11" fmla="*/ 9636 h 1239"/>
                              <a:gd name="T12" fmla="+- 0 7791 6659"/>
                              <a:gd name="T13" fmla="*/ T12 w 1145"/>
                              <a:gd name="T14" fmla="+- 0 9637 8399"/>
                              <a:gd name="T15" fmla="*/ 9637 h 1239"/>
                              <a:gd name="T16" fmla="+- 0 7802 6659"/>
                              <a:gd name="T17" fmla="*/ T16 w 1145"/>
                              <a:gd name="T18" fmla="+- 0 9629 8399"/>
                              <a:gd name="T19" fmla="*/ 9629 h 1239"/>
                              <a:gd name="T20" fmla="+- 0 7804 6659"/>
                              <a:gd name="T21" fmla="*/ T20 w 1145"/>
                              <a:gd name="T22" fmla="+- 0 9601 8399"/>
                              <a:gd name="T23" fmla="*/ 9601 h 1239"/>
                              <a:gd name="T24" fmla="+- 0 6696 6659"/>
                              <a:gd name="T25" fmla="*/ T24 w 1145"/>
                              <a:gd name="T26" fmla="+- 0 9600 8399"/>
                              <a:gd name="T27" fmla="*/ 9600 h 1239"/>
                              <a:gd name="T28" fmla="+- 0 6793 6659"/>
                              <a:gd name="T29" fmla="*/ T28 w 1145"/>
                              <a:gd name="T30" fmla="+- 0 8931 8399"/>
                              <a:gd name="T31" fmla="*/ 8931 h 1239"/>
                              <a:gd name="T32" fmla="+- 0 6704 6659"/>
                              <a:gd name="T33" fmla="*/ T32 w 1145"/>
                              <a:gd name="T34" fmla="+- 0 8896 8399"/>
                              <a:gd name="T35" fmla="*/ 8896 h 1239"/>
                              <a:gd name="T36" fmla="+- 0 6675 6659"/>
                              <a:gd name="T37" fmla="*/ T36 w 1145"/>
                              <a:gd name="T38" fmla="+- 0 8890 8399"/>
                              <a:gd name="T39" fmla="*/ 8890 h 1239"/>
                              <a:gd name="T40" fmla="+- 0 7768 6659"/>
                              <a:gd name="T41" fmla="*/ T40 w 1145"/>
                              <a:gd name="T42" fmla="+- 0 8932 8399"/>
                              <a:gd name="T43" fmla="*/ 8932 h 1239"/>
                              <a:gd name="T44" fmla="+- 0 7804 6659"/>
                              <a:gd name="T45" fmla="*/ T44 w 1145"/>
                              <a:gd name="T46" fmla="+- 0 9601 8399"/>
                              <a:gd name="T47" fmla="*/ 9601 h 1239"/>
                              <a:gd name="T48" fmla="+- 0 7488 6659"/>
                              <a:gd name="T49" fmla="*/ T48 w 1145"/>
                              <a:gd name="T50" fmla="+- 0 8444 8399"/>
                              <a:gd name="T51" fmla="*/ 8444 h 1239"/>
                              <a:gd name="T52" fmla="+- 0 7452 6659"/>
                              <a:gd name="T53" fmla="*/ T52 w 1145"/>
                              <a:gd name="T54" fmla="+- 0 9294 8399"/>
                              <a:gd name="T55" fmla="*/ 9294 h 1239"/>
                              <a:gd name="T56" fmla="+- 0 7480 6659"/>
                              <a:gd name="T57" fmla="*/ T56 w 1145"/>
                              <a:gd name="T58" fmla="+- 0 9302 8399"/>
                              <a:gd name="T59" fmla="*/ 9302 h 1239"/>
                              <a:gd name="T60" fmla="+- 0 7489 6659"/>
                              <a:gd name="T61" fmla="*/ T60 w 1145"/>
                              <a:gd name="T62" fmla="+- 0 9255 8399"/>
                              <a:gd name="T63" fmla="*/ 9255 h 1239"/>
                              <a:gd name="T64" fmla="+- 0 7530 6659"/>
                              <a:gd name="T65" fmla="*/ T64 w 1145"/>
                              <a:gd name="T66" fmla="+- 0 9098 8399"/>
                              <a:gd name="T67" fmla="*/ 9098 h 1239"/>
                              <a:gd name="T68" fmla="+- 0 7488 6659"/>
                              <a:gd name="T69" fmla="*/ T68 w 1145"/>
                              <a:gd name="T70" fmla="+- 0 8444 8399"/>
                              <a:gd name="T71" fmla="*/ 8444 h 1239"/>
                              <a:gd name="T72" fmla="+- 0 6696 6659"/>
                              <a:gd name="T73" fmla="*/ T72 w 1145"/>
                              <a:gd name="T74" fmla="+- 0 8931 8399"/>
                              <a:gd name="T75" fmla="*/ 8931 h 1239"/>
                              <a:gd name="T76" fmla="+- 0 6781 6659"/>
                              <a:gd name="T77" fmla="*/ T76 w 1145"/>
                              <a:gd name="T78" fmla="+- 0 8964 8399"/>
                              <a:gd name="T79" fmla="*/ 8964 h 1239"/>
                              <a:gd name="T80" fmla="+- 0 6887 6659"/>
                              <a:gd name="T81" fmla="*/ T80 w 1145"/>
                              <a:gd name="T82" fmla="+- 0 9038 8399"/>
                              <a:gd name="T83" fmla="*/ 9038 h 1239"/>
                              <a:gd name="T84" fmla="+- 0 6963 6659"/>
                              <a:gd name="T85" fmla="*/ T84 w 1145"/>
                              <a:gd name="T86" fmla="+- 0 9166 8399"/>
                              <a:gd name="T87" fmla="*/ 9166 h 1239"/>
                              <a:gd name="T88" fmla="+- 0 6975 6659"/>
                              <a:gd name="T89" fmla="*/ T88 w 1145"/>
                              <a:gd name="T90" fmla="+- 0 9293 8399"/>
                              <a:gd name="T91" fmla="*/ 9293 h 1239"/>
                              <a:gd name="T92" fmla="+- 0 7003 6659"/>
                              <a:gd name="T93" fmla="*/ T92 w 1145"/>
                              <a:gd name="T94" fmla="+- 0 9301 8399"/>
                              <a:gd name="T95" fmla="*/ 9301 h 1239"/>
                              <a:gd name="T96" fmla="+- 0 7011 6659"/>
                              <a:gd name="T97" fmla="*/ T96 w 1145"/>
                              <a:gd name="T98" fmla="+- 0 9097 8399"/>
                              <a:gd name="T99" fmla="*/ 9097 h 1239"/>
                              <a:gd name="T100" fmla="+- 0 6912 6659"/>
                              <a:gd name="T101" fmla="*/ T100 w 1145"/>
                              <a:gd name="T102" fmla="+- 0 9012 8399"/>
                              <a:gd name="T103" fmla="*/ 9012 h 1239"/>
                              <a:gd name="T104" fmla="+- 0 6793 6659"/>
                              <a:gd name="T105" fmla="*/ T104 w 1145"/>
                              <a:gd name="T106" fmla="+- 0 8931 8399"/>
                              <a:gd name="T107" fmla="*/ 8931 h 1239"/>
                              <a:gd name="T108" fmla="+- 0 7783 6659"/>
                              <a:gd name="T109" fmla="*/ T108 w 1145"/>
                              <a:gd name="T110" fmla="+- 0 8892 8399"/>
                              <a:gd name="T111" fmla="*/ 8892 h 1239"/>
                              <a:gd name="T112" fmla="+- 0 7703 6659"/>
                              <a:gd name="T113" fmla="*/ T112 w 1145"/>
                              <a:gd name="T114" fmla="+- 0 8917 8399"/>
                              <a:gd name="T115" fmla="*/ 8917 h 1239"/>
                              <a:gd name="T116" fmla="+- 0 7552 6659"/>
                              <a:gd name="T117" fmla="*/ T116 w 1145"/>
                              <a:gd name="T118" fmla="+- 0 9013 8399"/>
                              <a:gd name="T119" fmla="*/ 9013 h 1239"/>
                              <a:gd name="T120" fmla="+- 0 7530 6659"/>
                              <a:gd name="T121" fmla="*/ T120 w 1145"/>
                              <a:gd name="T122" fmla="+- 0 9098 8399"/>
                              <a:gd name="T123" fmla="*/ 9098 h 1239"/>
                              <a:gd name="T124" fmla="+- 0 7577 6659"/>
                              <a:gd name="T125" fmla="*/ T124 w 1145"/>
                              <a:gd name="T126" fmla="+- 0 9037 8399"/>
                              <a:gd name="T127" fmla="*/ 9037 h 1239"/>
                              <a:gd name="T128" fmla="+- 0 7682 6659"/>
                              <a:gd name="T129" fmla="*/ T128 w 1145"/>
                              <a:gd name="T130" fmla="+- 0 8964 8399"/>
                              <a:gd name="T131" fmla="*/ 8964 h 1239"/>
                              <a:gd name="T132" fmla="+- 0 7768 6659"/>
                              <a:gd name="T133" fmla="*/ T132 w 1145"/>
                              <a:gd name="T134" fmla="+- 0 8932 8399"/>
                              <a:gd name="T135" fmla="*/ 8932 h 1239"/>
                              <a:gd name="T136" fmla="+- 0 7804 6659"/>
                              <a:gd name="T137" fmla="*/ T136 w 1145"/>
                              <a:gd name="T138" fmla="+- 0 8904 8399"/>
                              <a:gd name="T139" fmla="*/ 8904 h 1239"/>
                              <a:gd name="T140" fmla="+- 0 7794 6659"/>
                              <a:gd name="T141" fmla="*/ T140 w 1145"/>
                              <a:gd name="T142" fmla="+- 0 8892 8399"/>
                              <a:gd name="T143" fmla="*/ 8892 h 1239"/>
                              <a:gd name="T144" fmla="+- 0 6992 6659"/>
                              <a:gd name="T145" fmla="*/ T144 w 1145"/>
                              <a:gd name="T146" fmla="+- 0 8399 8399"/>
                              <a:gd name="T147" fmla="*/ 8399 h 1239"/>
                              <a:gd name="T148" fmla="+- 0 6978 6659"/>
                              <a:gd name="T149" fmla="*/ T148 w 1145"/>
                              <a:gd name="T150" fmla="+- 0 8407 8399"/>
                              <a:gd name="T151" fmla="*/ 8407 h 1239"/>
                              <a:gd name="T152" fmla="+- 0 6975 6659"/>
                              <a:gd name="T153" fmla="*/ T152 w 1145"/>
                              <a:gd name="T154" fmla="+- 0 9097 8399"/>
                              <a:gd name="T155" fmla="*/ 9097 h 1239"/>
                              <a:gd name="T156" fmla="+- 0 7011 6659"/>
                              <a:gd name="T157" fmla="*/ T156 w 1145"/>
                              <a:gd name="T158" fmla="+- 0 8443 8399"/>
                              <a:gd name="T159" fmla="*/ 8443 h 1239"/>
                              <a:gd name="T160" fmla="+- 0 7064 6659"/>
                              <a:gd name="T161" fmla="*/ T160 w 1145"/>
                              <a:gd name="T162" fmla="+- 0 8428 8399"/>
                              <a:gd name="T163" fmla="*/ 8428 h 1239"/>
                              <a:gd name="T164" fmla="+- 0 6997 6659"/>
                              <a:gd name="T165" fmla="*/ T164 w 1145"/>
                              <a:gd name="T166" fmla="+- 0 8400 8399"/>
                              <a:gd name="T167" fmla="*/ 8400 h 1239"/>
                              <a:gd name="T168" fmla="+- 0 7085 6659"/>
                              <a:gd name="T169" fmla="*/ T168 w 1145"/>
                              <a:gd name="T170" fmla="+- 0 8443 8399"/>
                              <a:gd name="T171" fmla="*/ 8443 h 1239"/>
                              <a:gd name="T172" fmla="+- 0 7046 6659"/>
                              <a:gd name="T173" fmla="*/ T172 w 1145"/>
                              <a:gd name="T174" fmla="+- 0 8459 8399"/>
                              <a:gd name="T175" fmla="*/ 8459 h 1239"/>
                              <a:gd name="T176" fmla="+- 0 7134 6659"/>
                              <a:gd name="T177" fmla="*/ T176 w 1145"/>
                              <a:gd name="T178" fmla="+- 0 8528 8399"/>
                              <a:gd name="T179" fmla="*/ 8528 h 1239"/>
                              <a:gd name="T180" fmla="+- 0 7203 6659"/>
                              <a:gd name="T181" fmla="*/ T180 w 1145"/>
                              <a:gd name="T182" fmla="+- 0 8666 8399"/>
                              <a:gd name="T183" fmla="*/ 8666 h 1239"/>
                              <a:gd name="T184" fmla="+- 0 7214 6659"/>
                              <a:gd name="T185" fmla="*/ T184 w 1145"/>
                              <a:gd name="T186" fmla="+- 0 8776 8399"/>
                              <a:gd name="T187" fmla="*/ 8776 h 1239"/>
                              <a:gd name="T188" fmla="+- 0 7242 6659"/>
                              <a:gd name="T189" fmla="*/ T188 w 1145"/>
                              <a:gd name="T190" fmla="+- 0 8784 8399"/>
                              <a:gd name="T191" fmla="*/ 8784 h 1239"/>
                              <a:gd name="T192" fmla="+- 0 7250 6659"/>
                              <a:gd name="T193" fmla="*/ T192 w 1145"/>
                              <a:gd name="T194" fmla="+- 0 8766 8399"/>
                              <a:gd name="T195" fmla="*/ 8766 h 1239"/>
                              <a:gd name="T196" fmla="+- 0 7272 6659"/>
                              <a:gd name="T197" fmla="*/ T196 w 1145"/>
                              <a:gd name="T198" fmla="+- 0 8635 8399"/>
                              <a:gd name="T199" fmla="*/ 8635 h 1239"/>
                              <a:gd name="T200" fmla="+- 0 7186 6659"/>
                              <a:gd name="T201" fmla="*/ T200 w 1145"/>
                              <a:gd name="T202" fmla="+- 0 8538 8399"/>
                              <a:gd name="T203" fmla="*/ 8538 h 1239"/>
                              <a:gd name="T204" fmla="+- 0 7085 6659"/>
                              <a:gd name="T205" fmla="*/ T204 w 1145"/>
                              <a:gd name="T206" fmla="+- 0 8443 8399"/>
                              <a:gd name="T207" fmla="*/ 8443 h 1239"/>
                              <a:gd name="T208" fmla="+- 0 7466 6659"/>
                              <a:gd name="T209" fmla="*/ T208 w 1145"/>
                              <a:gd name="T210" fmla="+- 0 8401 8399"/>
                              <a:gd name="T211" fmla="*/ 8401 h 1239"/>
                              <a:gd name="T212" fmla="+- 0 7399 6659"/>
                              <a:gd name="T213" fmla="*/ T212 w 1145"/>
                              <a:gd name="T214" fmla="+- 0 8429 8399"/>
                              <a:gd name="T215" fmla="*/ 8429 h 1239"/>
                              <a:gd name="T216" fmla="+- 0 7278 6659"/>
                              <a:gd name="T217" fmla="*/ T216 w 1145"/>
                              <a:gd name="T218" fmla="+- 0 8538 8399"/>
                              <a:gd name="T219" fmla="*/ 8538 h 1239"/>
                              <a:gd name="T220" fmla="+- 0 7272 6659"/>
                              <a:gd name="T221" fmla="*/ T220 w 1145"/>
                              <a:gd name="T222" fmla="+- 0 8635 8399"/>
                              <a:gd name="T223" fmla="*/ 8635 h 1239"/>
                              <a:gd name="T224" fmla="+- 0 7330 6659"/>
                              <a:gd name="T225" fmla="*/ T224 w 1145"/>
                              <a:gd name="T226" fmla="+- 0 8529 8399"/>
                              <a:gd name="T227" fmla="*/ 8529 h 1239"/>
                              <a:gd name="T228" fmla="+- 0 7417 6659"/>
                              <a:gd name="T229" fmla="*/ T228 w 1145"/>
                              <a:gd name="T230" fmla="+- 0 8460 8399"/>
                              <a:gd name="T231" fmla="*/ 8460 h 1239"/>
                              <a:gd name="T232" fmla="+- 0 7488 6659"/>
                              <a:gd name="T233" fmla="*/ T232 w 1145"/>
                              <a:gd name="T234" fmla="+- 0 8444 8399"/>
                              <a:gd name="T235" fmla="*/ 8444 h 1239"/>
                              <a:gd name="T236" fmla="+- 0 7486 6659"/>
                              <a:gd name="T237" fmla="*/ T236 w 1145"/>
                              <a:gd name="T238" fmla="+- 0 8408 8399"/>
                              <a:gd name="T239" fmla="*/ 8408 h 1239"/>
                              <a:gd name="T240" fmla="+- 0 7472 6659"/>
                              <a:gd name="T241" fmla="*/ T240 w 1145"/>
                              <a:gd name="T242" fmla="+- 0 8400 8399"/>
                              <a:gd name="T243" fmla="*/ 8400 h 1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45" h="1239">
                                <a:moveTo>
                                  <a:pt x="16" y="491"/>
                                </a:moveTo>
                                <a:lnTo>
                                  <a:pt x="11" y="492"/>
                                </a:lnTo>
                                <a:lnTo>
                                  <a:pt x="3" y="499"/>
                                </a:lnTo>
                                <a:lnTo>
                                  <a:pt x="0" y="504"/>
                                </a:lnTo>
                                <a:lnTo>
                                  <a:pt x="0" y="1229"/>
                                </a:lnTo>
                                <a:lnTo>
                                  <a:pt x="8" y="1237"/>
                                </a:lnTo>
                                <a:lnTo>
                                  <a:pt x="1127" y="1238"/>
                                </a:lnTo>
                                <a:lnTo>
                                  <a:pt x="1132" y="1238"/>
                                </a:lnTo>
                                <a:lnTo>
                                  <a:pt x="1136" y="1236"/>
                                </a:lnTo>
                                <a:lnTo>
                                  <a:pt x="1143" y="1230"/>
                                </a:lnTo>
                                <a:lnTo>
                                  <a:pt x="1145" y="1225"/>
                                </a:lnTo>
                                <a:lnTo>
                                  <a:pt x="1145" y="1202"/>
                                </a:lnTo>
                                <a:lnTo>
                                  <a:pt x="1109" y="1202"/>
                                </a:lnTo>
                                <a:lnTo>
                                  <a:pt x="37" y="1201"/>
                                </a:lnTo>
                                <a:lnTo>
                                  <a:pt x="37" y="532"/>
                                </a:lnTo>
                                <a:lnTo>
                                  <a:pt x="134" y="532"/>
                                </a:lnTo>
                                <a:lnTo>
                                  <a:pt x="102" y="516"/>
                                </a:lnTo>
                                <a:lnTo>
                                  <a:pt x="45" y="497"/>
                                </a:lnTo>
                                <a:lnTo>
                                  <a:pt x="22" y="492"/>
                                </a:lnTo>
                                <a:lnTo>
                                  <a:pt x="16" y="491"/>
                                </a:lnTo>
                                <a:close/>
                                <a:moveTo>
                                  <a:pt x="1145" y="533"/>
                                </a:moveTo>
                                <a:lnTo>
                                  <a:pt x="1109" y="533"/>
                                </a:lnTo>
                                <a:lnTo>
                                  <a:pt x="1109" y="1202"/>
                                </a:lnTo>
                                <a:lnTo>
                                  <a:pt x="1145" y="1202"/>
                                </a:lnTo>
                                <a:lnTo>
                                  <a:pt x="1145" y="533"/>
                                </a:lnTo>
                                <a:close/>
                                <a:moveTo>
                                  <a:pt x="829" y="45"/>
                                </a:moveTo>
                                <a:lnTo>
                                  <a:pt x="793" y="45"/>
                                </a:lnTo>
                                <a:lnTo>
                                  <a:pt x="793" y="895"/>
                                </a:lnTo>
                                <a:lnTo>
                                  <a:pt x="801" y="903"/>
                                </a:lnTo>
                                <a:lnTo>
                                  <a:pt x="821" y="903"/>
                                </a:lnTo>
                                <a:lnTo>
                                  <a:pt x="829" y="895"/>
                                </a:lnTo>
                                <a:lnTo>
                                  <a:pt x="830" y="856"/>
                                </a:lnTo>
                                <a:lnTo>
                                  <a:pt x="841" y="767"/>
                                </a:lnTo>
                                <a:lnTo>
                                  <a:pt x="871" y="699"/>
                                </a:lnTo>
                                <a:lnTo>
                                  <a:pt x="829" y="699"/>
                                </a:lnTo>
                                <a:lnTo>
                                  <a:pt x="829" y="45"/>
                                </a:lnTo>
                                <a:close/>
                                <a:moveTo>
                                  <a:pt x="134" y="532"/>
                                </a:moveTo>
                                <a:lnTo>
                                  <a:pt x="37" y="532"/>
                                </a:lnTo>
                                <a:lnTo>
                                  <a:pt x="74" y="544"/>
                                </a:lnTo>
                                <a:lnTo>
                                  <a:pt x="122" y="565"/>
                                </a:lnTo>
                                <a:lnTo>
                                  <a:pt x="175" y="596"/>
                                </a:lnTo>
                                <a:lnTo>
                                  <a:pt x="228" y="639"/>
                                </a:lnTo>
                                <a:lnTo>
                                  <a:pt x="273" y="695"/>
                                </a:lnTo>
                                <a:lnTo>
                                  <a:pt x="304" y="767"/>
                                </a:lnTo>
                                <a:lnTo>
                                  <a:pt x="316" y="856"/>
                                </a:lnTo>
                                <a:lnTo>
                                  <a:pt x="316" y="894"/>
                                </a:lnTo>
                                <a:lnTo>
                                  <a:pt x="324" y="902"/>
                                </a:lnTo>
                                <a:lnTo>
                                  <a:pt x="344" y="902"/>
                                </a:lnTo>
                                <a:lnTo>
                                  <a:pt x="352" y="894"/>
                                </a:lnTo>
                                <a:lnTo>
                                  <a:pt x="352" y="698"/>
                                </a:lnTo>
                                <a:lnTo>
                                  <a:pt x="316" y="698"/>
                                </a:lnTo>
                                <a:lnTo>
                                  <a:pt x="253" y="613"/>
                                </a:lnTo>
                                <a:lnTo>
                                  <a:pt x="176" y="553"/>
                                </a:lnTo>
                                <a:lnTo>
                                  <a:pt x="134" y="532"/>
                                </a:lnTo>
                                <a:close/>
                                <a:moveTo>
                                  <a:pt x="1129" y="492"/>
                                </a:moveTo>
                                <a:lnTo>
                                  <a:pt x="1124" y="493"/>
                                </a:lnTo>
                                <a:lnTo>
                                  <a:pt x="1100" y="498"/>
                                </a:lnTo>
                                <a:lnTo>
                                  <a:pt x="1044" y="518"/>
                                </a:lnTo>
                                <a:lnTo>
                                  <a:pt x="969" y="555"/>
                                </a:lnTo>
                                <a:lnTo>
                                  <a:pt x="893" y="614"/>
                                </a:lnTo>
                                <a:lnTo>
                                  <a:pt x="829" y="699"/>
                                </a:lnTo>
                                <a:lnTo>
                                  <a:pt x="871" y="699"/>
                                </a:lnTo>
                                <a:lnTo>
                                  <a:pt x="873" y="695"/>
                                </a:lnTo>
                                <a:lnTo>
                                  <a:pt x="918" y="638"/>
                                </a:lnTo>
                                <a:lnTo>
                                  <a:pt x="970" y="595"/>
                                </a:lnTo>
                                <a:lnTo>
                                  <a:pt x="1023" y="565"/>
                                </a:lnTo>
                                <a:lnTo>
                                  <a:pt x="1072" y="545"/>
                                </a:lnTo>
                                <a:lnTo>
                                  <a:pt x="1109" y="533"/>
                                </a:lnTo>
                                <a:lnTo>
                                  <a:pt x="1145" y="533"/>
                                </a:lnTo>
                                <a:lnTo>
                                  <a:pt x="1145" y="505"/>
                                </a:lnTo>
                                <a:lnTo>
                                  <a:pt x="1143" y="500"/>
                                </a:lnTo>
                                <a:lnTo>
                                  <a:pt x="1135" y="493"/>
                                </a:lnTo>
                                <a:lnTo>
                                  <a:pt x="1129" y="492"/>
                                </a:lnTo>
                                <a:close/>
                                <a:moveTo>
                                  <a:pt x="333" y="0"/>
                                </a:moveTo>
                                <a:lnTo>
                                  <a:pt x="327" y="1"/>
                                </a:lnTo>
                                <a:lnTo>
                                  <a:pt x="319" y="8"/>
                                </a:lnTo>
                                <a:lnTo>
                                  <a:pt x="316" y="13"/>
                                </a:lnTo>
                                <a:lnTo>
                                  <a:pt x="316" y="698"/>
                                </a:lnTo>
                                <a:lnTo>
                                  <a:pt x="352" y="698"/>
                                </a:lnTo>
                                <a:lnTo>
                                  <a:pt x="352" y="44"/>
                                </a:lnTo>
                                <a:lnTo>
                                  <a:pt x="426" y="44"/>
                                </a:lnTo>
                                <a:lnTo>
                                  <a:pt x="405" y="29"/>
                                </a:lnTo>
                                <a:lnTo>
                                  <a:pt x="358" y="8"/>
                                </a:lnTo>
                                <a:lnTo>
                                  <a:pt x="338" y="1"/>
                                </a:lnTo>
                                <a:lnTo>
                                  <a:pt x="333" y="0"/>
                                </a:lnTo>
                                <a:close/>
                                <a:moveTo>
                                  <a:pt x="426" y="44"/>
                                </a:moveTo>
                                <a:lnTo>
                                  <a:pt x="352" y="44"/>
                                </a:lnTo>
                                <a:lnTo>
                                  <a:pt x="387" y="60"/>
                                </a:lnTo>
                                <a:lnTo>
                                  <a:pt x="430" y="87"/>
                                </a:lnTo>
                                <a:lnTo>
                                  <a:pt x="475" y="129"/>
                                </a:lnTo>
                                <a:lnTo>
                                  <a:pt x="515" y="188"/>
                                </a:lnTo>
                                <a:lnTo>
                                  <a:pt x="544" y="267"/>
                                </a:lnTo>
                                <a:lnTo>
                                  <a:pt x="555" y="367"/>
                                </a:lnTo>
                                <a:lnTo>
                                  <a:pt x="555" y="377"/>
                                </a:lnTo>
                                <a:lnTo>
                                  <a:pt x="563" y="385"/>
                                </a:lnTo>
                                <a:lnTo>
                                  <a:pt x="583" y="385"/>
                                </a:lnTo>
                                <a:lnTo>
                                  <a:pt x="591" y="377"/>
                                </a:lnTo>
                                <a:lnTo>
                                  <a:pt x="591" y="367"/>
                                </a:lnTo>
                                <a:lnTo>
                                  <a:pt x="602" y="267"/>
                                </a:lnTo>
                                <a:lnTo>
                                  <a:pt x="613" y="236"/>
                                </a:lnTo>
                                <a:lnTo>
                                  <a:pt x="573" y="236"/>
                                </a:lnTo>
                                <a:lnTo>
                                  <a:pt x="527" y="139"/>
                                </a:lnTo>
                                <a:lnTo>
                                  <a:pt x="466" y="71"/>
                                </a:lnTo>
                                <a:lnTo>
                                  <a:pt x="426" y="44"/>
                                </a:lnTo>
                                <a:close/>
                                <a:moveTo>
                                  <a:pt x="813" y="1"/>
                                </a:moveTo>
                                <a:lnTo>
                                  <a:pt x="807" y="2"/>
                                </a:lnTo>
                                <a:lnTo>
                                  <a:pt x="788" y="9"/>
                                </a:lnTo>
                                <a:lnTo>
                                  <a:pt x="740" y="30"/>
                                </a:lnTo>
                                <a:lnTo>
                                  <a:pt x="680" y="72"/>
                                </a:lnTo>
                                <a:lnTo>
                                  <a:pt x="619" y="139"/>
                                </a:lnTo>
                                <a:lnTo>
                                  <a:pt x="573" y="236"/>
                                </a:lnTo>
                                <a:lnTo>
                                  <a:pt x="613" y="236"/>
                                </a:lnTo>
                                <a:lnTo>
                                  <a:pt x="631" y="189"/>
                                </a:lnTo>
                                <a:lnTo>
                                  <a:pt x="671" y="130"/>
                                </a:lnTo>
                                <a:lnTo>
                                  <a:pt x="715" y="88"/>
                                </a:lnTo>
                                <a:lnTo>
                                  <a:pt x="758" y="61"/>
                                </a:lnTo>
                                <a:lnTo>
                                  <a:pt x="793" y="45"/>
                                </a:lnTo>
                                <a:lnTo>
                                  <a:pt x="829" y="45"/>
                                </a:lnTo>
                                <a:lnTo>
                                  <a:pt x="829" y="14"/>
                                </a:lnTo>
                                <a:lnTo>
                                  <a:pt x="827" y="9"/>
                                </a:lnTo>
                                <a:lnTo>
                                  <a:pt x="818" y="2"/>
                                </a:lnTo>
                                <a:lnTo>
                                  <a:pt x="81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31"/>
                        <wps:cNvSpPr>
                          <a:spLocks/>
                        </wps:cNvSpPr>
                        <wps:spPr bwMode="auto">
                          <a:xfrm>
                            <a:off x="8055" y="8698"/>
                            <a:ext cx="2201" cy="1950"/>
                          </a:xfrm>
                          <a:custGeom>
                            <a:avLst/>
                            <a:gdLst>
                              <a:gd name="T0" fmla="+- 0 9772 8055"/>
                              <a:gd name="T1" fmla="*/ T0 w 2201"/>
                              <a:gd name="T2" fmla="+- 0 8698 8698"/>
                              <a:gd name="T3" fmla="*/ 8698 h 1950"/>
                              <a:gd name="T4" fmla="+- 0 8736 8055"/>
                              <a:gd name="T5" fmla="*/ T4 w 2201"/>
                              <a:gd name="T6" fmla="+- 0 8698 8698"/>
                              <a:gd name="T7" fmla="*/ 8698 h 1950"/>
                              <a:gd name="T8" fmla="+- 0 8733 8055"/>
                              <a:gd name="T9" fmla="*/ T8 w 2201"/>
                              <a:gd name="T10" fmla="+- 0 8699 8698"/>
                              <a:gd name="T11" fmla="*/ 8699 h 1950"/>
                              <a:gd name="T12" fmla="+- 0 8160 8055"/>
                              <a:gd name="T13" fmla="*/ T12 w 2201"/>
                              <a:gd name="T14" fmla="+- 0 9000 8698"/>
                              <a:gd name="T15" fmla="*/ 9000 h 1950"/>
                              <a:gd name="T16" fmla="+- 0 8068 8055"/>
                              <a:gd name="T17" fmla="*/ T16 w 2201"/>
                              <a:gd name="T18" fmla="+- 0 9000 8698"/>
                              <a:gd name="T19" fmla="*/ 9000 h 1950"/>
                              <a:gd name="T20" fmla="+- 0 8062 8055"/>
                              <a:gd name="T21" fmla="*/ T20 w 2201"/>
                              <a:gd name="T22" fmla="+- 0 9004 8698"/>
                              <a:gd name="T23" fmla="*/ 9004 h 1950"/>
                              <a:gd name="T24" fmla="+- 0 8056 8055"/>
                              <a:gd name="T25" fmla="*/ T24 w 2201"/>
                              <a:gd name="T26" fmla="+- 0 9014 8698"/>
                              <a:gd name="T27" fmla="*/ 9014 h 1950"/>
                              <a:gd name="T28" fmla="+- 0 8055 8055"/>
                              <a:gd name="T29" fmla="*/ T28 w 2201"/>
                              <a:gd name="T30" fmla="+- 0 9020 8698"/>
                              <a:gd name="T31" fmla="*/ 9020 h 1950"/>
                              <a:gd name="T32" fmla="+- 0 8099 8055"/>
                              <a:gd name="T33" fmla="*/ T32 w 2201"/>
                              <a:gd name="T34" fmla="+- 0 9117 8698"/>
                              <a:gd name="T35" fmla="*/ 9117 h 1950"/>
                              <a:gd name="T36" fmla="+- 0 8099 8055"/>
                              <a:gd name="T37" fmla="*/ T36 w 2201"/>
                              <a:gd name="T38" fmla="+- 0 10640 8698"/>
                              <a:gd name="T39" fmla="*/ 10640 h 1950"/>
                              <a:gd name="T40" fmla="+- 0 8107 8055"/>
                              <a:gd name="T41" fmla="*/ T40 w 2201"/>
                              <a:gd name="T42" fmla="+- 0 10648 8698"/>
                              <a:gd name="T43" fmla="*/ 10648 h 1950"/>
                              <a:gd name="T44" fmla="+- 0 10243 8055"/>
                              <a:gd name="T45" fmla="*/ T44 w 2201"/>
                              <a:gd name="T46" fmla="+- 0 10648 8698"/>
                              <a:gd name="T47" fmla="*/ 10648 h 1950"/>
                              <a:gd name="T48" fmla="+- 0 10248 8055"/>
                              <a:gd name="T49" fmla="*/ T48 w 2201"/>
                              <a:gd name="T50" fmla="+- 0 10645 8698"/>
                              <a:gd name="T51" fmla="*/ 10645 h 1950"/>
                              <a:gd name="T52" fmla="+- 0 10251 8055"/>
                              <a:gd name="T53" fmla="*/ T52 w 2201"/>
                              <a:gd name="T54" fmla="+- 0 10641 8698"/>
                              <a:gd name="T55" fmla="*/ 10641 h 1950"/>
                              <a:gd name="T56" fmla="+- 0 10255 8055"/>
                              <a:gd name="T57" fmla="*/ T56 w 2201"/>
                              <a:gd name="T58" fmla="+- 0 10637 8698"/>
                              <a:gd name="T59" fmla="*/ 10637 h 1950"/>
                              <a:gd name="T60" fmla="+- 0 10256 8055"/>
                              <a:gd name="T61" fmla="*/ T60 w 2201"/>
                              <a:gd name="T62" fmla="+- 0 10631 8698"/>
                              <a:gd name="T63" fmla="*/ 10631 h 1950"/>
                              <a:gd name="T64" fmla="+- 0 10251 8055"/>
                              <a:gd name="T65" fmla="*/ T64 w 2201"/>
                              <a:gd name="T66" fmla="+- 0 10612 8698"/>
                              <a:gd name="T67" fmla="*/ 10612 h 1950"/>
                              <a:gd name="T68" fmla="+- 0 8135 8055"/>
                              <a:gd name="T69" fmla="*/ T68 w 2201"/>
                              <a:gd name="T70" fmla="+- 0 10612 8698"/>
                              <a:gd name="T71" fmla="*/ 10612 h 1950"/>
                              <a:gd name="T72" fmla="+- 0 8135 8055"/>
                              <a:gd name="T73" fmla="*/ T72 w 2201"/>
                              <a:gd name="T74" fmla="+- 0 9113 8698"/>
                              <a:gd name="T75" fmla="*/ 9113 h 1950"/>
                              <a:gd name="T76" fmla="+- 0 8133 8055"/>
                              <a:gd name="T77" fmla="*/ T76 w 2201"/>
                              <a:gd name="T78" fmla="+- 0 9106 8698"/>
                              <a:gd name="T79" fmla="*/ 9106 h 1950"/>
                              <a:gd name="T80" fmla="+- 0 8102 8055"/>
                              <a:gd name="T81" fmla="*/ T80 w 2201"/>
                              <a:gd name="T82" fmla="+- 0 9037 8698"/>
                              <a:gd name="T83" fmla="*/ 9037 h 1950"/>
                              <a:gd name="T84" fmla="+- 0 8168 8055"/>
                              <a:gd name="T85" fmla="*/ T84 w 2201"/>
                              <a:gd name="T86" fmla="+- 0 9037 8698"/>
                              <a:gd name="T87" fmla="*/ 9037 h 1950"/>
                              <a:gd name="T88" fmla="+- 0 8171 8055"/>
                              <a:gd name="T89" fmla="*/ T88 w 2201"/>
                              <a:gd name="T90" fmla="+- 0 9036 8698"/>
                              <a:gd name="T91" fmla="*/ 9036 h 1950"/>
                              <a:gd name="T92" fmla="+- 0 8743 8055"/>
                              <a:gd name="T93" fmla="*/ T92 w 2201"/>
                              <a:gd name="T94" fmla="+- 0 8734 8698"/>
                              <a:gd name="T95" fmla="*/ 8734 h 1950"/>
                              <a:gd name="T96" fmla="+- 0 9803 8055"/>
                              <a:gd name="T97" fmla="*/ T96 w 2201"/>
                              <a:gd name="T98" fmla="+- 0 8734 8698"/>
                              <a:gd name="T99" fmla="*/ 8734 h 1950"/>
                              <a:gd name="T100" fmla="+- 0 9777 8055"/>
                              <a:gd name="T101" fmla="*/ T100 w 2201"/>
                              <a:gd name="T102" fmla="+- 0 8701 8698"/>
                              <a:gd name="T103" fmla="*/ 8701 h 1950"/>
                              <a:gd name="T104" fmla="+- 0 9772 8055"/>
                              <a:gd name="T105" fmla="*/ T104 w 2201"/>
                              <a:gd name="T106" fmla="+- 0 8698 8698"/>
                              <a:gd name="T107" fmla="*/ 8698 h 1950"/>
                              <a:gd name="T108" fmla="+- 0 9803 8055"/>
                              <a:gd name="T109" fmla="*/ T108 w 2201"/>
                              <a:gd name="T110" fmla="+- 0 8734 8698"/>
                              <a:gd name="T111" fmla="*/ 8734 h 1950"/>
                              <a:gd name="T112" fmla="+- 0 9757 8055"/>
                              <a:gd name="T113" fmla="*/ T112 w 2201"/>
                              <a:gd name="T114" fmla="+- 0 8734 8698"/>
                              <a:gd name="T115" fmla="*/ 8734 h 1950"/>
                              <a:gd name="T116" fmla="+- 0 9984 8055"/>
                              <a:gd name="T117" fmla="*/ T116 w 2201"/>
                              <a:gd name="T118" fmla="+- 0 9033 8698"/>
                              <a:gd name="T119" fmla="*/ 9033 h 1950"/>
                              <a:gd name="T120" fmla="+- 0 9989 8055"/>
                              <a:gd name="T121" fmla="*/ T120 w 2201"/>
                              <a:gd name="T122" fmla="+- 0 9036 8698"/>
                              <a:gd name="T123" fmla="*/ 9036 h 1950"/>
                              <a:gd name="T124" fmla="+- 0 10052 8055"/>
                              <a:gd name="T125" fmla="*/ T124 w 2201"/>
                              <a:gd name="T126" fmla="+- 0 9036 8698"/>
                              <a:gd name="T127" fmla="*/ 9036 h 1950"/>
                              <a:gd name="T128" fmla="+- 0 10016 8055"/>
                              <a:gd name="T129" fmla="*/ T128 w 2201"/>
                              <a:gd name="T130" fmla="+- 0 9100 8698"/>
                              <a:gd name="T131" fmla="*/ 9100 h 1950"/>
                              <a:gd name="T132" fmla="+- 0 10015 8055"/>
                              <a:gd name="T133" fmla="*/ T132 w 2201"/>
                              <a:gd name="T134" fmla="+- 0 9103 8698"/>
                              <a:gd name="T135" fmla="*/ 9103 h 1950"/>
                              <a:gd name="T136" fmla="+- 0 10015 8055"/>
                              <a:gd name="T137" fmla="*/ T136 w 2201"/>
                              <a:gd name="T138" fmla="+- 0 9784 8698"/>
                              <a:gd name="T139" fmla="*/ 9784 h 1950"/>
                              <a:gd name="T140" fmla="+- 0 10016 8055"/>
                              <a:gd name="T141" fmla="*/ T140 w 2201"/>
                              <a:gd name="T142" fmla="+- 0 9788 8698"/>
                              <a:gd name="T143" fmla="*/ 9788 h 1950"/>
                              <a:gd name="T144" fmla="+- 0 10214 8055"/>
                              <a:gd name="T145" fmla="*/ T144 w 2201"/>
                              <a:gd name="T146" fmla="+- 0 10612 8698"/>
                              <a:gd name="T147" fmla="*/ 10612 h 1950"/>
                              <a:gd name="T148" fmla="+- 0 10251 8055"/>
                              <a:gd name="T149" fmla="*/ T148 w 2201"/>
                              <a:gd name="T150" fmla="+- 0 10612 8698"/>
                              <a:gd name="T151" fmla="*/ 10612 h 1950"/>
                              <a:gd name="T152" fmla="+- 0 10051 8055"/>
                              <a:gd name="T153" fmla="*/ T152 w 2201"/>
                              <a:gd name="T154" fmla="+- 0 9781 8698"/>
                              <a:gd name="T155" fmla="*/ 9781 h 1950"/>
                              <a:gd name="T156" fmla="+- 0 10051 8055"/>
                              <a:gd name="T157" fmla="*/ T156 w 2201"/>
                              <a:gd name="T158" fmla="+- 0 9111 8698"/>
                              <a:gd name="T159" fmla="*/ 9111 h 1950"/>
                              <a:gd name="T160" fmla="+- 0 10102 8055"/>
                              <a:gd name="T161" fmla="*/ T160 w 2201"/>
                              <a:gd name="T162" fmla="+- 0 9021 8698"/>
                              <a:gd name="T163" fmla="*/ 9021 h 1950"/>
                              <a:gd name="T164" fmla="+- 0 10102 8055"/>
                              <a:gd name="T165" fmla="*/ T164 w 2201"/>
                              <a:gd name="T166" fmla="+- 0 9014 8698"/>
                              <a:gd name="T167" fmla="*/ 9014 h 1950"/>
                              <a:gd name="T168" fmla="+- 0 10095 8055"/>
                              <a:gd name="T169" fmla="*/ T168 w 2201"/>
                              <a:gd name="T170" fmla="+- 0 9003 8698"/>
                              <a:gd name="T171" fmla="*/ 9003 h 1950"/>
                              <a:gd name="T172" fmla="+- 0 10089 8055"/>
                              <a:gd name="T173" fmla="*/ T172 w 2201"/>
                              <a:gd name="T174" fmla="+- 0 9000 8698"/>
                              <a:gd name="T175" fmla="*/ 9000 h 1950"/>
                              <a:gd name="T176" fmla="+- 0 10004 8055"/>
                              <a:gd name="T177" fmla="*/ T176 w 2201"/>
                              <a:gd name="T178" fmla="+- 0 9000 8698"/>
                              <a:gd name="T179" fmla="*/ 9000 h 1950"/>
                              <a:gd name="T180" fmla="+- 0 9803 8055"/>
                              <a:gd name="T181" fmla="*/ T180 w 2201"/>
                              <a:gd name="T182" fmla="+- 0 8734 8698"/>
                              <a:gd name="T183" fmla="*/ 8734 h 1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201" h="1950">
                                <a:moveTo>
                                  <a:pt x="1717" y="0"/>
                                </a:moveTo>
                                <a:lnTo>
                                  <a:pt x="681" y="0"/>
                                </a:lnTo>
                                <a:lnTo>
                                  <a:pt x="678" y="1"/>
                                </a:lnTo>
                                <a:lnTo>
                                  <a:pt x="105" y="302"/>
                                </a:lnTo>
                                <a:lnTo>
                                  <a:pt x="13" y="302"/>
                                </a:lnTo>
                                <a:lnTo>
                                  <a:pt x="7" y="306"/>
                                </a:lnTo>
                                <a:lnTo>
                                  <a:pt x="1" y="316"/>
                                </a:lnTo>
                                <a:lnTo>
                                  <a:pt x="0" y="322"/>
                                </a:lnTo>
                                <a:lnTo>
                                  <a:pt x="44" y="419"/>
                                </a:lnTo>
                                <a:lnTo>
                                  <a:pt x="44" y="1942"/>
                                </a:lnTo>
                                <a:lnTo>
                                  <a:pt x="52" y="1950"/>
                                </a:lnTo>
                                <a:lnTo>
                                  <a:pt x="2188" y="1950"/>
                                </a:lnTo>
                                <a:lnTo>
                                  <a:pt x="2193" y="1947"/>
                                </a:lnTo>
                                <a:lnTo>
                                  <a:pt x="2196" y="1943"/>
                                </a:lnTo>
                                <a:lnTo>
                                  <a:pt x="2200" y="1939"/>
                                </a:lnTo>
                                <a:lnTo>
                                  <a:pt x="2201" y="1933"/>
                                </a:lnTo>
                                <a:lnTo>
                                  <a:pt x="2196" y="1914"/>
                                </a:lnTo>
                                <a:lnTo>
                                  <a:pt x="80" y="1914"/>
                                </a:lnTo>
                                <a:lnTo>
                                  <a:pt x="80" y="415"/>
                                </a:lnTo>
                                <a:lnTo>
                                  <a:pt x="78" y="408"/>
                                </a:lnTo>
                                <a:lnTo>
                                  <a:pt x="47" y="339"/>
                                </a:lnTo>
                                <a:lnTo>
                                  <a:pt x="113" y="339"/>
                                </a:lnTo>
                                <a:lnTo>
                                  <a:pt x="116" y="338"/>
                                </a:lnTo>
                                <a:lnTo>
                                  <a:pt x="688" y="36"/>
                                </a:lnTo>
                                <a:lnTo>
                                  <a:pt x="1748" y="36"/>
                                </a:lnTo>
                                <a:lnTo>
                                  <a:pt x="1722" y="3"/>
                                </a:lnTo>
                                <a:lnTo>
                                  <a:pt x="1717" y="0"/>
                                </a:lnTo>
                                <a:close/>
                                <a:moveTo>
                                  <a:pt x="1748" y="36"/>
                                </a:moveTo>
                                <a:lnTo>
                                  <a:pt x="1702" y="36"/>
                                </a:lnTo>
                                <a:lnTo>
                                  <a:pt x="1929" y="335"/>
                                </a:lnTo>
                                <a:lnTo>
                                  <a:pt x="1934" y="338"/>
                                </a:lnTo>
                                <a:lnTo>
                                  <a:pt x="1997" y="338"/>
                                </a:lnTo>
                                <a:lnTo>
                                  <a:pt x="1961" y="402"/>
                                </a:lnTo>
                                <a:lnTo>
                                  <a:pt x="1960" y="405"/>
                                </a:lnTo>
                                <a:lnTo>
                                  <a:pt x="1960" y="1086"/>
                                </a:lnTo>
                                <a:lnTo>
                                  <a:pt x="1961" y="1090"/>
                                </a:lnTo>
                                <a:lnTo>
                                  <a:pt x="2159" y="1914"/>
                                </a:lnTo>
                                <a:lnTo>
                                  <a:pt x="2196" y="1914"/>
                                </a:lnTo>
                                <a:lnTo>
                                  <a:pt x="1996" y="1083"/>
                                </a:lnTo>
                                <a:lnTo>
                                  <a:pt x="1996" y="413"/>
                                </a:lnTo>
                                <a:lnTo>
                                  <a:pt x="2047" y="323"/>
                                </a:lnTo>
                                <a:lnTo>
                                  <a:pt x="2047" y="316"/>
                                </a:lnTo>
                                <a:lnTo>
                                  <a:pt x="2040" y="305"/>
                                </a:lnTo>
                                <a:lnTo>
                                  <a:pt x="2034" y="302"/>
                                </a:lnTo>
                                <a:lnTo>
                                  <a:pt x="1949" y="302"/>
                                </a:lnTo>
                                <a:lnTo>
                                  <a:pt x="174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8147" y="9018"/>
                            <a:ext cx="1866" cy="0"/>
                          </a:xfrm>
                          <a:prstGeom prst="line">
                            <a:avLst/>
                          </a:prstGeom>
                          <a:noFill/>
                          <a:ln w="23419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0450" y="9451"/>
                            <a:ext cx="0" cy="1114"/>
                          </a:xfrm>
                          <a:prstGeom prst="line">
                            <a:avLst/>
                          </a:prstGeom>
                          <a:noFill/>
                          <a:ln w="23813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0202" y="10546"/>
                            <a:ext cx="265" cy="0"/>
                          </a:xfrm>
                          <a:prstGeom prst="line">
                            <a:avLst/>
                          </a:prstGeom>
                          <a:noFill/>
                          <a:ln w="23012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2" y="9526"/>
                            <a:ext cx="263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Freeform 36"/>
                        <wps:cNvSpPr>
                          <a:spLocks/>
                        </wps:cNvSpPr>
                        <wps:spPr bwMode="auto">
                          <a:xfrm>
                            <a:off x="10175" y="9717"/>
                            <a:ext cx="100" cy="752"/>
                          </a:xfrm>
                          <a:custGeom>
                            <a:avLst/>
                            <a:gdLst>
                              <a:gd name="T0" fmla="+- 0 10237 10175"/>
                              <a:gd name="T1" fmla="*/ T0 w 100"/>
                              <a:gd name="T2" fmla="+- 0 9718 9718"/>
                              <a:gd name="T3" fmla="*/ 9718 h 752"/>
                              <a:gd name="T4" fmla="+- 0 10217 10175"/>
                              <a:gd name="T5" fmla="*/ T4 w 100"/>
                              <a:gd name="T6" fmla="+- 0 9718 9718"/>
                              <a:gd name="T7" fmla="*/ 9718 h 752"/>
                              <a:gd name="T8" fmla="+- 0 10209 10175"/>
                              <a:gd name="T9" fmla="*/ T8 w 100"/>
                              <a:gd name="T10" fmla="+- 0 9726 9718"/>
                              <a:gd name="T11" fmla="*/ 9726 h 752"/>
                              <a:gd name="T12" fmla="+- 0 10209 10175"/>
                              <a:gd name="T13" fmla="*/ T12 w 100"/>
                              <a:gd name="T14" fmla="+- 0 10002 9718"/>
                              <a:gd name="T15" fmla="*/ 10002 h 752"/>
                              <a:gd name="T16" fmla="+- 0 10217 10175"/>
                              <a:gd name="T17" fmla="*/ T16 w 100"/>
                              <a:gd name="T18" fmla="+- 0 10010 9718"/>
                              <a:gd name="T19" fmla="*/ 10010 h 752"/>
                              <a:gd name="T20" fmla="+- 0 10238 10175"/>
                              <a:gd name="T21" fmla="*/ T20 w 100"/>
                              <a:gd name="T22" fmla="+- 0 10010 9718"/>
                              <a:gd name="T23" fmla="*/ 10010 h 752"/>
                              <a:gd name="T24" fmla="+- 0 10238 10175"/>
                              <a:gd name="T25" fmla="*/ T24 w 100"/>
                              <a:gd name="T26" fmla="+- 0 10097 9718"/>
                              <a:gd name="T27" fmla="*/ 10097 h 752"/>
                              <a:gd name="T28" fmla="+- 0 10209 10175"/>
                              <a:gd name="T29" fmla="*/ T28 w 100"/>
                              <a:gd name="T30" fmla="+- 0 10097 9718"/>
                              <a:gd name="T31" fmla="*/ 10097 h 752"/>
                              <a:gd name="T32" fmla="+- 0 10205 10175"/>
                              <a:gd name="T33" fmla="*/ T32 w 100"/>
                              <a:gd name="T34" fmla="+- 0 10099 9718"/>
                              <a:gd name="T35" fmla="*/ 10099 h 752"/>
                              <a:gd name="T36" fmla="+- 0 10201 10175"/>
                              <a:gd name="T37" fmla="*/ T36 w 100"/>
                              <a:gd name="T38" fmla="+- 0 10103 9718"/>
                              <a:gd name="T39" fmla="*/ 10103 h 752"/>
                              <a:gd name="T40" fmla="+- 0 10198 10175"/>
                              <a:gd name="T41" fmla="*/ T40 w 100"/>
                              <a:gd name="T42" fmla="+- 0 10106 9718"/>
                              <a:gd name="T43" fmla="*/ 10106 h 752"/>
                              <a:gd name="T44" fmla="+- 0 10196 10175"/>
                              <a:gd name="T45" fmla="*/ T44 w 100"/>
                              <a:gd name="T46" fmla="+- 0 10111 9718"/>
                              <a:gd name="T47" fmla="*/ 10111 h 752"/>
                              <a:gd name="T48" fmla="+- 0 10197 10175"/>
                              <a:gd name="T49" fmla="*/ T48 w 100"/>
                              <a:gd name="T50" fmla="+- 0 10165 9718"/>
                              <a:gd name="T51" fmla="*/ 10165 h 752"/>
                              <a:gd name="T52" fmla="+- 0 10188 10175"/>
                              <a:gd name="T53" fmla="*/ T52 w 100"/>
                              <a:gd name="T54" fmla="+- 0 10165 9718"/>
                              <a:gd name="T55" fmla="*/ 10165 h 752"/>
                              <a:gd name="T56" fmla="+- 0 10184 10175"/>
                              <a:gd name="T57" fmla="*/ T56 w 100"/>
                              <a:gd name="T58" fmla="+- 0 10167 9718"/>
                              <a:gd name="T59" fmla="*/ 10167 h 752"/>
                              <a:gd name="T60" fmla="+- 0 10177 10175"/>
                              <a:gd name="T61" fmla="*/ T60 w 100"/>
                              <a:gd name="T62" fmla="+- 0 10174 9718"/>
                              <a:gd name="T63" fmla="*/ 10174 h 752"/>
                              <a:gd name="T64" fmla="+- 0 10175 10175"/>
                              <a:gd name="T65" fmla="*/ T64 w 100"/>
                              <a:gd name="T66" fmla="+- 0 10179 9718"/>
                              <a:gd name="T67" fmla="*/ 10179 h 752"/>
                              <a:gd name="T68" fmla="+- 0 10176 10175"/>
                              <a:gd name="T69" fmla="*/ T68 w 100"/>
                              <a:gd name="T70" fmla="+- 0 10461 9718"/>
                              <a:gd name="T71" fmla="*/ 10461 h 752"/>
                              <a:gd name="T72" fmla="+- 0 10184 10175"/>
                              <a:gd name="T73" fmla="*/ T72 w 100"/>
                              <a:gd name="T74" fmla="+- 0 10469 9718"/>
                              <a:gd name="T75" fmla="*/ 10469 h 752"/>
                              <a:gd name="T76" fmla="+- 0 10194 10175"/>
                              <a:gd name="T77" fmla="*/ T76 w 100"/>
                              <a:gd name="T78" fmla="+- 0 10469 9718"/>
                              <a:gd name="T79" fmla="*/ 10469 h 752"/>
                              <a:gd name="T80" fmla="+- 0 10204 10175"/>
                              <a:gd name="T81" fmla="*/ T80 w 100"/>
                              <a:gd name="T82" fmla="+- 0 10469 9718"/>
                              <a:gd name="T83" fmla="*/ 10469 h 752"/>
                              <a:gd name="T84" fmla="+- 0 10212 10175"/>
                              <a:gd name="T85" fmla="*/ T84 w 100"/>
                              <a:gd name="T86" fmla="+- 0 10461 9718"/>
                              <a:gd name="T87" fmla="*/ 10461 h 752"/>
                              <a:gd name="T88" fmla="+- 0 10211 10175"/>
                              <a:gd name="T89" fmla="*/ T88 w 100"/>
                              <a:gd name="T90" fmla="+- 0 10201 9718"/>
                              <a:gd name="T91" fmla="*/ 10201 h 752"/>
                              <a:gd name="T92" fmla="+- 0 10216 10175"/>
                              <a:gd name="T93" fmla="*/ T92 w 100"/>
                              <a:gd name="T94" fmla="+- 0 10201 9718"/>
                              <a:gd name="T95" fmla="*/ 10201 h 752"/>
                              <a:gd name="T96" fmla="+- 0 10233 10175"/>
                              <a:gd name="T97" fmla="*/ T96 w 100"/>
                              <a:gd name="T98" fmla="+- 0 10188 9718"/>
                              <a:gd name="T99" fmla="*/ 10188 h 752"/>
                              <a:gd name="T100" fmla="+- 0 10233 10175"/>
                              <a:gd name="T101" fmla="*/ T100 w 100"/>
                              <a:gd name="T102" fmla="+- 0 10165 9718"/>
                              <a:gd name="T103" fmla="*/ 10165 h 752"/>
                              <a:gd name="T104" fmla="+- 0 10197 10175"/>
                              <a:gd name="T105" fmla="*/ T104 w 100"/>
                              <a:gd name="T106" fmla="+- 0 10165 9718"/>
                              <a:gd name="T107" fmla="*/ 10165 h 752"/>
                              <a:gd name="T108" fmla="+- 0 10233 10175"/>
                              <a:gd name="T109" fmla="*/ T108 w 100"/>
                              <a:gd name="T110" fmla="+- 0 10165 9718"/>
                              <a:gd name="T111" fmla="*/ 10165 h 752"/>
                              <a:gd name="T112" fmla="+- 0 10233 10175"/>
                              <a:gd name="T113" fmla="*/ T112 w 100"/>
                              <a:gd name="T114" fmla="+- 0 10133 9718"/>
                              <a:gd name="T115" fmla="*/ 10133 h 752"/>
                              <a:gd name="T116" fmla="+- 0 10266 10175"/>
                              <a:gd name="T117" fmla="*/ T116 w 100"/>
                              <a:gd name="T118" fmla="+- 0 10133 9718"/>
                              <a:gd name="T119" fmla="*/ 10133 h 752"/>
                              <a:gd name="T120" fmla="+- 0 10274 10175"/>
                              <a:gd name="T121" fmla="*/ T120 w 100"/>
                              <a:gd name="T122" fmla="+- 0 10125 9718"/>
                              <a:gd name="T123" fmla="*/ 10125 h 752"/>
                              <a:gd name="T124" fmla="+- 0 10274 10175"/>
                              <a:gd name="T125" fmla="*/ T124 w 100"/>
                              <a:gd name="T126" fmla="+- 0 9987 9718"/>
                              <a:gd name="T127" fmla="*/ 9987 h 752"/>
                              <a:gd name="T128" fmla="+- 0 10272 10175"/>
                              <a:gd name="T129" fmla="*/ T128 w 100"/>
                              <a:gd name="T130" fmla="+- 0 9982 9718"/>
                              <a:gd name="T131" fmla="*/ 9982 h 752"/>
                              <a:gd name="T132" fmla="+- 0 10266 10175"/>
                              <a:gd name="T133" fmla="*/ T132 w 100"/>
                              <a:gd name="T134" fmla="+- 0 9975 9718"/>
                              <a:gd name="T135" fmla="*/ 9975 h 752"/>
                              <a:gd name="T136" fmla="+- 0 10261 10175"/>
                              <a:gd name="T137" fmla="*/ T136 w 100"/>
                              <a:gd name="T138" fmla="+- 0 9974 9718"/>
                              <a:gd name="T139" fmla="*/ 9974 h 752"/>
                              <a:gd name="T140" fmla="+- 0 10246 10175"/>
                              <a:gd name="T141" fmla="*/ T140 w 100"/>
                              <a:gd name="T142" fmla="+- 0 9974 9718"/>
                              <a:gd name="T143" fmla="*/ 9974 h 752"/>
                              <a:gd name="T144" fmla="+- 0 10246 10175"/>
                              <a:gd name="T145" fmla="*/ T144 w 100"/>
                              <a:gd name="T146" fmla="+- 0 9726 9718"/>
                              <a:gd name="T147" fmla="*/ 9726 h 752"/>
                              <a:gd name="T148" fmla="+- 0 10237 10175"/>
                              <a:gd name="T149" fmla="*/ T148 w 100"/>
                              <a:gd name="T150" fmla="+- 0 9718 9718"/>
                              <a:gd name="T151" fmla="*/ 9718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0" h="752">
                                <a:moveTo>
                                  <a:pt x="62" y="0"/>
                                </a:moveTo>
                                <a:lnTo>
                                  <a:pt x="42" y="0"/>
                                </a:lnTo>
                                <a:lnTo>
                                  <a:pt x="34" y="8"/>
                                </a:lnTo>
                                <a:lnTo>
                                  <a:pt x="34" y="284"/>
                                </a:lnTo>
                                <a:lnTo>
                                  <a:pt x="42" y="292"/>
                                </a:lnTo>
                                <a:lnTo>
                                  <a:pt x="63" y="292"/>
                                </a:lnTo>
                                <a:lnTo>
                                  <a:pt x="63" y="379"/>
                                </a:lnTo>
                                <a:lnTo>
                                  <a:pt x="34" y="379"/>
                                </a:lnTo>
                                <a:lnTo>
                                  <a:pt x="30" y="381"/>
                                </a:lnTo>
                                <a:lnTo>
                                  <a:pt x="26" y="385"/>
                                </a:lnTo>
                                <a:lnTo>
                                  <a:pt x="23" y="388"/>
                                </a:lnTo>
                                <a:lnTo>
                                  <a:pt x="21" y="393"/>
                                </a:lnTo>
                                <a:lnTo>
                                  <a:pt x="22" y="447"/>
                                </a:lnTo>
                                <a:lnTo>
                                  <a:pt x="13" y="447"/>
                                </a:lnTo>
                                <a:lnTo>
                                  <a:pt x="9" y="449"/>
                                </a:lnTo>
                                <a:lnTo>
                                  <a:pt x="2" y="456"/>
                                </a:lnTo>
                                <a:lnTo>
                                  <a:pt x="0" y="461"/>
                                </a:lnTo>
                                <a:lnTo>
                                  <a:pt x="1" y="743"/>
                                </a:lnTo>
                                <a:lnTo>
                                  <a:pt x="9" y="751"/>
                                </a:lnTo>
                                <a:lnTo>
                                  <a:pt x="19" y="751"/>
                                </a:lnTo>
                                <a:lnTo>
                                  <a:pt x="29" y="751"/>
                                </a:lnTo>
                                <a:lnTo>
                                  <a:pt x="37" y="743"/>
                                </a:lnTo>
                                <a:lnTo>
                                  <a:pt x="36" y="483"/>
                                </a:lnTo>
                                <a:lnTo>
                                  <a:pt x="41" y="483"/>
                                </a:lnTo>
                                <a:lnTo>
                                  <a:pt x="58" y="470"/>
                                </a:lnTo>
                                <a:lnTo>
                                  <a:pt x="58" y="447"/>
                                </a:lnTo>
                                <a:lnTo>
                                  <a:pt x="22" y="447"/>
                                </a:lnTo>
                                <a:lnTo>
                                  <a:pt x="58" y="447"/>
                                </a:lnTo>
                                <a:lnTo>
                                  <a:pt x="58" y="415"/>
                                </a:lnTo>
                                <a:lnTo>
                                  <a:pt x="91" y="415"/>
                                </a:lnTo>
                                <a:lnTo>
                                  <a:pt x="99" y="407"/>
                                </a:lnTo>
                                <a:lnTo>
                                  <a:pt x="99" y="269"/>
                                </a:lnTo>
                                <a:lnTo>
                                  <a:pt x="97" y="264"/>
                                </a:lnTo>
                                <a:lnTo>
                                  <a:pt x="91" y="257"/>
                                </a:lnTo>
                                <a:lnTo>
                                  <a:pt x="86" y="256"/>
                                </a:lnTo>
                                <a:lnTo>
                                  <a:pt x="71" y="256"/>
                                </a:lnTo>
                                <a:lnTo>
                                  <a:pt x="71" y="8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0065" y="9992"/>
                            <a:ext cx="181" cy="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38"/>
                        <wps:cNvSpPr>
                          <a:spLocks/>
                        </wps:cNvSpPr>
                        <wps:spPr bwMode="auto">
                          <a:xfrm>
                            <a:off x="9470" y="7564"/>
                            <a:ext cx="1037" cy="1923"/>
                          </a:xfrm>
                          <a:custGeom>
                            <a:avLst/>
                            <a:gdLst>
                              <a:gd name="T0" fmla="+- 0 10092 9470"/>
                              <a:gd name="T1" fmla="*/ T0 w 1037"/>
                              <a:gd name="T2" fmla="+- 0 8215 7565"/>
                              <a:gd name="T3" fmla="*/ 8215 h 1923"/>
                              <a:gd name="T4" fmla="+- 0 10090 9470"/>
                              <a:gd name="T5" fmla="*/ T4 w 1037"/>
                              <a:gd name="T6" fmla="+- 0 8207 7565"/>
                              <a:gd name="T7" fmla="*/ 8207 h 1923"/>
                              <a:gd name="T8" fmla="+- 0 9920 9470"/>
                              <a:gd name="T9" fmla="*/ T8 w 1037"/>
                              <a:gd name="T10" fmla="+- 0 8057 7565"/>
                              <a:gd name="T11" fmla="*/ 8057 h 1923"/>
                              <a:gd name="T12" fmla="+- 0 9818 9470"/>
                              <a:gd name="T13" fmla="*/ T12 w 1037"/>
                              <a:gd name="T14" fmla="+- 0 7656 7565"/>
                              <a:gd name="T15" fmla="*/ 7656 h 1923"/>
                              <a:gd name="T16" fmla="+- 0 9799 9470"/>
                              <a:gd name="T17" fmla="*/ T16 w 1037"/>
                              <a:gd name="T18" fmla="+- 0 7578 7565"/>
                              <a:gd name="T19" fmla="*/ 7578 h 1923"/>
                              <a:gd name="T20" fmla="+- 0 9797 9470"/>
                              <a:gd name="T21" fmla="*/ T20 w 1037"/>
                              <a:gd name="T22" fmla="+- 0 7570 7565"/>
                              <a:gd name="T23" fmla="*/ 7570 h 1923"/>
                              <a:gd name="T24" fmla="+- 0 9789 9470"/>
                              <a:gd name="T25" fmla="*/ T24 w 1037"/>
                              <a:gd name="T26" fmla="+- 0 7565 7565"/>
                              <a:gd name="T27" fmla="*/ 7565 h 1923"/>
                              <a:gd name="T28" fmla="+- 0 9773 9470"/>
                              <a:gd name="T29" fmla="*/ T28 w 1037"/>
                              <a:gd name="T30" fmla="+- 0 7565 7565"/>
                              <a:gd name="T31" fmla="*/ 7565 h 1923"/>
                              <a:gd name="T32" fmla="+- 0 9766 9470"/>
                              <a:gd name="T33" fmla="*/ T32 w 1037"/>
                              <a:gd name="T34" fmla="+- 0 7570 7565"/>
                              <a:gd name="T35" fmla="*/ 7570 h 1923"/>
                              <a:gd name="T36" fmla="+- 0 9764 9470"/>
                              <a:gd name="T37" fmla="*/ T36 w 1037"/>
                              <a:gd name="T38" fmla="+- 0 7578 7565"/>
                              <a:gd name="T39" fmla="*/ 7578 h 1923"/>
                              <a:gd name="T40" fmla="+- 0 9642 9470"/>
                              <a:gd name="T41" fmla="*/ T40 w 1037"/>
                              <a:gd name="T42" fmla="+- 0 8057 7565"/>
                              <a:gd name="T43" fmla="*/ 8057 h 1923"/>
                              <a:gd name="T44" fmla="+- 0 9472 9470"/>
                              <a:gd name="T45" fmla="*/ T44 w 1037"/>
                              <a:gd name="T46" fmla="+- 0 8207 7565"/>
                              <a:gd name="T47" fmla="*/ 8207 h 1923"/>
                              <a:gd name="T48" fmla="+- 0 9470 9470"/>
                              <a:gd name="T49" fmla="*/ T48 w 1037"/>
                              <a:gd name="T50" fmla="+- 0 8215 7565"/>
                              <a:gd name="T51" fmla="*/ 8215 h 1923"/>
                              <a:gd name="T52" fmla="+- 0 9475 9470"/>
                              <a:gd name="T53" fmla="*/ T52 w 1037"/>
                              <a:gd name="T54" fmla="+- 0 8229 7565"/>
                              <a:gd name="T55" fmla="*/ 8229 h 1923"/>
                              <a:gd name="T56" fmla="+- 0 9482 9470"/>
                              <a:gd name="T57" fmla="*/ T56 w 1037"/>
                              <a:gd name="T58" fmla="+- 0 8233 7565"/>
                              <a:gd name="T59" fmla="*/ 8233 h 1923"/>
                              <a:gd name="T60" fmla="+- 0 9513 9470"/>
                              <a:gd name="T61" fmla="*/ T60 w 1037"/>
                              <a:gd name="T62" fmla="+- 0 8233 7565"/>
                              <a:gd name="T63" fmla="*/ 8233 h 1923"/>
                              <a:gd name="T64" fmla="+- 0 9513 9470"/>
                              <a:gd name="T65" fmla="*/ T64 w 1037"/>
                              <a:gd name="T66" fmla="+- 0 8726 7565"/>
                              <a:gd name="T67" fmla="*/ 8726 h 1923"/>
                              <a:gd name="T68" fmla="+- 0 9521 9470"/>
                              <a:gd name="T69" fmla="*/ T68 w 1037"/>
                              <a:gd name="T70" fmla="+- 0 8734 7565"/>
                              <a:gd name="T71" fmla="*/ 8734 h 1923"/>
                              <a:gd name="T72" fmla="+- 0 9541 9470"/>
                              <a:gd name="T73" fmla="*/ T72 w 1037"/>
                              <a:gd name="T74" fmla="+- 0 8734 7565"/>
                              <a:gd name="T75" fmla="*/ 8734 h 1923"/>
                              <a:gd name="T76" fmla="+- 0 9549 9470"/>
                              <a:gd name="T77" fmla="*/ T76 w 1037"/>
                              <a:gd name="T78" fmla="+- 0 8726 7565"/>
                              <a:gd name="T79" fmla="*/ 8726 h 1923"/>
                              <a:gd name="T80" fmla="+- 0 9549 9470"/>
                              <a:gd name="T81" fmla="*/ T80 w 1037"/>
                              <a:gd name="T82" fmla="+- 0 8207 7565"/>
                              <a:gd name="T83" fmla="*/ 8207 h 1923"/>
                              <a:gd name="T84" fmla="+- 0 9544 9470"/>
                              <a:gd name="T85" fmla="*/ T84 w 1037"/>
                              <a:gd name="T86" fmla="+- 0 8201 7565"/>
                              <a:gd name="T87" fmla="*/ 8201 h 1923"/>
                              <a:gd name="T88" fmla="+- 0 9537 9470"/>
                              <a:gd name="T89" fmla="*/ T88 w 1037"/>
                              <a:gd name="T90" fmla="+- 0 8198 7565"/>
                              <a:gd name="T91" fmla="*/ 8198 h 1923"/>
                              <a:gd name="T92" fmla="+- 0 9670 9470"/>
                              <a:gd name="T93" fmla="*/ T92 w 1037"/>
                              <a:gd name="T94" fmla="+- 0 8081 7565"/>
                              <a:gd name="T95" fmla="*/ 8081 h 1923"/>
                              <a:gd name="T96" fmla="+- 0 9673 9470"/>
                              <a:gd name="T97" fmla="*/ T96 w 1037"/>
                              <a:gd name="T98" fmla="+- 0 8079 7565"/>
                              <a:gd name="T99" fmla="*/ 8079 h 1923"/>
                              <a:gd name="T100" fmla="+- 0 9675 9470"/>
                              <a:gd name="T101" fmla="*/ T100 w 1037"/>
                              <a:gd name="T102" fmla="+- 0 8075 7565"/>
                              <a:gd name="T103" fmla="*/ 8075 h 1923"/>
                              <a:gd name="T104" fmla="+- 0 9781 9470"/>
                              <a:gd name="T105" fmla="*/ T104 w 1037"/>
                              <a:gd name="T106" fmla="+- 0 7656 7565"/>
                              <a:gd name="T107" fmla="*/ 7656 h 1923"/>
                              <a:gd name="T108" fmla="+- 0 9888 9470"/>
                              <a:gd name="T109" fmla="*/ T108 w 1037"/>
                              <a:gd name="T110" fmla="+- 0 8075 7565"/>
                              <a:gd name="T111" fmla="*/ 8075 h 1923"/>
                              <a:gd name="T112" fmla="+- 0 9890 9470"/>
                              <a:gd name="T113" fmla="*/ T112 w 1037"/>
                              <a:gd name="T114" fmla="+- 0 8079 7565"/>
                              <a:gd name="T115" fmla="*/ 8079 h 1923"/>
                              <a:gd name="T116" fmla="+- 0 9892 9470"/>
                              <a:gd name="T117" fmla="*/ T116 w 1037"/>
                              <a:gd name="T118" fmla="+- 0 8081 7565"/>
                              <a:gd name="T119" fmla="*/ 8081 h 1923"/>
                              <a:gd name="T120" fmla="+- 0 10026 9470"/>
                              <a:gd name="T121" fmla="*/ T120 w 1037"/>
                              <a:gd name="T122" fmla="+- 0 8198 7565"/>
                              <a:gd name="T123" fmla="*/ 8198 h 1923"/>
                              <a:gd name="T124" fmla="+- 0 10019 9470"/>
                              <a:gd name="T125" fmla="*/ T124 w 1037"/>
                              <a:gd name="T126" fmla="+- 0 8202 7565"/>
                              <a:gd name="T127" fmla="*/ 8202 h 1923"/>
                              <a:gd name="T128" fmla="+- 0 10015 9470"/>
                              <a:gd name="T129" fmla="*/ T128 w 1037"/>
                              <a:gd name="T130" fmla="+- 0 8206 7565"/>
                              <a:gd name="T131" fmla="*/ 8206 h 1923"/>
                              <a:gd name="T132" fmla="+- 0 10013 9470"/>
                              <a:gd name="T133" fmla="*/ T132 w 1037"/>
                              <a:gd name="T134" fmla="+- 0 8210 7565"/>
                              <a:gd name="T135" fmla="*/ 8210 h 1923"/>
                              <a:gd name="T136" fmla="+- 0 10014 9470"/>
                              <a:gd name="T137" fmla="*/ T136 w 1037"/>
                              <a:gd name="T138" fmla="+- 0 9027 7565"/>
                              <a:gd name="T139" fmla="*/ 9027 h 1923"/>
                              <a:gd name="T140" fmla="+- 0 10022 9470"/>
                              <a:gd name="T141" fmla="*/ T140 w 1037"/>
                              <a:gd name="T142" fmla="+- 0 9035 7565"/>
                              <a:gd name="T143" fmla="*/ 9035 h 1923"/>
                              <a:gd name="T144" fmla="+- 0 10042 9470"/>
                              <a:gd name="T145" fmla="*/ T144 w 1037"/>
                              <a:gd name="T146" fmla="+- 0 9035 7565"/>
                              <a:gd name="T147" fmla="*/ 9035 h 1923"/>
                              <a:gd name="T148" fmla="+- 0 10050 9470"/>
                              <a:gd name="T149" fmla="*/ T148 w 1037"/>
                              <a:gd name="T150" fmla="+- 0 9027 7565"/>
                              <a:gd name="T151" fmla="*/ 9027 h 1923"/>
                              <a:gd name="T152" fmla="+- 0 10050 9470"/>
                              <a:gd name="T153" fmla="*/ T152 w 1037"/>
                              <a:gd name="T154" fmla="+- 0 8233 7565"/>
                              <a:gd name="T155" fmla="*/ 8233 h 1923"/>
                              <a:gd name="T156" fmla="+- 0 10080 9470"/>
                              <a:gd name="T157" fmla="*/ T156 w 1037"/>
                              <a:gd name="T158" fmla="+- 0 8233 7565"/>
                              <a:gd name="T159" fmla="*/ 8233 h 1923"/>
                              <a:gd name="T160" fmla="+- 0 10087 9470"/>
                              <a:gd name="T161" fmla="*/ T160 w 1037"/>
                              <a:gd name="T162" fmla="+- 0 8229 7565"/>
                              <a:gd name="T163" fmla="*/ 8229 h 1923"/>
                              <a:gd name="T164" fmla="+- 0 10092 9470"/>
                              <a:gd name="T165" fmla="*/ T164 w 1037"/>
                              <a:gd name="T166" fmla="+- 0 8215 7565"/>
                              <a:gd name="T167" fmla="*/ 8215 h 1923"/>
                              <a:gd name="T168" fmla="+- 0 10507 9470"/>
                              <a:gd name="T169" fmla="*/ T168 w 1037"/>
                              <a:gd name="T170" fmla="+- 0 9465 7565"/>
                              <a:gd name="T171" fmla="*/ 9465 h 1923"/>
                              <a:gd name="T172" fmla="+- 0 10503 9470"/>
                              <a:gd name="T173" fmla="*/ T172 w 1037"/>
                              <a:gd name="T174" fmla="+- 0 9456 7565"/>
                              <a:gd name="T175" fmla="*/ 9456 h 1923"/>
                              <a:gd name="T176" fmla="+- 0 10032 9470"/>
                              <a:gd name="T177" fmla="*/ T176 w 1037"/>
                              <a:gd name="T178" fmla="+- 0 9225 7565"/>
                              <a:gd name="T179" fmla="*/ 9225 h 1923"/>
                              <a:gd name="T180" fmla="+- 0 10021 9470"/>
                              <a:gd name="T181" fmla="*/ T180 w 1037"/>
                              <a:gd name="T182" fmla="+- 0 9229 7565"/>
                              <a:gd name="T183" fmla="*/ 9229 h 1923"/>
                              <a:gd name="T184" fmla="+- 0 10012 9470"/>
                              <a:gd name="T185" fmla="*/ T184 w 1037"/>
                              <a:gd name="T186" fmla="+- 0 9247 7565"/>
                              <a:gd name="T187" fmla="*/ 9247 h 1923"/>
                              <a:gd name="T188" fmla="+- 0 10016 9470"/>
                              <a:gd name="T189" fmla="*/ T188 w 1037"/>
                              <a:gd name="T190" fmla="+- 0 9258 7565"/>
                              <a:gd name="T191" fmla="*/ 9258 h 1923"/>
                              <a:gd name="T192" fmla="+- 0 10410 9470"/>
                              <a:gd name="T193" fmla="*/ T192 w 1037"/>
                              <a:gd name="T194" fmla="+- 0 9451 7565"/>
                              <a:gd name="T195" fmla="*/ 9451 h 1923"/>
                              <a:gd name="T196" fmla="+- 0 10023 9470"/>
                              <a:gd name="T197" fmla="*/ T196 w 1037"/>
                              <a:gd name="T198" fmla="+- 0 9451 7565"/>
                              <a:gd name="T199" fmla="*/ 9451 h 1923"/>
                              <a:gd name="T200" fmla="+- 0 10015 9470"/>
                              <a:gd name="T201" fmla="*/ T200 w 1037"/>
                              <a:gd name="T202" fmla="+- 0 9459 7565"/>
                              <a:gd name="T203" fmla="*/ 9459 h 1923"/>
                              <a:gd name="T204" fmla="+- 0 10015 9470"/>
                              <a:gd name="T205" fmla="*/ T204 w 1037"/>
                              <a:gd name="T206" fmla="+- 0 9479 7565"/>
                              <a:gd name="T207" fmla="*/ 9479 h 1923"/>
                              <a:gd name="T208" fmla="+- 0 10023 9470"/>
                              <a:gd name="T209" fmla="*/ T208 w 1037"/>
                              <a:gd name="T210" fmla="+- 0 9487 7565"/>
                              <a:gd name="T211" fmla="*/ 9487 h 1923"/>
                              <a:gd name="T212" fmla="+- 0 10496 9470"/>
                              <a:gd name="T213" fmla="*/ T212 w 1037"/>
                              <a:gd name="T214" fmla="+- 0 9487 7565"/>
                              <a:gd name="T215" fmla="*/ 9487 h 1923"/>
                              <a:gd name="T216" fmla="+- 0 10503 9470"/>
                              <a:gd name="T217" fmla="*/ T216 w 1037"/>
                              <a:gd name="T218" fmla="+- 0 9481 7565"/>
                              <a:gd name="T219" fmla="*/ 9481 h 1923"/>
                              <a:gd name="T220" fmla="+- 0 10507 9470"/>
                              <a:gd name="T221" fmla="*/ T220 w 1037"/>
                              <a:gd name="T222" fmla="+- 0 9465 7565"/>
                              <a:gd name="T223" fmla="*/ 9465 h 1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37" h="1923">
                                <a:moveTo>
                                  <a:pt x="622" y="650"/>
                                </a:moveTo>
                                <a:lnTo>
                                  <a:pt x="620" y="642"/>
                                </a:lnTo>
                                <a:lnTo>
                                  <a:pt x="450" y="492"/>
                                </a:lnTo>
                                <a:lnTo>
                                  <a:pt x="348" y="91"/>
                                </a:lnTo>
                                <a:lnTo>
                                  <a:pt x="329" y="13"/>
                                </a:lnTo>
                                <a:lnTo>
                                  <a:pt x="327" y="5"/>
                                </a:lnTo>
                                <a:lnTo>
                                  <a:pt x="319" y="0"/>
                                </a:lnTo>
                                <a:lnTo>
                                  <a:pt x="303" y="0"/>
                                </a:lnTo>
                                <a:lnTo>
                                  <a:pt x="296" y="5"/>
                                </a:lnTo>
                                <a:lnTo>
                                  <a:pt x="294" y="13"/>
                                </a:lnTo>
                                <a:lnTo>
                                  <a:pt x="172" y="492"/>
                                </a:lnTo>
                                <a:lnTo>
                                  <a:pt x="2" y="642"/>
                                </a:lnTo>
                                <a:lnTo>
                                  <a:pt x="0" y="650"/>
                                </a:lnTo>
                                <a:lnTo>
                                  <a:pt x="5" y="664"/>
                                </a:lnTo>
                                <a:lnTo>
                                  <a:pt x="12" y="668"/>
                                </a:lnTo>
                                <a:lnTo>
                                  <a:pt x="43" y="668"/>
                                </a:lnTo>
                                <a:lnTo>
                                  <a:pt x="43" y="1161"/>
                                </a:lnTo>
                                <a:lnTo>
                                  <a:pt x="51" y="1169"/>
                                </a:lnTo>
                                <a:lnTo>
                                  <a:pt x="71" y="1169"/>
                                </a:lnTo>
                                <a:lnTo>
                                  <a:pt x="79" y="1161"/>
                                </a:lnTo>
                                <a:lnTo>
                                  <a:pt x="79" y="642"/>
                                </a:lnTo>
                                <a:lnTo>
                                  <a:pt x="74" y="636"/>
                                </a:lnTo>
                                <a:lnTo>
                                  <a:pt x="67" y="633"/>
                                </a:lnTo>
                                <a:lnTo>
                                  <a:pt x="200" y="516"/>
                                </a:lnTo>
                                <a:lnTo>
                                  <a:pt x="203" y="514"/>
                                </a:lnTo>
                                <a:lnTo>
                                  <a:pt x="205" y="510"/>
                                </a:lnTo>
                                <a:lnTo>
                                  <a:pt x="311" y="91"/>
                                </a:lnTo>
                                <a:lnTo>
                                  <a:pt x="418" y="510"/>
                                </a:lnTo>
                                <a:lnTo>
                                  <a:pt x="420" y="514"/>
                                </a:lnTo>
                                <a:lnTo>
                                  <a:pt x="422" y="516"/>
                                </a:lnTo>
                                <a:lnTo>
                                  <a:pt x="556" y="633"/>
                                </a:lnTo>
                                <a:lnTo>
                                  <a:pt x="549" y="637"/>
                                </a:lnTo>
                                <a:lnTo>
                                  <a:pt x="545" y="641"/>
                                </a:lnTo>
                                <a:lnTo>
                                  <a:pt x="543" y="645"/>
                                </a:lnTo>
                                <a:lnTo>
                                  <a:pt x="544" y="1462"/>
                                </a:lnTo>
                                <a:lnTo>
                                  <a:pt x="552" y="1470"/>
                                </a:lnTo>
                                <a:lnTo>
                                  <a:pt x="572" y="1470"/>
                                </a:lnTo>
                                <a:lnTo>
                                  <a:pt x="580" y="1462"/>
                                </a:lnTo>
                                <a:lnTo>
                                  <a:pt x="580" y="668"/>
                                </a:lnTo>
                                <a:lnTo>
                                  <a:pt x="610" y="668"/>
                                </a:lnTo>
                                <a:lnTo>
                                  <a:pt x="617" y="664"/>
                                </a:lnTo>
                                <a:lnTo>
                                  <a:pt x="622" y="650"/>
                                </a:lnTo>
                                <a:moveTo>
                                  <a:pt x="1037" y="1900"/>
                                </a:moveTo>
                                <a:lnTo>
                                  <a:pt x="1033" y="1891"/>
                                </a:lnTo>
                                <a:lnTo>
                                  <a:pt x="562" y="1660"/>
                                </a:lnTo>
                                <a:lnTo>
                                  <a:pt x="551" y="1664"/>
                                </a:lnTo>
                                <a:lnTo>
                                  <a:pt x="542" y="1682"/>
                                </a:lnTo>
                                <a:lnTo>
                                  <a:pt x="546" y="1693"/>
                                </a:lnTo>
                                <a:lnTo>
                                  <a:pt x="940" y="1886"/>
                                </a:lnTo>
                                <a:lnTo>
                                  <a:pt x="553" y="1886"/>
                                </a:lnTo>
                                <a:lnTo>
                                  <a:pt x="545" y="1894"/>
                                </a:lnTo>
                                <a:lnTo>
                                  <a:pt x="545" y="1914"/>
                                </a:lnTo>
                                <a:lnTo>
                                  <a:pt x="553" y="1922"/>
                                </a:lnTo>
                                <a:lnTo>
                                  <a:pt x="1026" y="1922"/>
                                </a:lnTo>
                                <a:lnTo>
                                  <a:pt x="1033" y="1916"/>
                                </a:lnTo>
                                <a:lnTo>
                                  <a:pt x="1037" y="1900"/>
                                </a:lnTo>
                              </a:path>
                            </a:pathLst>
                          </a:custGeom>
                          <a:solidFill>
                            <a:srgbClr val="D82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39"/>
                        <wps:cNvSpPr>
                          <a:spLocks/>
                        </wps:cNvSpPr>
                        <wps:spPr bwMode="auto">
                          <a:xfrm>
                            <a:off x="9512" y="8215"/>
                            <a:ext cx="538" cy="326"/>
                          </a:xfrm>
                          <a:custGeom>
                            <a:avLst/>
                            <a:gdLst>
                              <a:gd name="T0" fmla="+- 0 9513 9513"/>
                              <a:gd name="T1" fmla="*/ T0 w 538"/>
                              <a:gd name="T2" fmla="+- 0 8215 8215"/>
                              <a:gd name="T3" fmla="*/ 8215 h 326"/>
                              <a:gd name="T4" fmla="+- 0 10050 9513"/>
                              <a:gd name="T5" fmla="*/ T4 w 538"/>
                              <a:gd name="T6" fmla="+- 0 8215 8215"/>
                              <a:gd name="T7" fmla="*/ 8215 h 326"/>
                              <a:gd name="T8" fmla="+- 0 9513 9513"/>
                              <a:gd name="T9" fmla="*/ T8 w 538"/>
                              <a:gd name="T10" fmla="+- 0 8541 8215"/>
                              <a:gd name="T11" fmla="*/ 8541 h 326"/>
                              <a:gd name="T12" fmla="+- 0 10050 9513"/>
                              <a:gd name="T13" fmla="*/ T12 w 538"/>
                              <a:gd name="T14" fmla="+- 0 8541 8215"/>
                              <a:gd name="T15" fmla="*/ 8541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8" h="326">
                                <a:moveTo>
                                  <a:pt x="0" y="0"/>
                                </a:moveTo>
                                <a:lnTo>
                                  <a:pt x="537" y="0"/>
                                </a:lnTo>
                                <a:moveTo>
                                  <a:pt x="0" y="326"/>
                                </a:moveTo>
                                <a:lnTo>
                                  <a:pt x="537" y="326"/>
                                </a:lnTo>
                              </a:path>
                            </a:pathLst>
                          </a:custGeom>
                          <a:noFill/>
                          <a:ln w="22987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5" y="8270"/>
                            <a:ext cx="211" cy="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5" y="10244"/>
                            <a:ext cx="153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3" y="9654"/>
                            <a:ext cx="242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8" y="9654"/>
                            <a:ext cx="242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1" y="9654"/>
                            <a:ext cx="242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4" y="9654"/>
                            <a:ext cx="242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4" y="10140"/>
                            <a:ext cx="242" cy="2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7" y="9203"/>
                            <a:ext cx="199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5" y="9203"/>
                            <a:ext cx="199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0" y="9203"/>
                            <a:ext cx="199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3" y="9203"/>
                            <a:ext cx="199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1" y="10140"/>
                            <a:ext cx="242" cy="2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AutoShape 52"/>
                        <wps:cNvSpPr>
                          <a:spLocks/>
                        </wps:cNvSpPr>
                        <wps:spPr bwMode="auto">
                          <a:xfrm>
                            <a:off x="9133" y="10108"/>
                            <a:ext cx="452" cy="539"/>
                          </a:xfrm>
                          <a:custGeom>
                            <a:avLst/>
                            <a:gdLst>
                              <a:gd name="T0" fmla="+- 0 9495 9133"/>
                              <a:gd name="T1" fmla="*/ T0 w 452"/>
                              <a:gd name="T2" fmla="+- 0 10145 10109"/>
                              <a:gd name="T3" fmla="*/ 10145 h 539"/>
                              <a:gd name="T4" fmla="+- 0 9359 9133"/>
                              <a:gd name="T5" fmla="*/ T4 w 452"/>
                              <a:gd name="T6" fmla="+- 0 10145 10109"/>
                              <a:gd name="T7" fmla="*/ 10145 h 539"/>
                              <a:gd name="T8" fmla="+- 0 9402 9133"/>
                              <a:gd name="T9" fmla="*/ T8 w 452"/>
                              <a:gd name="T10" fmla="+- 0 10148 10109"/>
                              <a:gd name="T11" fmla="*/ 10148 h 539"/>
                              <a:gd name="T12" fmla="+- 0 9440 9133"/>
                              <a:gd name="T13" fmla="*/ T12 w 452"/>
                              <a:gd name="T14" fmla="+- 0 10158 10109"/>
                              <a:gd name="T15" fmla="*/ 10158 h 539"/>
                              <a:gd name="T16" fmla="+- 0 9472 9133"/>
                              <a:gd name="T17" fmla="*/ T16 w 452"/>
                              <a:gd name="T18" fmla="+- 0 10174 10109"/>
                              <a:gd name="T19" fmla="*/ 10174 h 539"/>
                              <a:gd name="T20" fmla="+- 0 9499 9133"/>
                              <a:gd name="T21" fmla="*/ T20 w 452"/>
                              <a:gd name="T22" fmla="+- 0 10196 10109"/>
                              <a:gd name="T23" fmla="*/ 10196 h 539"/>
                              <a:gd name="T24" fmla="+- 0 9528 9133"/>
                              <a:gd name="T25" fmla="*/ T24 w 452"/>
                              <a:gd name="T26" fmla="+- 0 10238 10109"/>
                              <a:gd name="T27" fmla="*/ 10238 h 539"/>
                              <a:gd name="T28" fmla="+- 0 9542 9133"/>
                              <a:gd name="T29" fmla="*/ T28 w 452"/>
                              <a:gd name="T30" fmla="+- 0 10281 10109"/>
                              <a:gd name="T31" fmla="*/ 10281 h 539"/>
                              <a:gd name="T32" fmla="+- 0 9546 9133"/>
                              <a:gd name="T33" fmla="*/ T32 w 452"/>
                              <a:gd name="T34" fmla="+- 0 10314 10109"/>
                              <a:gd name="T35" fmla="*/ 10314 h 539"/>
                              <a:gd name="T36" fmla="+- 0 9547 9133"/>
                              <a:gd name="T37" fmla="*/ T36 w 452"/>
                              <a:gd name="T38" fmla="+- 0 10328 10109"/>
                              <a:gd name="T39" fmla="*/ 10328 h 539"/>
                              <a:gd name="T40" fmla="+- 0 9548 9133"/>
                              <a:gd name="T41" fmla="*/ T40 w 452"/>
                              <a:gd name="T42" fmla="+- 0 10639 10109"/>
                              <a:gd name="T43" fmla="*/ 10639 h 539"/>
                              <a:gd name="T44" fmla="+- 0 9556 9133"/>
                              <a:gd name="T45" fmla="*/ T44 w 452"/>
                              <a:gd name="T46" fmla="+- 0 10647 10109"/>
                              <a:gd name="T47" fmla="*/ 10647 h 539"/>
                              <a:gd name="T48" fmla="+- 0 9566 9133"/>
                              <a:gd name="T49" fmla="*/ T48 w 452"/>
                              <a:gd name="T50" fmla="+- 0 10647 10109"/>
                              <a:gd name="T51" fmla="*/ 10647 h 539"/>
                              <a:gd name="T52" fmla="+- 0 9576 9133"/>
                              <a:gd name="T53" fmla="*/ T52 w 452"/>
                              <a:gd name="T54" fmla="+- 0 10647 10109"/>
                              <a:gd name="T55" fmla="*/ 10647 h 539"/>
                              <a:gd name="T56" fmla="+- 0 9584 9133"/>
                              <a:gd name="T57" fmla="*/ T56 w 452"/>
                              <a:gd name="T58" fmla="+- 0 10639 10109"/>
                              <a:gd name="T59" fmla="*/ 10639 h 539"/>
                              <a:gd name="T60" fmla="+- 0 9584 9133"/>
                              <a:gd name="T61" fmla="*/ T60 w 452"/>
                              <a:gd name="T62" fmla="+- 0 10627 10109"/>
                              <a:gd name="T63" fmla="*/ 10627 h 539"/>
                              <a:gd name="T64" fmla="+- 0 9583 9133"/>
                              <a:gd name="T65" fmla="*/ T64 w 452"/>
                              <a:gd name="T66" fmla="+- 0 10332 10109"/>
                              <a:gd name="T67" fmla="*/ 10332 h 539"/>
                              <a:gd name="T68" fmla="+- 0 9583 9133"/>
                              <a:gd name="T69" fmla="*/ T68 w 452"/>
                              <a:gd name="T70" fmla="+- 0 10311 10109"/>
                              <a:gd name="T71" fmla="*/ 10311 h 539"/>
                              <a:gd name="T72" fmla="+- 0 9577 9133"/>
                              <a:gd name="T73" fmla="*/ T72 w 452"/>
                              <a:gd name="T74" fmla="+- 0 10272 10109"/>
                              <a:gd name="T75" fmla="*/ 10272 h 539"/>
                              <a:gd name="T76" fmla="+- 0 9560 9133"/>
                              <a:gd name="T77" fmla="*/ T76 w 452"/>
                              <a:gd name="T78" fmla="+- 0 10222 10109"/>
                              <a:gd name="T79" fmla="*/ 10222 h 539"/>
                              <a:gd name="T80" fmla="+- 0 9526 9133"/>
                              <a:gd name="T81" fmla="*/ T80 w 452"/>
                              <a:gd name="T82" fmla="+- 0 10171 10109"/>
                              <a:gd name="T83" fmla="*/ 10171 h 539"/>
                              <a:gd name="T84" fmla="+- 0 9495 9133"/>
                              <a:gd name="T85" fmla="*/ T84 w 452"/>
                              <a:gd name="T86" fmla="+- 0 10145 10109"/>
                              <a:gd name="T87" fmla="*/ 10145 h 539"/>
                              <a:gd name="T88" fmla="+- 0 9359 9133"/>
                              <a:gd name="T89" fmla="*/ T88 w 452"/>
                              <a:gd name="T90" fmla="+- 0 10109 10109"/>
                              <a:gd name="T91" fmla="*/ 10109 h 539"/>
                              <a:gd name="T92" fmla="+- 0 9310 9133"/>
                              <a:gd name="T93" fmla="*/ T92 w 452"/>
                              <a:gd name="T94" fmla="+- 0 10113 10109"/>
                              <a:gd name="T95" fmla="*/ 10113 h 539"/>
                              <a:gd name="T96" fmla="+- 0 9267 9133"/>
                              <a:gd name="T97" fmla="*/ T96 w 452"/>
                              <a:gd name="T98" fmla="+- 0 10124 10109"/>
                              <a:gd name="T99" fmla="*/ 10124 h 539"/>
                              <a:gd name="T100" fmla="+- 0 9230 9133"/>
                              <a:gd name="T101" fmla="*/ T100 w 452"/>
                              <a:gd name="T102" fmla="+- 0 10143 10109"/>
                              <a:gd name="T103" fmla="*/ 10143 h 539"/>
                              <a:gd name="T104" fmla="+- 0 9198 9133"/>
                              <a:gd name="T105" fmla="*/ T104 w 452"/>
                              <a:gd name="T106" fmla="+- 0 10169 10109"/>
                              <a:gd name="T107" fmla="*/ 10169 h 539"/>
                              <a:gd name="T108" fmla="+- 0 9160 9133"/>
                              <a:gd name="T109" fmla="*/ T108 w 452"/>
                              <a:gd name="T110" fmla="+- 0 10221 10109"/>
                              <a:gd name="T111" fmla="*/ 10221 h 539"/>
                              <a:gd name="T112" fmla="+- 0 9141 9133"/>
                              <a:gd name="T113" fmla="*/ T112 w 452"/>
                              <a:gd name="T114" fmla="+- 0 10273 10109"/>
                              <a:gd name="T115" fmla="*/ 10273 h 539"/>
                              <a:gd name="T116" fmla="+- 0 9134 9133"/>
                              <a:gd name="T117" fmla="*/ T116 w 452"/>
                              <a:gd name="T118" fmla="+- 0 10314 10109"/>
                              <a:gd name="T119" fmla="*/ 10314 h 539"/>
                              <a:gd name="T120" fmla="+- 0 9133 9133"/>
                              <a:gd name="T121" fmla="*/ T120 w 452"/>
                              <a:gd name="T122" fmla="+- 0 10332 10109"/>
                              <a:gd name="T123" fmla="*/ 10332 h 539"/>
                              <a:gd name="T124" fmla="+- 0 9133 9133"/>
                              <a:gd name="T125" fmla="*/ T124 w 452"/>
                              <a:gd name="T126" fmla="+- 0 10637 10109"/>
                              <a:gd name="T127" fmla="*/ 10637 h 539"/>
                              <a:gd name="T128" fmla="+- 0 9142 9133"/>
                              <a:gd name="T129" fmla="*/ T128 w 452"/>
                              <a:gd name="T130" fmla="+- 0 10646 10109"/>
                              <a:gd name="T131" fmla="*/ 10646 h 539"/>
                              <a:gd name="T132" fmla="+- 0 9162 9133"/>
                              <a:gd name="T133" fmla="*/ T132 w 452"/>
                              <a:gd name="T134" fmla="+- 0 10646 10109"/>
                              <a:gd name="T135" fmla="*/ 10646 h 539"/>
                              <a:gd name="T136" fmla="+- 0 9170 9133"/>
                              <a:gd name="T137" fmla="*/ T136 w 452"/>
                              <a:gd name="T138" fmla="+- 0 10637 10109"/>
                              <a:gd name="T139" fmla="*/ 10637 h 539"/>
                              <a:gd name="T140" fmla="+- 0 9170 9133"/>
                              <a:gd name="T141" fmla="*/ T140 w 452"/>
                              <a:gd name="T142" fmla="+- 0 10627 10109"/>
                              <a:gd name="T143" fmla="*/ 10627 h 539"/>
                              <a:gd name="T144" fmla="+- 0 9169 9133"/>
                              <a:gd name="T145" fmla="*/ T144 w 452"/>
                              <a:gd name="T146" fmla="+- 0 10332 10109"/>
                              <a:gd name="T147" fmla="*/ 10332 h 539"/>
                              <a:gd name="T148" fmla="+- 0 9170 9133"/>
                              <a:gd name="T149" fmla="*/ T148 w 452"/>
                              <a:gd name="T150" fmla="+- 0 10317 10109"/>
                              <a:gd name="T151" fmla="*/ 10317 h 539"/>
                              <a:gd name="T152" fmla="+- 0 9176 9133"/>
                              <a:gd name="T153" fmla="*/ T152 w 452"/>
                              <a:gd name="T154" fmla="+- 0 10283 10109"/>
                              <a:gd name="T155" fmla="*/ 10283 h 539"/>
                              <a:gd name="T156" fmla="+- 0 9192 9133"/>
                              <a:gd name="T157" fmla="*/ T156 w 452"/>
                              <a:gd name="T158" fmla="+- 0 10238 10109"/>
                              <a:gd name="T159" fmla="*/ 10238 h 539"/>
                              <a:gd name="T160" fmla="+- 0 9223 9133"/>
                              <a:gd name="T161" fmla="*/ T160 w 452"/>
                              <a:gd name="T162" fmla="+- 0 10194 10109"/>
                              <a:gd name="T163" fmla="*/ 10194 h 539"/>
                              <a:gd name="T164" fmla="+- 0 9250 9133"/>
                              <a:gd name="T165" fmla="*/ T164 w 452"/>
                              <a:gd name="T166" fmla="+- 0 10173 10109"/>
                              <a:gd name="T167" fmla="*/ 10173 h 539"/>
                              <a:gd name="T168" fmla="+- 0 9282 9133"/>
                              <a:gd name="T169" fmla="*/ T168 w 452"/>
                              <a:gd name="T170" fmla="+- 0 10157 10109"/>
                              <a:gd name="T171" fmla="*/ 10157 h 539"/>
                              <a:gd name="T172" fmla="+- 0 9318 9133"/>
                              <a:gd name="T173" fmla="*/ T172 w 452"/>
                              <a:gd name="T174" fmla="+- 0 10148 10109"/>
                              <a:gd name="T175" fmla="*/ 10148 h 539"/>
                              <a:gd name="T176" fmla="+- 0 9359 9133"/>
                              <a:gd name="T177" fmla="*/ T176 w 452"/>
                              <a:gd name="T178" fmla="+- 0 10145 10109"/>
                              <a:gd name="T179" fmla="*/ 10145 h 539"/>
                              <a:gd name="T180" fmla="+- 0 9495 9133"/>
                              <a:gd name="T181" fmla="*/ T180 w 452"/>
                              <a:gd name="T182" fmla="+- 0 10145 10109"/>
                              <a:gd name="T183" fmla="*/ 10145 h 539"/>
                              <a:gd name="T184" fmla="+- 0 9493 9133"/>
                              <a:gd name="T185" fmla="*/ T184 w 452"/>
                              <a:gd name="T186" fmla="+- 0 10144 10109"/>
                              <a:gd name="T187" fmla="*/ 10144 h 539"/>
                              <a:gd name="T188" fmla="+- 0 9454 9133"/>
                              <a:gd name="T189" fmla="*/ T188 w 452"/>
                              <a:gd name="T190" fmla="+- 0 10124 10109"/>
                              <a:gd name="T191" fmla="*/ 10124 h 539"/>
                              <a:gd name="T192" fmla="+- 0 9409 9133"/>
                              <a:gd name="T193" fmla="*/ T192 w 452"/>
                              <a:gd name="T194" fmla="+- 0 10113 10109"/>
                              <a:gd name="T195" fmla="*/ 10113 h 539"/>
                              <a:gd name="T196" fmla="+- 0 9359 9133"/>
                              <a:gd name="T197" fmla="*/ T196 w 452"/>
                              <a:gd name="T198" fmla="+- 0 10109 10109"/>
                              <a:gd name="T199" fmla="*/ 10109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52" h="539">
                                <a:moveTo>
                                  <a:pt x="362" y="36"/>
                                </a:moveTo>
                                <a:lnTo>
                                  <a:pt x="226" y="36"/>
                                </a:lnTo>
                                <a:lnTo>
                                  <a:pt x="269" y="39"/>
                                </a:lnTo>
                                <a:lnTo>
                                  <a:pt x="307" y="49"/>
                                </a:lnTo>
                                <a:lnTo>
                                  <a:pt x="339" y="65"/>
                                </a:lnTo>
                                <a:lnTo>
                                  <a:pt x="366" y="87"/>
                                </a:lnTo>
                                <a:lnTo>
                                  <a:pt x="395" y="129"/>
                                </a:lnTo>
                                <a:lnTo>
                                  <a:pt x="409" y="172"/>
                                </a:lnTo>
                                <a:lnTo>
                                  <a:pt x="413" y="205"/>
                                </a:lnTo>
                                <a:lnTo>
                                  <a:pt x="414" y="219"/>
                                </a:lnTo>
                                <a:lnTo>
                                  <a:pt x="415" y="530"/>
                                </a:lnTo>
                                <a:lnTo>
                                  <a:pt x="423" y="538"/>
                                </a:lnTo>
                                <a:lnTo>
                                  <a:pt x="433" y="538"/>
                                </a:lnTo>
                                <a:lnTo>
                                  <a:pt x="443" y="538"/>
                                </a:lnTo>
                                <a:lnTo>
                                  <a:pt x="451" y="530"/>
                                </a:lnTo>
                                <a:lnTo>
                                  <a:pt x="451" y="518"/>
                                </a:lnTo>
                                <a:lnTo>
                                  <a:pt x="450" y="223"/>
                                </a:lnTo>
                                <a:lnTo>
                                  <a:pt x="450" y="202"/>
                                </a:lnTo>
                                <a:lnTo>
                                  <a:pt x="444" y="163"/>
                                </a:lnTo>
                                <a:lnTo>
                                  <a:pt x="427" y="113"/>
                                </a:lnTo>
                                <a:lnTo>
                                  <a:pt x="393" y="62"/>
                                </a:lnTo>
                                <a:lnTo>
                                  <a:pt x="362" y="36"/>
                                </a:lnTo>
                                <a:close/>
                                <a:moveTo>
                                  <a:pt x="226" y="0"/>
                                </a:moveTo>
                                <a:lnTo>
                                  <a:pt x="177" y="4"/>
                                </a:lnTo>
                                <a:lnTo>
                                  <a:pt x="134" y="15"/>
                                </a:lnTo>
                                <a:lnTo>
                                  <a:pt x="97" y="34"/>
                                </a:lnTo>
                                <a:lnTo>
                                  <a:pt x="65" y="60"/>
                                </a:lnTo>
                                <a:lnTo>
                                  <a:pt x="27" y="112"/>
                                </a:lnTo>
                                <a:lnTo>
                                  <a:pt x="8" y="164"/>
                                </a:lnTo>
                                <a:lnTo>
                                  <a:pt x="1" y="205"/>
                                </a:lnTo>
                                <a:lnTo>
                                  <a:pt x="0" y="223"/>
                                </a:lnTo>
                                <a:lnTo>
                                  <a:pt x="0" y="528"/>
                                </a:lnTo>
                                <a:lnTo>
                                  <a:pt x="9" y="537"/>
                                </a:lnTo>
                                <a:lnTo>
                                  <a:pt x="29" y="537"/>
                                </a:lnTo>
                                <a:lnTo>
                                  <a:pt x="37" y="528"/>
                                </a:lnTo>
                                <a:lnTo>
                                  <a:pt x="37" y="518"/>
                                </a:lnTo>
                                <a:lnTo>
                                  <a:pt x="36" y="223"/>
                                </a:lnTo>
                                <a:lnTo>
                                  <a:pt x="37" y="208"/>
                                </a:lnTo>
                                <a:lnTo>
                                  <a:pt x="43" y="174"/>
                                </a:lnTo>
                                <a:lnTo>
                                  <a:pt x="59" y="129"/>
                                </a:lnTo>
                                <a:lnTo>
                                  <a:pt x="90" y="85"/>
                                </a:lnTo>
                                <a:lnTo>
                                  <a:pt x="117" y="64"/>
                                </a:lnTo>
                                <a:lnTo>
                                  <a:pt x="149" y="48"/>
                                </a:lnTo>
                                <a:lnTo>
                                  <a:pt x="185" y="39"/>
                                </a:lnTo>
                                <a:lnTo>
                                  <a:pt x="226" y="36"/>
                                </a:lnTo>
                                <a:lnTo>
                                  <a:pt x="362" y="36"/>
                                </a:lnTo>
                                <a:lnTo>
                                  <a:pt x="360" y="35"/>
                                </a:lnTo>
                                <a:lnTo>
                                  <a:pt x="321" y="15"/>
                                </a:lnTo>
                                <a:lnTo>
                                  <a:pt x="276" y="4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9782" y="7439"/>
                            <a:ext cx="0" cy="165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5875" y="9428"/>
                            <a:ext cx="562" cy="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6156" y="8820"/>
                            <a:ext cx="0" cy="1387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56"/>
                        <wps:cNvSpPr>
                          <a:spLocks/>
                        </wps:cNvSpPr>
                        <wps:spPr bwMode="auto">
                          <a:xfrm>
                            <a:off x="5875" y="8820"/>
                            <a:ext cx="562" cy="1388"/>
                          </a:xfrm>
                          <a:custGeom>
                            <a:avLst/>
                            <a:gdLst>
                              <a:gd name="T0" fmla="+- 0 6157 5875"/>
                              <a:gd name="T1" fmla="*/ T0 w 562"/>
                              <a:gd name="T2" fmla="+- 0 8820 8820"/>
                              <a:gd name="T3" fmla="*/ 8820 h 1388"/>
                              <a:gd name="T4" fmla="+- 0 6155 5875"/>
                              <a:gd name="T5" fmla="*/ T4 w 562"/>
                              <a:gd name="T6" fmla="+- 0 8820 8820"/>
                              <a:gd name="T7" fmla="*/ 8820 h 1388"/>
                              <a:gd name="T8" fmla="+- 0 6152 5875"/>
                              <a:gd name="T9" fmla="*/ T8 w 562"/>
                              <a:gd name="T10" fmla="+- 0 8821 8820"/>
                              <a:gd name="T11" fmla="*/ 8821 h 1388"/>
                              <a:gd name="T12" fmla="+- 0 6139 5875"/>
                              <a:gd name="T13" fmla="*/ T12 w 562"/>
                              <a:gd name="T14" fmla="+- 0 8825 8820"/>
                              <a:gd name="T15" fmla="*/ 8825 h 1388"/>
                              <a:gd name="T16" fmla="+- 0 6108 5875"/>
                              <a:gd name="T17" fmla="*/ T16 w 562"/>
                              <a:gd name="T18" fmla="+- 0 8837 8820"/>
                              <a:gd name="T19" fmla="*/ 8837 h 1388"/>
                              <a:gd name="T20" fmla="+- 0 6063 5875"/>
                              <a:gd name="T21" fmla="*/ T20 w 562"/>
                              <a:gd name="T22" fmla="+- 0 8860 8820"/>
                              <a:gd name="T23" fmla="*/ 8860 h 1388"/>
                              <a:gd name="T24" fmla="+- 0 6012 5875"/>
                              <a:gd name="T25" fmla="*/ T24 w 562"/>
                              <a:gd name="T26" fmla="+- 0 8896 8820"/>
                              <a:gd name="T27" fmla="*/ 8896 h 1388"/>
                              <a:gd name="T28" fmla="+- 0 5962 5875"/>
                              <a:gd name="T29" fmla="*/ T28 w 562"/>
                              <a:gd name="T30" fmla="+- 0 8948 8820"/>
                              <a:gd name="T31" fmla="*/ 8948 h 1388"/>
                              <a:gd name="T32" fmla="+- 0 5918 5875"/>
                              <a:gd name="T33" fmla="*/ T32 w 562"/>
                              <a:gd name="T34" fmla="+- 0 9017 8820"/>
                              <a:gd name="T35" fmla="*/ 9017 h 1388"/>
                              <a:gd name="T36" fmla="+- 0 5887 5875"/>
                              <a:gd name="T37" fmla="*/ T36 w 562"/>
                              <a:gd name="T38" fmla="+- 0 9107 8820"/>
                              <a:gd name="T39" fmla="*/ 9107 h 1388"/>
                              <a:gd name="T40" fmla="+- 0 5875 5875"/>
                              <a:gd name="T41" fmla="*/ T40 w 562"/>
                              <a:gd name="T42" fmla="+- 0 9218 8820"/>
                              <a:gd name="T43" fmla="*/ 9218 h 1388"/>
                              <a:gd name="T44" fmla="+- 0 5875 5875"/>
                              <a:gd name="T45" fmla="*/ T44 w 562"/>
                              <a:gd name="T46" fmla="+- 0 10198 8820"/>
                              <a:gd name="T47" fmla="*/ 10198 h 1388"/>
                              <a:gd name="T48" fmla="+- 0 5883 5875"/>
                              <a:gd name="T49" fmla="*/ T48 w 562"/>
                              <a:gd name="T50" fmla="+- 0 10207 8820"/>
                              <a:gd name="T51" fmla="*/ 10207 h 1388"/>
                              <a:gd name="T52" fmla="+- 0 6419 5875"/>
                              <a:gd name="T53" fmla="*/ T52 w 562"/>
                              <a:gd name="T54" fmla="+- 0 10208 8820"/>
                              <a:gd name="T55" fmla="*/ 10208 h 1388"/>
                              <a:gd name="T56" fmla="+- 0 6423 5875"/>
                              <a:gd name="T57" fmla="*/ T56 w 562"/>
                              <a:gd name="T58" fmla="+- 0 10208 8820"/>
                              <a:gd name="T59" fmla="*/ 10208 h 1388"/>
                              <a:gd name="T60" fmla="+- 0 6428 5875"/>
                              <a:gd name="T61" fmla="*/ T60 w 562"/>
                              <a:gd name="T62" fmla="+- 0 10206 8820"/>
                              <a:gd name="T63" fmla="*/ 10206 h 1388"/>
                              <a:gd name="T64" fmla="+- 0 6431 5875"/>
                              <a:gd name="T65" fmla="*/ T64 w 562"/>
                              <a:gd name="T66" fmla="+- 0 10202 8820"/>
                              <a:gd name="T67" fmla="*/ 10202 h 1388"/>
                              <a:gd name="T68" fmla="+- 0 6435 5875"/>
                              <a:gd name="T69" fmla="*/ T68 w 562"/>
                              <a:gd name="T70" fmla="+- 0 10199 8820"/>
                              <a:gd name="T71" fmla="*/ 10199 h 1388"/>
                              <a:gd name="T72" fmla="+- 0 6437 5875"/>
                              <a:gd name="T73" fmla="*/ T72 w 562"/>
                              <a:gd name="T74" fmla="+- 0 10194 8820"/>
                              <a:gd name="T75" fmla="*/ 10194 h 1388"/>
                              <a:gd name="T76" fmla="+- 0 6437 5875"/>
                              <a:gd name="T77" fmla="*/ T76 w 562"/>
                              <a:gd name="T78" fmla="+- 0 10172 8820"/>
                              <a:gd name="T79" fmla="*/ 10172 h 1388"/>
                              <a:gd name="T80" fmla="+- 0 6400 5875"/>
                              <a:gd name="T81" fmla="*/ T80 w 562"/>
                              <a:gd name="T82" fmla="+- 0 10172 8820"/>
                              <a:gd name="T83" fmla="*/ 10172 h 1388"/>
                              <a:gd name="T84" fmla="+- 0 5911 5875"/>
                              <a:gd name="T85" fmla="*/ T84 w 562"/>
                              <a:gd name="T86" fmla="+- 0 10170 8820"/>
                              <a:gd name="T87" fmla="*/ 10170 h 1388"/>
                              <a:gd name="T88" fmla="+- 0 5911 5875"/>
                              <a:gd name="T89" fmla="*/ T88 w 562"/>
                              <a:gd name="T90" fmla="+- 0 9218 8820"/>
                              <a:gd name="T91" fmla="*/ 9218 h 1388"/>
                              <a:gd name="T92" fmla="+- 0 5923 5875"/>
                              <a:gd name="T93" fmla="*/ T92 w 562"/>
                              <a:gd name="T94" fmla="+- 0 9110 8820"/>
                              <a:gd name="T95" fmla="*/ 9110 h 1388"/>
                              <a:gd name="T96" fmla="+- 0 5954 5875"/>
                              <a:gd name="T97" fmla="*/ T96 w 562"/>
                              <a:gd name="T98" fmla="+- 0 9025 8820"/>
                              <a:gd name="T99" fmla="*/ 9025 h 1388"/>
                              <a:gd name="T100" fmla="+- 0 5997 5875"/>
                              <a:gd name="T101" fmla="*/ T100 w 562"/>
                              <a:gd name="T102" fmla="+- 0 8961 8820"/>
                              <a:gd name="T103" fmla="*/ 8961 h 1388"/>
                              <a:gd name="T104" fmla="+- 0 6046 5875"/>
                              <a:gd name="T105" fmla="*/ T104 w 562"/>
                              <a:gd name="T106" fmla="+- 0 8914 8820"/>
                              <a:gd name="T107" fmla="*/ 8914 h 1388"/>
                              <a:gd name="T108" fmla="+- 0 6093 5875"/>
                              <a:gd name="T109" fmla="*/ T108 w 562"/>
                              <a:gd name="T110" fmla="+- 0 8883 8820"/>
                              <a:gd name="T111" fmla="*/ 8883 h 1388"/>
                              <a:gd name="T112" fmla="+- 0 6132 5875"/>
                              <a:gd name="T113" fmla="*/ T112 w 562"/>
                              <a:gd name="T114" fmla="+- 0 8865 8820"/>
                              <a:gd name="T115" fmla="*/ 8865 h 1388"/>
                              <a:gd name="T116" fmla="+- 0 6156 5875"/>
                              <a:gd name="T117" fmla="*/ T116 w 562"/>
                              <a:gd name="T118" fmla="+- 0 8857 8820"/>
                              <a:gd name="T119" fmla="*/ 8857 h 1388"/>
                              <a:gd name="T120" fmla="+- 0 6243 5875"/>
                              <a:gd name="T121" fmla="*/ T120 w 562"/>
                              <a:gd name="T122" fmla="+- 0 8857 8820"/>
                              <a:gd name="T123" fmla="*/ 8857 h 1388"/>
                              <a:gd name="T124" fmla="+- 0 6205 5875"/>
                              <a:gd name="T125" fmla="*/ T124 w 562"/>
                              <a:gd name="T126" fmla="+- 0 8837 8820"/>
                              <a:gd name="T127" fmla="*/ 8837 h 1388"/>
                              <a:gd name="T128" fmla="+- 0 6173 5875"/>
                              <a:gd name="T129" fmla="*/ T128 w 562"/>
                              <a:gd name="T130" fmla="+- 0 8825 8820"/>
                              <a:gd name="T131" fmla="*/ 8825 h 1388"/>
                              <a:gd name="T132" fmla="+- 0 6160 5875"/>
                              <a:gd name="T133" fmla="*/ T132 w 562"/>
                              <a:gd name="T134" fmla="+- 0 8821 8820"/>
                              <a:gd name="T135" fmla="*/ 8821 h 1388"/>
                              <a:gd name="T136" fmla="+- 0 6157 5875"/>
                              <a:gd name="T137" fmla="*/ T136 w 562"/>
                              <a:gd name="T138" fmla="+- 0 8820 8820"/>
                              <a:gd name="T139" fmla="*/ 8820 h 1388"/>
                              <a:gd name="T140" fmla="+- 0 6243 5875"/>
                              <a:gd name="T141" fmla="*/ T140 w 562"/>
                              <a:gd name="T142" fmla="+- 0 8857 8820"/>
                              <a:gd name="T143" fmla="*/ 8857 h 1388"/>
                              <a:gd name="T144" fmla="+- 0 6156 5875"/>
                              <a:gd name="T145" fmla="*/ T144 w 562"/>
                              <a:gd name="T146" fmla="+- 0 8857 8820"/>
                              <a:gd name="T147" fmla="*/ 8857 h 1388"/>
                              <a:gd name="T148" fmla="+- 0 6180 5875"/>
                              <a:gd name="T149" fmla="*/ T148 w 562"/>
                              <a:gd name="T150" fmla="+- 0 8865 8820"/>
                              <a:gd name="T151" fmla="*/ 8865 h 1388"/>
                              <a:gd name="T152" fmla="+- 0 6219 5875"/>
                              <a:gd name="T153" fmla="*/ T152 w 562"/>
                              <a:gd name="T154" fmla="+- 0 8884 8820"/>
                              <a:gd name="T155" fmla="*/ 8884 h 1388"/>
                              <a:gd name="T156" fmla="+- 0 6266 5875"/>
                              <a:gd name="T157" fmla="*/ T156 w 562"/>
                              <a:gd name="T158" fmla="+- 0 8915 8820"/>
                              <a:gd name="T159" fmla="*/ 8915 h 1388"/>
                              <a:gd name="T160" fmla="+- 0 6315 5875"/>
                              <a:gd name="T161" fmla="*/ T160 w 562"/>
                              <a:gd name="T162" fmla="+- 0 8961 8820"/>
                              <a:gd name="T163" fmla="*/ 8961 h 1388"/>
                              <a:gd name="T164" fmla="+- 0 6358 5875"/>
                              <a:gd name="T165" fmla="*/ T164 w 562"/>
                              <a:gd name="T166" fmla="+- 0 9026 8820"/>
                              <a:gd name="T167" fmla="*/ 9026 h 1388"/>
                              <a:gd name="T168" fmla="+- 0 6389 5875"/>
                              <a:gd name="T169" fmla="*/ T168 w 562"/>
                              <a:gd name="T170" fmla="+- 0 9111 8820"/>
                              <a:gd name="T171" fmla="*/ 9111 h 1388"/>
                              <a:gd name="T172" fmla="+- 0 6400 5875"/>
                              <a:gd name="T173" fmla="*/ T172 w 562"/>
                              <a:gd name="T174" fmla="+- 0 9218 8820"/>
                              <a:gd name="T175" fmla="*/ 9218 h 1388"/>
                              <a:gd name="T176" fmla="+- 0 6400 5875"/>
                              <a:gd name="T177" fmla="*/ T176 w 562"/>
                              <a:gd name="T178" fmla="+- 0 10172 8820"/>
                              <a:gd name="T179" fmla="*/ 10172 h 1388"/>
                              <a:gd name="T180" fmla="+- 0 6437 5875"/>
                              <a:gd name="T181" fmla="*/ T180 w 562"/>
                              <a:gd name="T182" fmla="+- 0 10172 8820"/>
                              <a:gd name="T183" fmla="*/ 10172 h 1388"/>
                              <a:gd name="T184" fmla="+- 0 6437 5875"/>
                              <a:gd name="T185" fmla="*/ T184 w 562"/>
                              <a:gd name="T186" fmla="+- 0 9218 8820"/>
                              <a:gd name="T187" fmla="*/ 9218 h 1388"/>
                              <a:gd name="T188" fmla="+- 0 6425 5875"/>
                              <a:gd name="T189" fmla="*/ T188 w 562"/>
                              <a:gd name="T190" fmla="+- 0 9108 8820"/>
                              <a:gd name="T191" fmla="*/ 9108 h 1388"/>
                              <a:gd name="T192" fmla="+- 0 6394 5875"/>
                              <a:gd name="T193" fmla="*/ T192 w 562"/>
                              <a:gd name="T194" fmla="+- 0 9018 8820"/>
                              <a:gd name="T195" fmla="*/ 9018 h 1388"/>
                              <a:gd name="T196" fmla="+- 0 6350 5875"/>
                              <a:gd name="T197" fmla="*/ T196 w 562"/>
                              <a:gd name="T198" fmla="+- 0 8949 8820"/>
                              <a:gd name="T199" fmla="*/ 8949 h 1388"/>
                              <a:gd name="T200" fmla="+- 0 6299 5875"/>
                              <a:gd name="T201" fmla="*/ T200 w 562"/>
                              <a:gd name="T202" fmla="+- 0 8897 8820"/>
                              <a:gd name="T203" fmla="*/ 8897 h 1388"/>
                              <a:gd name="T204" fmla="+- 0 6249 5875"/>
                              <a:gd name="T205" fmla="*/ T204 w 562"/>
                              <a:gd name="T206" fmla="+- 0 8860 8820"/>
                              <a:gd name="T207" fmla="*/ 8860 h 1388"/>
                              <a:gd name="T208" fmla="+- 0 6243 5875"/>
                              <a:gd name="T209" fmla="*/ T208 w 562"/>
                              <a:gd name="T210" fmla="+- 0 8857 8820"/>
                              <a:gd name="T211" fmla="*/ 8857 h 1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62" h="1388">
                                <a:moveTo>
                                  <a:pt x="282" y="0"/>
                                </a:moveTo>
                                <a:lnTo>
                                  <a:pt x="280" y="0"/>
                                </a:lnTo>
                                <a:lnTo>
                                  <a:pt x="277" y="1"/>
                                </a:lnTo>
                                <a:lnTo>
                                  <a:pt x="264" y="5"/>
                                </a:lnTo>
                                <a:lnTo>
                                  <a:pt x="233" y="17"/>
                                </a:lnTo>
                                <a:lnTo>
                                  <a:pt x="188" y="40"/>
                                </a:lnTo>
                                <a:lnTo>
                                  <a:pt x="137" y="76"/>
                                </a:lnTo>
                                <a:lnTo>
                                  <a:pt x="87" y="128"/>
                                </a:lnTo>
                                <a:lnTo>
                                  <a:pt x="43" y="197"/>
                                </a:lnTo>
                                <a:lnTo>
                                  <a:pt x="12" y="287"/>
                                </a:lnTo>
                                <a:lnTo>
                                  <a:pt x="0" y="398"/>
                                </a:lnTo>
                                <a:lnTo>
                                  <a:pt x="0" y="1378"/>
                                </a:lnTo>
                                <a:lnTo>
                                  <a:pt x="8" y="1387"/>
                                </a:lnTo>
                                <a:lnTo>
                                  <a:pt x="544" y="1388"/>
                                </a:lnTo>
                                <a:lnTo>
                                  <a:pt x="548" y="1388"/>
                                </a:lnTo>
                                <a:lnTo>
                                  <a:pt x="553" y="1386"/>
                                </a:lnTo>
                                <a:lnTo>
                                  <a:pt x="556" y="1382"/>
                                </a:lnTo>
                                <a:lnTo>
                                  <a:pt x="560" y="1379"/>
                                </a:lnTo>
                                <a:lnTo>
                                  <a:pt x="562" y="1374"/>
                                </a:lnTo>
                                <a:lnTo>
                                  <a:pt x="562" y="1352"/>
                                </a:lnTo>
                                <a:lnTo>
                                  <a:pt x="525" y="1352"/>
                                </a:lnTo>
                                <a:lnTo>
                                  <a:pt x="36" y="1350"/>
                                </a:lnTo>
                                <a:lnTo>
                                  <a:pt x="36" y="398"/>
                                </a:lnTo>
                                <a:lnTo>
                                  <a:pt x="48" y="290"/>
                                </a:lnTo>
                                <a:lnTo>
                                  <a:pt x="79" y="205"/>
                                </a:lnTo>
                                <a:lnTo>
                                  <a:pt x="122" y="141"/>
                                </a:lnTo>
                                <a:lnTo>
                                  <a:pt x="171" y="94"/>
                                </a:lnTo>
                                <a:lnTo>
                                  <a:pt x="218" y="63"/>
                                </a:lnTo>
                                <a:lnTo>
                                  <a:pt x="257" y="45"/>
                                </a:lnTo>
                                <a:lnTo>
                                  <a:pt x="281" y="37"/>
                                </a:lnTo>
                                <a:lnTo>
                                  <a:pt x="368" y="37"/>
                                </a:lnTo>
                                <a:lnTo>
                                  <a:pt x="330" y="17"/>
                                </a:lnTo>
                                <a:lnTo>
                                  <a:pt x="298" y="5"/>
                                </a:lnTo>
                                <a:lnTo>
                                  <a:pt x="285" y="1"/>
                                </a:lnTo>
                                <a:lnTo>
                                  <a:pt x="282" y="0"/>
                                </a:lnTo>
                                <a:close/>
                                <a:moveTo>
                                  <a:pt x="368" y="37"/>
                                </a:moveTo>
                                <a:lnTo>
                                  <a:pt x="281" y="37"/>
                                </a:lnTo>
                                <a:lnTo>
                                  <a:pt x="305" y="45"/>
                                </a:lnTo>
                                <a:lnTo>
                                  <a:pt x="344" y="64"/>
                                </a:lnTo>
                                <a:lnTo>
                                  <a:pt x="391" y="95"/>
                                </a:lnTo>
                                <a:lnTo>
                                  <a:pt x="440" y="141"/>
                                </a:lnTo>
                                <a:lnTo>
                                  <a:pt x="483" y="206"/>
                                </a:lnTo>
                                <a:lnTo>
                                  <a:pt x="514" y="291"/>
                                </a:lnTo>
                                <a:lnTo>
                                  <a:pt x="525" y="398"/>
                                </a:lnTo>
                                <a:lnTo>
                                  <a:pt x="525" y="1352"/>
                                </a:lnTo>
                                <a:lnTo>
                                  <a:pt x="562" y="1352"/>
                                </a:lnTo>
                                <a:lnTo>
                                  <a:pt x="562" y="398"/>
                                </a:lnTo>
                                <a:lnTo>
                                  <a:pt x="550" y="288"/>
                                </a:lnTo>
                                <a:lnTo>
                                  <a:pt x="519" y="198"/>
                                </a:lnTo>
                                <a:lnTo>
                                  <a:pt x="475" y="129"/>
                                </a:lnTo>
                                <a:lnTo>
                                  <a:pt x="424" y="77"/>
                                </a:lnTo>
                                <a:lnTo>
                                  <a:pt x="374" y="40"/>
                                </a:lnTo>
                                <a:lnTo>
                                  <a:pt x="36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693" y="9973"/>
                            <a:ext cx="611" cy="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0054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999" y="9309"/>
                            <a:ext cx="0" cy="1515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0054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59"/>
                        <wps:cNvSpPr>
                          <a:spLocks/>
                        </wps:cNvSpPr>
                        <wps:spPr bwMode="auto">
                          <a:xfrm>
                            <a:off x="10693" y="9309"/>
                            <a:ext cx="612" cy="1516"/>
                          </a:xfrm>
                          <a:custGeom>
                            <a:avLst/>
                            <a:gdLst>
                              <a:gd name="T0" fmla="+- 0 10998 10693"/>
                              <a:gd name="T1" fmla="*/ T0 w 612"/>
                              <a:gd name="T2" fmla="+- 0 9309 9309"/>
                              <a:gd name="T3" fmla="*/ 9309 h 1516"/>
                              <a:gd name="T4" fmla="+- 0 10995 10693"/>
                              <a:gd name="T5" fmla="*/ T4 w 612"/>
                              <a:gd name="T6" fmla="+- 0 9310 9309"/>
                              <a:gd name="T7" fmla="*/ 9310 h 1516"/>
                              <a:gd name="T8" fmla="+- 0 10981 10693"/>
                              <a:gd name="T9" fmla="*/ T8 w 612"/>
                              <a:gd name="T10" fmla="+- 0 9314 9309"/>
                              <a:gd name="T11" fmla="*/ 9314 h 1516"/>
                              <a:gd name="T12" fmla="+- 0 10946 10693"/>
                              <a:gd name="T13" fmla="*/ T12 w 612"/>
                              <a:gd name="T14" fmla="+- 0 9327 9309"/>
                              <a:gd name="T15" fmla="*/ 9327 h 1516"/>
                              <a:gd name="T16" fmla="+- 0 10898 10693"/>
                              <a:gd name="T17" fmla="*/ T16 w 612"/>
                              <a:gd name="T18" fmla="+- 0 9353 9309"/>
                              <a:gd name="T19" fmla="*/ 9353 h 1516"/>
                              <a:gd name="T20" fmla="+- 0 10843 10693"/>
                              <a:gd name="T21" fmla="*/ T20 w 612"/>
                              <a:gd name="T22" fmla="+- 0 9392 9309"/>
                              <a:gd name="T23" fmla="*/ 9392 h 1516"/>
                              <a:gd name="T24" fmla="+- 0 10788 10693"/>
                              <a:gd name="T25" fmla="*/ T24 w 612"/>
                              <a:gd name="T26" fmla="+- 0 9448 9309"/>
                              <a:gd name="T27" fmla="*/ 9448 h 1516"/>
                              <a:gd name="T28" fmla="+- 0 10740 10693"/>
                              <a:gd name="T29" fmla="*/ T28 w 612"/>
                              <a:gd name="T30" fmla="+- 0 9524 9309"/>
                              <a:gd name="T31" fmla="*/ 9524 h 1516"/>
                              <a:gd name="T32" fmla="+- 0 10706 10693"/>
                              <a:gd name="T33" fmla="*/ T32 w 612"/>
                              <a:gd name="T34" fmla="+- 0 9622 9309"/>
                              <a:gd name="T35" fmla="*/ 9622 h 1516"/>
                              <a:gd name="T36" fmla="+- 0 10693 10693"/>
                              <a:gd name="T37" fmla="*/ T36 w 612"/>
                              <a:gd name="T38" fmla="+- 0 9743 9309"/>
                              <a:gd name="T39" fmla="*/ 9743 h 1516"/>
                              <a:gd name="T40" fmla="+- 0 10693 10693"/>
                              <a:gd name="T41" fmla="*/ T40 w 612"/>
                              <a:gd name="T42" fmla="+- 0 10815 9309"/>
                              <a:gd name="T43" fmla="*/ 10815 h 1516"/>
                              <a:gd name="T44" fmla="+- 0 10701 10693"/>
                              <a:gd name="T45" fmla="*/ T44 w 612"/>
                              <a:gd name="T46" fmla="+- 0 10823 9309"/>
                              <a:gd name="T47" fmla="*/ 10823 h 1516"/>
                              <a:gd name="T48" fmla="+- 0 11286 10693"/>
                              <a:gd name="T49" fmla="*/ T48 w 612"/>
                              <a:gd name="T50" fmla="+- 0 10825 9309"/>
                              <a:gd name="T51" fmla="*/ 10825 h 1516"/>
                              <a:gd name="T52" fmla="+- 0 11291 10693"/>
                              <a:gd name="T53" fmla="*/ T52 w 612"/>
                              <a:gd name="T54" fmla="+- 0 10825 9309"/>
                              <a:gd name="T55" fmla="*/ 10825 h 1516"/>
                              <a:gd name="T56" fmla="+- 0 11296 10693"/>
                              <a:gd name="T57" fmla="*/ T56 w 612"/>
                              <a:gd name="T58" fmla="+- 0 10823 9309"/>
                              <a:gd name="T59" fmla="*/ 10823 h 1516"/>
                              <a:gd name="T60" fmla="+- 0 11299 10693"/>
                              <a:gd name="T61" fmla="*/ T60 w 612"/>
                              <a:gd name="T62" fmla="+- 0 10819 9309"/>
                              <a:gd name="T63" fmla="*/ 10819 h 1516"/>
                              <a:gd name="T64" fmla="+- 0 11303 10693"/>
                              <a:gd name="T65" fmla="*/ T64 w 612"/>
                              <a:gd name="T66" fmla="+- 0 10816 9309"/>
                              <a:gd name="T67" fmla="*/ 10816 h 1516"/>
                              <a:gd name="T68" fmla="+- 0 11304 10693"/>
                              <a:gd name="T69" fmla="*/ T68 w 612"/>
                              <a:gd name="T70" fmla="+- 0 10811 9309"/>
                              <a:gd name="T71" fmla="*/ 10811 h 1516"/>
                              <a:gd name="T72" fmla="+- 0 11304 10693"/>
                              <a:gd name="T73" fmla="*/ T72 w 612"/>
                              <a:gd name="T74" fmla="+- 0 10788 9309"/>
                              <a:gd name="T75" fmla="*/ 10788 h 1516"/>
                              <a:gd name="T76" fmla="+- 0 11268 10693"/>
                              <a:gd name="T77" fmla="*/ T76 w 612"/>
                              <a:gd name="T78" fmla="+- 0 10788 9309"/>
                              <a:gd name="T79" fmla="*/ 10788 h 1516"/>
                              <a:gd name="T80" fmla="+- 0 10729 10693"/>
                              <a:gd name="T81" fmla="*/ T80 w 612"/>
                              <a:gd name="T82" fmla="+- 0 10787 9309"/>
                              <a:gd name="T83" fmla="*/ 10787 h 1516"/>
                              <a:gd name="T84" fmla="+- 0 10729 10693"/>
                              <a:gd name="T85" fmla="*/ T84 w 612"/>
                              <a:gd name="T86" fmla="+- 0 9743 9309"/>
                              <a:gd name="T87" fmla="*/ 9743 h 1516"/>
                              <a:gd name="T88" fmla="+- 0 10742 10693"/>
                              <a:gd name="T89" fmla="*/ T88 w 612"/>
                              <a:gd name="T90" fmla="+- 0 9624 9309"/>
                              <a:gd name="T91" fmla="*/ 9624 h 1516"/>
                              <a:gd name="T92" fmla="+- 0 10777 10693"/>
                              <a:gd name="T93" fmla="*/ T92 w 612"/>
                              <a:gd name="T94" fmla="+- 0 9530 9309"/>
                              <a:gd name="T95" fmla="*/ 9530 h 1516"/>
                              <a:gd name="T96" fmla="+- 0 10824 10693"/>
                              <a:gd name="T97" fmla="*/ T96 w 612"/>
                              <a:gd name="T98" fmla="+- 0 9459 9309"/>
                              <a:gd name="T99" fmla="*/ 9459 h 1516"/>
                              <a:gd name="T100" fmla="+- 0 10878 10693"/>
                              <a:gd name="T101" fmla="*/ T100 w 612"/>
                              <a:gd name="T102" fmla="+- 0 9408 9309"/>
                              <a:gd name="T103" fmla="*/ 9408 h 1516"/>
                              <a:gd name="T104" fmla="+- 0 10930 10693"/>
                              <a:gd name="T105" fmla="*/ T104 w 612"/>
                              <a:gd name="T106" fmla="+- 0 9375 9309"/>
                              <a:gd name="T107" fmla="*/ 9375 h 1516"/>
                              <a:gd name="T108" fmla="+- 0 10973 10693"/>
                              <a:gd name="T109" fmla="*/ T108 w 612"/>
                              <a:gd name="T110" fmla="+- 0 9355 9309"/>
                              <a:gd name="T111" fmla="*/ 9355 h 1516"/>
                              <a:gd name="T112" fmla="+- 0 10999 10693"/>
                              <a:gd name="T113" fmla="*/ T112 w 612"/>
                              <a:gd name="T114" fmla="+- 0 9346 9309"/>
                              <a:gd name="T115" fmla="*/ 9346 h 1516"/>
                              <a:gd name="T116" fmla="+- 0 11087 10693"/>
                              <a:gd name="T117" fmla="*/ T116 w 612"/>
                              <a:gd name="T118" fmla="+- 0 9346 9309"/>
                              <a:gd name="T119" fmla="*/ 9346 h 1516"/>
                              <a:gd name="T120" fmla="+- 0 11051 10693"/>
                              <a:gd name="T121" fmla="*/ T120 w 612"/>
                              <a:gd name="T122" fmla="+- 0 9327 9309"/>
                              <a:gd name="T123" fmla="*/ 9327 h 1516"/>
                              <a:gd name="T124" fmla="+- 0 11017 10693"/>
                              <a:gd name="T125" fmla="*/ T124 w 612"/>
                              <a:gd name="T126" fmla="+- 0 9314 9309"/>
                              <a:gd name="T127" fmla="*/ 9314 h 1516"/>
                              <a:gd name="T128" fmla="+- 0 11003 10693"/>
                              <a:gd name="T129" fmla="*/ T128 w 612"/>
                              <a:gd name="T130" fmla="+- 0 9310 9309"/>
                              <a:gd name="T131" fmla="*/ 9310 h 1516"/>
                              <a:gd name="T132" fmla="+- 0 11000 10693"/>
                              <a:gd name="T133" fmla="*/ T132 w 612"/>
                              <a:gd name="T134" fmla="+- 0 9309 9309"/>
                              <a:gd name="T135" fmla="*/ 9309 h 1516"/>
                              <a:gd name="T136" fmla="+- 0 10998 10693"/>
                              <a:gd name="T137" fmla="*/ T136 w 612"/>
                              <a:gd name="T138" fmla="+- 0 9309 9309"/>
                              <a:gd name="T139" fmla="*/ 9309 h 1516"/>
                              <a:gd name="T140" fmla="+- 0 11087 10693"/>
                              <a:gd name="T141" fmla="*/ T140 w 612"/>
                              <a:gd name="T142" fmla="+- 0 9346 9309"/>
                              <a:gd name="T143" fmla="*/ 9346 h 1516"/>
                              <a:gd name="T144" fmla="+- 0 10999 10693"/>
                              <a:gd name="T145" fmla="*/ T144 w 612"/>
                              <a:gd name="T146" fmla="+- 0 9346 9309"/>
                              <a:gd name="T147" fmla="*/ 9346 h 1516"/>
                              <a:gd name="T148" fmla="+- 0 11025 10693"/>
                              <a:gd name="T149" fmla="*/ T148 w 612"/>
                              <a:gd name="T150" fmla="+- 0 9355 9309"/>
                              <a:gd name="T151" fmla="*/ 9355 h 1516"/>
                              <a:gd name="T152" fmla="+- 0 11068 10693"/>
                              <a:gd name="T153" fmla="*/ T152 w 612"/>
                              <a:gd name="T154" fmla="+- 0 9375 9309"/>
                              <a:gd name="T155" fmla="*/ 9375 h 1516"/>
                              <a:gd name="T156" fmla="+- 0 11120 10693"/>
                              <a:gd name="T157" fmla="*/ T156 w 612"/>
                              <a:gd name="T158" fmla="+- 0 9409 9309"/>
                              <a:gd name="T159" fmla="*/ 9409 h 1516"/>
                              <a:gd name="T160" fmla="+- 0 11173 10693"/>
                              <a:gd name="T161" fmla="*/ T160 w 612"/>
                              <a:gd name="T162" fmla="+- 0 9460 9309"/>
                              <a:gd name="T163" fmla="*/ 9460 h 1516"/>
                              <a:gd name="T164" fmla="+- 0 11221 10693"/>
                              <a:gd name="T165" fmla="*/ T164 w 612"/>
                              <a:gd name="T166" fmla="+- 0 9531 9309"/>
                              <a:gd name="T167" fmla="*/ 9531 h 1516"/>
                              <a:gd name="T168" fmla="+- 0 11255 10693"/>
                              <a:gd name="T169" fmla="*/ T168 w 612"/>
                              <a:gd name="T170" fmla="+- 0 9625 9309"/>
                              <a:gd name="T171" fmla="*/ 9625 h 1516"/>
                              <a:gd name="T172" fmla="+- 0 11268 10693"/>
                              <a:gd name="T173" fmla="*/ T172 w 612"/>
                              <a:gd name="T174" fmla="+- 0 9743 9309"/>
                              <a:gd name="T175" fmla="*/ 9743 h 1516"/>
                              <a:gd name="T176" fmla="+- 0 11268 10693"/>
                              <a:gd name="T177" fmla="*/ T176 w 612"/>
                              <a:gd name="T178" fmla="+- 0 10788 9309"/>
                              <a:gd name="T179" fmla="*/ 10788 h 1516"/>
                              <a:gd name="T180" fmla="+- 0 11304 10693"/>
                              <a:gd name="T181" fmla="*/ T180 w 612"/>
                              <a:gd name="T182" fmla="+- 0 10788 9309"/>
                              <a:gd name="T183" fmla="*/ 10788 h 1516"/>
                              <a:gd name="T184" fmla="+- 0 11304 10693"/>
                              <a:gd name="T185" fmla="*/ T184 w 612"/>
                              <a:gd name="T186" fmla="+- 0 9743 9309"/>
                              <a:gd name="T187" fmla="*/ 9743 h 1516"/>
                              <a:gd name="T188" fmla="+- 0 11292 10693"/>
                              <a:gd name="T189" fmla="*/ T188 w 612"/>
                              <a:gd name="T190" fmla="+- 0 9623 9309"/>
                              <a:gd name="T191" fmla="*/ 9623 h 1516"/>
                              <a:gd name="T192" fmla="+- 0 11258 10693"/>
                              <a:gd name="T193" fmla="*/ T192 w 612"/>
                              <a:gd name="T194" fmla="+- 0 9525 9309"/>
                              <a:gd name="T195" fmla="*/ 9525 h 1516"/>
                              <a:gd name="T196" fmla="+- 0 11210 10693"/>
                              <a:gd name="T197" fmla="*/ T196 w 612"/>
                              <a:gd name="T198" fmla="+- 0 9449 9309"/>
                              <a:gd name="T199" fmla="*/ 9449 h 1516"/>
                              <a:gd name="T200" fmla="+- 0 11155 10693"/>
                              <a:gd name="T201" fmla="*/ T200 w 612"/>
                              <a:gd name="T202" fmla="+- 0 9393 9309"/>
                              <a:gd name="T203" fmla="*/ 9393 h 1516"/>
                              <a:gd name="T204" fmla="+- 0 11100 10693"/>
                              <a:gd name="T205" fmla="*/ T204 w 612"/>
                              <a:gd name="T206" fmla="+- 0 9353 9309"/>
                              <a:gd name="T207" fmla="*/ 9353 h 1516"/>
                              <a:gd name="T208" fmla="+- 0 11087 10693"/>
                              <a:gd name="T209" fmla="*/ T208 w 612"/>
                              <a:gd name="T210" fmla="+- 0 9346 9309"/>
                              <a:gd name="T211" fmla="*/ 9346 h 1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12" h="1516">
                                <a:moveTo>
                                  <a:pt x="305" y="0"/>
                                </a:moveTo>
                                <a:lnTo>
                                  <a:pt x="302" y="1"/>
                                </a:lnTo>
                                <a:lnTo>
                                  <a:pt x="288" y="5"/>
                                </a:lnTo>
                                <a:lnTo>
                                  <a:pt x="253" y="18"/>
                                </a:lnTo>
                                <a:lnTo>
                                  <a:pt x="205" y="44"/>
                                </a:lnTo>
                                <a:lnTo>
                                  <a:pt x="150" y="83"/>
                                </a:lnTo>
                                <a:lnTo>
                                  <a:pt x="95" y="139"/>
                                </a:lnTo>
                                <a:lnTo>
                                  <a:pt x="47" y="215"/>
                                </a:lnTo>
                                <a:lnTo>
                                  <a:pt x="13" y="313"/>
                                </a:lnTo>
                                <a:lnTo>
                                  <a:pt x="0" y="434"/>
                                </a:lnTo>
                                <a:lnTo>
                                  <a:pt x="0" y="1506"/>
                                </a:lnTo>
                                <a:lnTo>
                                  <a:pt x="8" y="1514"/>
                                </a:lnTo>
                                <a:lnTo>
                                  <a:pt x="593" y="1516"/>
                                </a:lnTo>
                                <a:lnTo>
                                  <a:pt x="598" y="1516"/>
                                </a:lnTo>
                                <a:lnTo>
                                  <a:pt x="603" y="1514"/>
                                </a:lnTo>
                                <a:lnTo>
                                  <a:pt x="606" y="1510"/>
                                </a:lnTo>
                                <a:lnTo>
                                  <a:pt x="610" y="1507"/>
                                </a:lnTo>
                                <a:lnTo>
                                  <a:pt x="611" y="1502"/>
                                </a:lnTo>
                                <a:lnTo>
                                  <a:pt x="611" y="1479"/>
                                </a:lnTo>
                                <a:lnTo>
                                  <a:pt x="575" y="1479"/>
                                </a:lnTo>
                                <a:lnTo>
                                  <a:pt x="36" y="1478"/>
                                </a:lnTo>
                                <a:lnTo>
                                  <a:pt x="36" y="434"/>
                                </a:lnTo>
                                <a:lnTo>
                                  <a:pt x="49" y="315"/>
                                </a:lnTo>
                                <a:lnTo>
                                  <a:pt x="84" y="221"/>
                                </a:lnTo>
                                <a:lnTo>
                                  <a:pt x="131" y="150"/>
                                </a:lnTo>
                                <a:lnTo>
                                  <a:pt x="185" y="99"/>
                                </a:lnTo>
                                <a:lnTo>
                                  <a:pt x="237" y="66"/>
                                </a:lnTo>
                                <a:lnTo>
                                  <a:pt x="280" y="46"/>
                                </a:lnTo>
                                <a:lnTo>
                                  <a:pt x="306" y="37"/>
                                </a:lnTo>
                                <a:lnTo>
                                  <a:pt x="394" y="37"/>
                                </a:lnTo>
                                <a:lnTo>
                                  <a:pt x="358" y="18"/>
                                </a:lnTo>
                                <a:lnTo>
                                  <a:pt x="324" y="5"/>
                                </a:lnTo>
                                <a:lnTo>
                                  <a:pt x="310" y="1"/>
                                </a:lnTo>
                                <a:lnTo>
                                  <a:pt x="307" y="0"/>
                                </a:lnTo>
                                <a:lnTo>
                                  <a:pt x="305" y="0"/>
                                </a:lnTo>
                                <a:close/>
                                <a:moveTo>
                                  <a:pt x="394" y="37"/>
                                </a:moveTo>
                                <a:lnTo>
                                  <a:pt x="306" y="37"/>
                                </a:lnTo>
                                <a:lnTo>
                                  <a:pt x="332" y="46"/>
                                </a:lnTo>
                                <a:lnTo>
                                  <a:pt x="375" y="66"/>
                                </a:lnTo>
                                <a:lnTo>
                                  <a:pt x="427" y="100"/>
                                </a:lnTo>
                                <a:lnTo>
                                  <a:pt x="480" y="151"/>
                                </a:lnTo>
                                <a:lnTo>
                                  <a:pt x="528" y="222"/>
                                </a:lnTo>
                                <a:lnTo>
                                  <a:pt x="562" y="316"/>
                                </a:lnTo>
                                <a:lnTo>
                                  <a:pt x="575" y="434"/>
                                </a:lnTo>
                                <a:lnTo>
                                  <a:pt x="575" y="1479"/>
                                </a:lnTo>
                                <a:lnTo>
                                  <a:pt x="611" y="1479"/>
                                </a:lnTo>
                                <a:lnTo>
                                  <a:pt x="611" y="434"/>
                                </a:lnTo>
                                <a:lnTo>
                                  <a:pt x="599" y="314"/>
                                </a:lnTo>
                                <a:lnTo>
                                  <a:pt x="565" y="216"/>
                                </a:lnTo>
                                <a:lnTo>
                                  <a:pt x="517" y="140"/>
                                </a:lnTo>
                                <a:lnTo>
                                  <a:pt x="462" y="84"/>
                                </a:lnTo>
                                <a:lnTo>
                                  <a:pt x="407" y="44"/>
                                </a:lnTo>
                                <a:lnTo>
                                  <a:pt x="39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175" y="12391"/>
                            <a:ext cx="0" cy="597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6900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6760" y="12689"/>
                            <a:ext cx="830" cy="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6900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AutoShape 62"/>
                        <wps:cNvSpPr>
                          <a:spLocks/>
                        </wps:cNvSpPr>
                        <wps:spPr bwMode="auto">
                          <a:xfrm>
                            <a:off x="6760" y="12390"/>
                            <a:ext cx="830" cy="598"/>
                          </a:xfrm>
                          <a:custGeom>
                            <a:avLst/>
                            <a:gdLst>
                              <a:gd name="T0" fmla="+- 0 7092 6760"/>
                              <a:gd name="T1" fmla="*/ T0 w 830"/>
                              <a:gd name="T2" fmla="+- 0 12397 12391"/>
                              <a:gd name="T3" fmla="*/ 12397 h 598"/>
                              <a:gd name="T4" fmla="+- 0 6943 6760"/>
                              <a:gd name="T5" fmla="*/ T4 w 830"/>
                              <a:gd name="T6" fmla="+- 0 12442 12391"/>
                              <a:gd name="T7" fmla="*/ 12442 h 598"/>
                              <a:gd name="T8" fmla="+- 0 6831 6760"/>
                              <a:gd name="T9" fmla="*/ T8 w 830"/>
                              <a:gd name="T10" fmla="+- 0 12522 12391"/>
                              <a:gd name="T11" fmla="*/ 12522 h 598"/>
                              <a:gd name="T12" fmla="+- 0 6769 6760"/>
                              <a:gd name="T13" fmla="*/ T12 w 830"/>
                              <a:gd name="T14" fmla="+- 0 12629 12391"/>
                              <a:gd name="T15" fmla="*/ 12629 h 598"/>
                              <a:gd name="T16" fmla="+- 0 6769 6760"/>
                              <a:gd name="T17" fmla="*/ T16 w 830"/>
                              <a:gd name="T18" fmla="+- 0 12750 12391"/>
                              <a:gd name="T19" fmla="*/ 12750 h 598"/>
                              <a:gd name="T20" fmla="+- 0 6831 6760"/>
                              <a:gd name="T21" fmla="*/ T20 w 830"/>
                              <a:gd name="T22" fmla="+- 0 12856 12391"/>
                              <a:gd name="T23" fmla="*/ 12856 h 598"/>
                              <a:gd name="T24" fmla="+- 0 6943 6760"/>
                              <a:gd name="T25" fmla="*/ T24 w 830"/>
                              <a:gd name="T26" fmla="+- 0 12937 12391"/>
                              <a:gd name="T27" fmla="*/ 12937 h 598"/>
                              <a:gd name="T28" fmla="+- 0 7092 6760"/>
                              <a:gd name="T29" fmla="*/ T28 w 830"/>
                              <a:gd name="T30" fmla="+- 0 12982 12391"/>
                              <a:gd name="T31" fmla="*/ 12982 h 598"/>
                              <a:gd name="T32" fmla="+- 0 7259 6760"/>
                              <a:gd name="T33" fmla="*/ T32 w 830"/>
                              <a:gd name="T34" fmla="+- 0 12982 12391"/>
                              <a:gd name="T35" fmla="*/ 12982 h 598"/>
                              <a:gd name="T36" fmla="+- 0 7369 6760"/>
                              <a:gd name="T37" fmla="*/ T36 w 830"/>
                              <a:gd name="T38" fmla="+- 0 12952 12391"/>
                              <a:gd name="T39" fmla="*/ 12952 h 598"/>
                              <a:gd name="T40" fmla="+- 0 7089 6760"/>
                              <a:gd name="T41" fmla="*/ T40 w 830"/>
                              <a:gd name="T42" fmla="+- 0 12945 12391"/>
                              <a:gd name="T43" fmla="*/ 12945 h 598"/>
                              <a:gd name="T44" fmla="+- 0 6939 6760"/>
                              <a:gd name="T45" fmla="*/ T44 w 830"/>
                              <a:gd name="T46" fmla="+- 0 12894 12391"/>
                              <a:gd name="T47" fmla="*/ 12894 h 598"/>
                              <a:gd name="T48" fmla="+- 0 6835 6760"/>
                              <a:gd name="T49" fmla="*/ T48 w 830"/>
                              <a:gd name="T50" fmla="+- 0 12805 12391"/>
                              <a:gd name="T51" fmla="*/ 12805 h 598"/>
                              <a:gd name="T52" fmla="+- 0 6797 6760"/>
                              <a:gd name="T53" fmla="*/ T52 w 830"/>
                              <a:gd name="T54" fmla="+- 0 12689 12391"/>
                              <a:gd name="T55" fmla="*/ 12689 h 598"/>
                              <a:gd name="T56" fmla="+- 0 6835 6760"/>
                              <a:gd name="T57" fmla="*/ T56 w 830"/>
                              <a:gd name="T58" fmla="+- 0 12574 12391"/>
                              <a:gd name="T59" fmla="*/ 12574 h 598"/>
                              <a:gd name="T60" fmla="+- 0 6939 6760"/>
                              <a:gd name="T61" fmla="*/ T60 w 830"/>
                              <a:gd name="T62" fmla="+- 0 12485 12391"/>
                              <a:gd name="T63" fmla="*/ 12485 h 598"/>
                              <a:gd name="T64" fmla="+- 0 7089 6760"/>
                              <a:gd name="T65" fmla="*/ T64 w 830"/>
                              <a:gd name="T66" fmla="+- 0 12434 12391"/>
                              <a:gd name="T67" fmla="*/ 12434 h 598"/>
                              <a:gd name="T68" fmla="+- 0 7369 6760"/>
                              <a:gd name="T69" fmla="*/ T68 w 830"/>
                              <a:gd name="T70" fmla="+- 0 12427 12391"/>
                              <a:gd name="T71" fmla="*/ 12427 h 598"/>
                              <a:gd name="T72" fmla="+- 0 7259 6760"/>
                              <a:gd name="T73" fmla="*/ T72 w 830"/>
                              <a:gd name="T74" fmla="+- 0 12397 12391"/>
                              <a:gd name="T75" fmla="*/ 12397 h 598"/>
                              <a:gd name="T76" fmla="+- 0 7369 6760"/>
                              <a:gd name="T77" fmla="*/ T76 w 830"/>
                              <a:gd name="T78" fmla="+- 0 12427 12391"/>
                              <a:gd name="T79" fmla="*/ 12427 h 598"/>
                              <a:gd name="T80" fmla="+- 0 7262 6760"/>
                              <a:gd name="T81" fmla="*/ T80 w 830"/>
                              <a:gd name="T82" fmla="+- 0 12434 12391"/>
                              <a:gd name="T83" fmla="*/ 12434 h 598"/>
                              <a:gd name="T84" fmla="+- 0 7412 6760"/>
                              <a:gd name="T85" fmla="*/ T84 w 830"/>
                              <a:gd name="T86" fmla="+- 0 12485 12391"/>
                              <a:gd name="T87" fmla="*/ 12485 h 598"/>
                              <a:gd name="T88" fmla="+- 0 7515 6760"/>
                              <a:gd name="T89" fmla="*/ T88 w 830"/>
                              <a:gd name="T90" fmla="+- 0 12574 12391"/>
                              <a:gd name="T91" fmla="*/ 12574 h 598"/>
                              <a:gd name="T92" fmla="+- 0 7554 6760"/>
                              <a:gd name="T93" fmla="*/ T92 w 830"/>
                              <a:gd name="T94" fmla="+- 0 12689 12391"/>
                              <a:gd name="T95" fmla="*/ 12689 h 598"/>
                              <a:gd name="T96" fmla="+- 0 7515 6760"/>
                              <a:gd name="T97" fmla="*/ T96 w 830"/>
                              <a:gd name="T98" fmla="+- 0 12805 12391"/>
                              <a:gd name="T99" fmla="*/ 12805 h 598"/>
                              <a:gd name="T100" fmla="+- 0 7412 6760"/>
                              <a:gd name="T101" fmla="*/ T100 w 830"/>
                              <a:gd name="T102" fmla="+- 0 12894 12391"/>
                              <a:gd name="T103" fmla="*/ 12894 h 598"/>
                              <a:gd name="T104" fmla="+- 0 7262 6760"/>
                              <a:gd name="T105" fmla="*/ T104 w 830"/>
                              <a:gd name="T106" fmla="+- 0 12945 12391"/>
                              <a:gd name="T107" fmla="*/ 12945 h 598"/>
                              <a:gd name="T108" fmla="+- 0 7369 6760"/>
                              <a:gd name="T109" fmla="*/ T108 w 830"/>
                              <a:gd name="T110" fmla="+- 0 12952 12391"/>
                              <a:gd name="T111" fmla="*/ 12952 h 598"/>
                              <a:gd name="T112" fmla="+- 0 7468 6760"/>
                              <a:gd name="T113" fmla="*/ T112 w 830"/>
                              <a:gd name="T114" fmla="+- 0 12901 12391"/>
                              <a:gd name="T115" fmla="*/ 12901 h 598"/>
                              <a:gd name="T116" fmla="+- 0 7557 6760"/>
                              <a:gd name="T117" fmla="*/ T116 w 830"/>
                              <a:gd name="T118" fmla="+- 0 12806 12391"/>
                              <a:gd name="T119" fmla="*/ 12806 h 598"/>
                              <a:gd name="T120" fmla="+- 0 7590 6760"/>
                              <a:gd name="T121" fmla="*/ T120 w 830"/>
                              <a:gd name="T122" fmla="+- 0 12689 12391"/>
                              <a:gd name="T123" fmla="*/ 12689 h 598"/>
                              <a:gd name="T124" fmla="+- 0 7557 6760"/>
                              <a:gd name="T125" fmla="*/ T124 w 830"/>
                              <a:gd name="T126" fmla="+- 0 12573 12391"/>
                              <a:gd name="T127" fmla="*/ 12573 h 598"/>
                              <a:gd name="T128" fmla="+- 0 7468 6760"/>
                              <a:gd name="T129" fmla="*/ T128 w 830"/>
                              <a:gd name="T130" fmla="+- 0 12478 12391"/>
                              <a:gd name="T131" fmla="*/ 12478 h 598"/>
                              <a:gd name="T132" fmla="+- 0 7369 6760"/>
                              <a:gd name="T133" fmla="*/ T132 w 830"/>
                              <a:gd name="T134" fmla="+- 0 12427 12391"/>
                              <a:gd name="T135" fmla="*/ 12427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30" h="598">
                                <a:moveTo>
                                  <a:pt x="415" y="0"/>
                                </a:moveTo>
                                <a:lnTo>
                                  <a:pt x="332" y="6"/>
                                </a:lnTo>
                                <a:lnTo>
                                  <a:pt x="254" y="23"/>
                                </a:lnTo>
                                <a:lnTo>
                                  <a:pt x="183" y="51"/>
                                </a:lnTo>
                                <a:lnTo>
                                  <a:pt x="122" y="87"/>
                                </a:lnTo>
                                <a:lnTo>
                                  <a:pt x="71" y="131"/>
                                </a:lnTo>
                                <a:lnTo>
                                  <a:pt x="33" y="182"/>
                                </a:lnTo>
                                <a:lnTo>
                                  <a:pt x="9" y="238"/>
                                </a:lnTo>
                                <a:lnTo>
                                  <a:pt x="0" y="298"/>
                                </a:lnTo>
                                <a:lnTo>
                                  <a:pt x="9" y="359"/>
                                </a:lnTo>
                                <a:lnTo>
                                  <a:pt x="33" y="415"/>
                                </a:lnTo>
                                <a:lnTo>
                                  <a:pt x="71" y="465"/>
                                </a:lnTo>
                                <a:lnTo>
                                  <a:pt x="122" y="510"/>
                                </a:lnTo>
                                <a:lnTo>
                                  <a:pt x="183" y="546"/>
                                </a:lnTo>
                                <a:lnTo>
                                  <a:pt x="254" y="574"/>
                                </a:lnTo>
                                <a:lnTo>
                                  <a:pt x="332" y="591"/>
                                </a:lnTo>
                                <a:lnTo>
                                  <a:pt x="415" y="597"/>
                                </a:lnTo>
                                <a:lnTo>
                                  <a:pt x="499" y="591"/>
                                </a:lnTo>
                                <a:lnTo>
                                  <a:pt x="577" y="574"/>
                                </a:lnTo>
                                <a:lnTo>
                                  <a:pt x="609" y="561"/>
                                </a:lnTo>
                                <a:lnTo>
                                  <a:pt x="415" y="561"/>
                                </a:lnTo>
                                <a:lnTo>
                                  <a:pt x="329" y="554"/>
                                </a:lnTo>
                                <a:lnTo>
                                  <a:pt x="249" y="534"/>
                                </a:lnTo>
                                <a:lnTo>
                                  <a:pt x="179" y="503"/>
                                </a:lnTo>
                                <a:lnTo>
                                  <a:pt x="120" y="463"/>
                                </a:lnTo>
                                <a:lnTo>
                                  <a:pt x="75" y="414"/>
                                </a:lnTo>
                                <a:lnTo>
                                  <a:pt x="47" y="359"/>
                                </a:lnTo>
                                <a:lnTo>
                                  <a:pt x="37" y="298"/>
                                </a:lnTo>
                                <a:lnTo>
                                  <a:pt x="47" y="238"/>
                                </a:lnTo>
                                <a:lnTo>
                                  <a:pt x="75" y="183"/>
                                </a:lnTo>
                                <a:lnTo>
                                  <a:pt x="120" y="134"/>
                                </a:lnTo>
                                <a:lnTo>
                                  <a:pt x="179" y="94"/>
                                </a:lnTo>
                                <a:lnTo>
                                  <a:pt x="249" y="62"/>
                                </a:lnTo>
                                <a:lnTo>
                                  <a:pt x="329" y="43"/>
                                </a:lnTo>
                                <a:lnTo>
                                  <a:pt x="415" y="36"/>
                                </a:lnTo>
                                <a:lnTo>
                                  <a:pt x="609" y="36"/>
                                </a:lnTo>
                                <a:lnTo>
                                  <a:pt x="577" y="23"/>
                                </a:lnTo>
                                <a:lnTo>
                                  <a:pt x="499" y="6"/>
                                </a:lnTo>
                                <a:lnTo>
                                  <a:pt x="415" y="0"/>
                                </a:lnTo>
                                <a:close/>
                                <a:moveTo>
                                  <a:pt x="609" y="36"/>
                                </a:moveTo>
                                <a:lnTo>
                                  <a:pt x="415" y="36"/>
                                </a:lnTo>
                                <a:lnTo>
                                  <a:pt x="502" y="43"/>
                                </a:lnTo>
                                <a:lnTo>
                                  <a:pt x="582" y="62"/>
                                </a:lnTo>
                                <a:lnTo>
                                  <a:pt x="652" y="94"/>
                                </a:lnTo>
                                <a:lnTo>
                                  <a:pt x="711" y="134"/>
                                </a:lnTo>
                                <a:lnTo>
                                  <a:pt x="755" y="183"/>
                                </a:lnTo>
                                <a:lnTo>
                                  <a:pt x="784" y="238"/>
                                </a:lnTo>
                                <a:lnTo>
                                  <a:pt x="794" y="298"/>
                                </a:lnTo>
                                <a:lnTo>
                                  <a:pt x="784" y="359"/>
                                </a:lnTo>
                                <a:lnTo>
                                  <a:pt x="755" y="414"/>
                                </a:lnTo>
                                <a:lnTo>
                                  <a:pt x="711" y="463"/>
                                </a:lnTo>
                                <a:lnTo>
                                  <a:pt x="652" y="503"/>
                                </a:lnTo>
                                <a:lnTo>
                                  <a:pt x="582" y="534"/>
                                </a:lnTo>
                                <a:lnTo>
                                  <a:pt x="502" y="554"/>
                                </a:lnTo>
                                <a:lnTo>
                                  <a:pt x="415" y="561"/>
                                </a:lnTo>
                                <a:lnTo>
                                  <a:pt x="609" y="561"/>
                                </a:lnTo>
                                <a:lnTo>
                                  <a:pt x="647" y="546"/>
                                </a:lnTo>
                                <a:lnTo>
                                  <a:pt x="708" y="510"/>
                                </a:lnTo>
                                <a:lnTo>
                                  <a:pt x="759" y="465"/>
                                </a:lnTo>
                                <a:lnTo>
                                  <a:pt x="797" y="415"/>
                                </a:lnTo>
                                <a:lnTo>
                                  <a:pt x="822" y="359"/>
                                </a:lnTo>
                                <a:lnTo>
                                  <a:pt x="830" y="298"/>
                                </a:lnTo>
                                <a:lnTo>
                                  <a:pt x="822" y="238"/>
                                </a:lnTo>
                                <a:lnTo>
                                  <a:pt x="797" y="182"/>
                                </a:lnTo>
                                <a:lnTo>
                                  <a:pt x="759" y="131"/>
                                </a:lnTo>
                                <a:lnTo>
                                  <a:pt x="708" y="87"/>
                                </a:lnTo>
                                <a:lnTo>
                                  <a:pt x="647" y="51"/>
                                </a:lnTo>
                                <a:lnTo>
                                  <a:pt x="60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90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8741" y="12135"/>
                            <a:ext cx="0" cy="51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0054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AutoShape 64"/>
                        <wps:cNvSpPr>
                          <a:spLocks/>
                        </wps:cNvSpPr>
                        <wps:spPr bwMode="auto">
                          <a:xfrm>
                            <a:off x="1558" y="12487"/>
                            <a:ext cx="949" cy="929"/>
                          </a:xfrm>
                          <a:custGeom>
                            <a:avLst/>
                            <a:gdLst>
                              <a:gd name="T0" fmla="+- 0 2281 1559"/>
                              <a:gd name="T1" fmla="*/ T0 w 949"/>
                              <a:gd name="T2" fmla="+- 0 12540 12488"/>
                              <a:gd name="T3" fmla="*/ 12540 h 929"/>
                              <a:gd name="T4" fmla="+- 0 2281 1559"/>
                              <a:gd name="T5" fmla="*/ T4 w 949"/>
                              <a:gd name="T6" fmla="+- 0 13416 12488"/>
                              <a:gd name="T7" fmla="*/ 13416 h 929"/>
                              <a:gd name="T8" fmla="+- 0 2036 1559"/>
                              <a:gd name="T9" fmla="*/ T8 w 949"/>
                              <a:gd name="T10" fmla="+- 0 12488 12488"/>
                              <a:gd name="T11" fmla="*/ 12488 h 929"/>
                              <a:gd name="T12" fmla="+- 0 2036 1559"/>
                              <a:gd name="T13" fmla="*/ T12 w 949"/>
                              <a:gd name="T14" fmla="+- 0 13416 12488"/>
                              <a:gd name="T15" fmla="*/ 13416 h 929"/>
                              <a:gd name="T16" fmla="+- 0 1792 1559"/>
                              <a:gd name="T17" fmla="*/ T16 w 949"/>
                              <a:gd name="T18" fmla="+- 0 12540 12488"/>
                              <a:gd name="T19" fmla="*/ 12540 h 929"/>
                              <a:gd name="T20" fmla="+- 0 1792 1559"/>
                              <a:gd name="T21" fmla="*/ T20 w 949"/>
                              <a:gd name="T22" fmla="+- 0 13412 12488"/>
                              <a:gd name="T23" fmla="*/ 13412 h 929"/>
                              <a:gd name="T24" fmla="+- 0 1559 1559"/>
                              <a:gd name="T25" fmla="*/ T24 w 949"/>
                              <a:gd name="T26" fmla="+- 0 12925 12488"/>
                              <a:gd name="T27" fmla="*/ 12925 h 929"/>
                              <a:gd name="T28" fmla="+- 0 2507 1559"/>
                              <a:gd name="T29" fmla="*/ T28 w 949"/>
                              <a:gd name="T30" fmla="+- 0 12925 12488"/>
                              <a:gd name="T31" fmla="*/ 12925 h 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9" h="929">
                                <a:moveTo>
                                  <a:pt x="722" y="52"/>
                                </a:moveTo>
                                <a:lnTo>
                                  <a:pt x="722" y="928"/>
                                </a:lnTo>
                                <a:moveTo>
                                  <a:pt x="477" y="0"/>
                                </a:moveTo>
                                <a:lnTo>
                                  <a:pt x="477" y="928"/>
                                </a:lnTo>
                                <a:moveTo>
                                  <a:pt x="233" y="52"/>
                                </a:moveTo>
                                <a:lnTo>
                                  <a:pt x="233" y="924"/>
                                </a:lnTo>
                                <a:moveTo>
                                  <a:pt x="0" y="437"/>
                                </a:moveTo>
                                <a:lnTo>
                                  <a:pt x="948" y="437"/>
                                </a:lnTo>
                              </a:path>
                            </a:pathLst>
                          </a:custGeom>
                          <a:noFill/>
                          <a:ln w="22987">
                            <a:solidFill>
                              <a:srgbClr val="0054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65"/>
                        <wps:cNvSpPr>
                          <a:spLocks/>
                        </wps:cNvSpPr>
                        <wps:spPr bwMode="auto">
                          <a:xfrm>
                            <a:off x="1558" y="12487"/>
                            <a:ext cx="949" cy="929"/>
                          </a:xfrm>
                          <a:custGeom>
                            <a:avLst/>
                            <a:gdLst>
                              <a:gd name="T0" fmla="+- 0 2039 1559"/>
                              <a:gd name="T1" fmla="*/ T0 w 949"/>
                              <a:gd name="T2" fmla="+- 0 12488 12488"/>
                              <a:gd name="T3" fmla="*/ 12488 h 929"/>
                              <a:gd name="T4" fmla="+- 0 2036 1559"/>
                              <a:gd name="T5" fmla="*/ T4 w 949"/>
                              <a:gd name="T6" fmla="+- 0 12488 12488"/>
                              <a:gd name="T7" fmla="*/ 12488 h 929"/>
                              <a:gd name="T8" fmla="+- 0 1921 1559"/>
                              <a:gd name="T9" fmla="*/ T8 w 949"/>
                              <a:gd name="T10" fmla="+- 0 12497 12488"/>
                              <a:gd name="T11" fmla="*/ 12497 h 929"/>
                              <a:gd name="T12" fmla="+- 0 1826 1559"/>
                              <a:gd name="T13" fmla="*/ T12 w 949"/>
                              <a:gd name="T14" fmla="+- 0 12523 12488"/>
                              <a:gd name="T15" fmla="*/ 12523 h 929"/>
                              <a:gd name="T16" fmla="+- 0 1750 1559"/>
                              <a:gd name="T17" fmla="*/ T16 w 949"/>
                              <a:gd name="T18" fmla="+- 0 12561 12488"/>
                              <a:gd name="T19" fmla="*/ 12561 h 929"/>
                              <a:gd name="T20" fmla="+- 0 1689 1559"/>
                              <a:gd name="T21" fmla="*/ T20 w 949"/>
                              <a:gd name="T22" fmla="+- 0 12608 12488"/>
                              <a:gd name="T23" fmla="*/ 12608 h 929"/>
                              <a:gd name="T24" fmla="+- 0 1643 1559"/>
                              <a:gd name="T25" fmla="*/ T24 w 949"/>
                              <a:gd name="T26" fmla="+- 0 12661 12488"/>
                              <a:gd name="T27" fmla="*/ 12661 h 929"/>
                              <a:gd name="T28" fmla="+- 0 1609 1559"/>
                              <a:gd name="T29" fmla="*/ T28 w 949"/>
                              <a:gd name="T30" fmla="+- 0 12715 12488"/>
                              <a:gd name="T31" fmla="*/ 12715 h 929"/>
                              <a:gd name="T32" fmla="+- 0 1586 1559"/>
                              <a:gd name="T33" fmla="*/ T32 w 949"/>
                              <a:gd name="T34" fmla="+- 0 12768 12488"/>
                              <a:gd name="T35" fmla="*/ 12768 h 929"/>
                              <a:gd name="T36" fmla="+- 0 1571 1559"/>
                              <a:gd name="T37" fmla="*/ T36 w 949"/>
                              <a:gd name="T38" fmla="+- 0 12815 12488"/>
                              <a:gd name="T39" fmla="*/ 12815 h 929"/>
                              <a:gd name="T40" fmla="+- 0 1563 1559"/>
                              <a:gd name="T41" fmla="*/ T40 w 949"/>
                              <a:gd name="T42" fmla="+- 0 12854 12488"/>
                              <a:gd name="T43" fmla="*/ 12854 h 929"/>
                              <a:gd name="T44" fmla="+- 0 1560 1559"/>
                              <a:gd name="T45" fmla="*/ T44 w 949"/>
                              <a:gd name="T46" fmla="+- 0 12880 12488"/>
                              <a:gd name="T47" fmla="*/ 12880 h 929"/>
                              <a:gd name="T48" fmla="+- 0 1559 1559"/>
                              <a:gd name="T49" fmla="*/ T48 w 949"/>
                              <a:gd name="T50" fmla="+- 0 12890 12488"/>
                              <a:gd name="T51" fmla="*/ 12890 h 929"/>
                              <a:gd name="T52" fmla="+- 0 1559 1559"/>
                              <a:gd name="T53" fmla="*/ T52 w 949"/>
                              <a:gd name="T54" fmla="+- 0 13408 12488"/>
                              <a:gd name="T55" fmla="*/ 13408 h 929"/>
                              <a:gd name="T56" fmla="+- 0 1567 1559"/>
                              <a:gd name="T57" fmla="*/ T56 w 949"/>
                              <a:gd name="T58" fmla="+- 0 13416 12488"/>
                              <a:gd name="T59" fmla="*/ 13416 h 929"/>
                              <a:gd name="T60" fmla="+- 0 2499 1559"/>
                              <a:gd name="T61" fmla="*/ T60 w 949"/>
                              <a:gd name="T62" fmla="+- 0 13416 12488"/>
                              <a:gd name="T63" fmla="*/ 13416 h 929"/>
                              <a:gd name="T64" fmla="+- 0 2507 1559"/>
                              <a:gd name="T65" fmla="*/ T64 w 949"/>
                              <a:gd name="T66" fmla="+- 0 13408 12488"/>
                              <a:gd name="T67" fmla="*/ 13408 h 929"/>
                              <a:gd name="T68" fmla="+- 0 2507 1559"/>
                              <a:gd name="T69" fmla="*/ T68 w 949"/>
                              <a:gd name="T70" fmla="+- 0 13380 12488"/>
                              <a:gd name="T71" fmla="*/ 13380 h 929"/>
                              <a:gd name="T72" fmla="+- 0 1595 1559"/>
                              <a:gd name="T73" fmla="*/ T72 w 949"/>
                              <a:gd name="T74" fmla="+- 0 13380 12488"/>
                              <a:gd name="T75" fmla="*/ 13380 h 929"/>
                              <a:gd name="T76" fmla="+- 0 1595 1559"/>
                              <a:gd name="T77" fmla="*/ T76 w 949"/>
                              <a:gd name="T78" fmla="+- 0 12890 12488"/>
                              <a:gd name="T79" fmla="*/ 12890 h 929"/>
                              <a:gd name="T80" fmla="+- 0 1596 1559"/>
                              <a:gd name="T81" fmla="*/ T80 w 949"/>
                              <a:gd name="T82" fmla="+- 0 12877 12488"/>
                              <a:gd name="T83" fmla="*/ 12877 h 929"/>
                              <a:gd name="T84" fmla="+- 0 1600 1559"/>
                              <a:gd name="T85" fmla="*/ T84 w 949"/>
                              <a:gd name="T86" fmla="+- 0 12847 12488"/>
                              <a:gd name="T87" fmla="*/ 12847 h 929"/>
                              <a:gd name="T88" fmla="+- 0 1610 1559"/>
                              <a:gd name="T89" fmla="*/ T88 w 949"/>
                              <a:gd name="T90" fmla="+- 0 12805 12488"/>
                              <a:gd name="T91" fmla="*/ 12805 h 929"/>
                              <a:gd name="T92" fmla="+- 0 1628 1559"/>
                              <a:gd name="T93" fmla="*/ T92 w 949"/>
                              <a:gd name="T94" fmla="+- 0 12756 12488"/>
                              <a:gd name="T95" fmla="*/ 12756 h 929"/>
                              <a:gd name="T96" fmla="+- 0 1656 1559"/>
                              <a:gd name="T97" fmla="*/ T96 w 949"/>
                              <a:gd name="T98" fmla="+- 0 12702 12488"/>
                              <a:gd name="T99" fmla="*/ 12702 h 929"/>
                              <a:gd name="T100" fmla="+- 0 1698 1559"/>
                              <a:gd name="T101" fmla="*/ T100 w 949"/>
                              <a:gd name="T102" fmla="+- 0 12649 12488"/>
                              <a:gd name="T103" fmla="*/ 12649 h 929"/>
                              <a:gd name="T104" fmla="+- 0 1754 1559"/>
                              <a:gd name="T105" fmla="*/ T104 w 949"/>
                              <a:gd name="T106" fmla="+- 0 12601 12488"/>
                              <a:gd name="T107" fmla="*/ 12601 h 929"/>
                              <a:gd name="T108" fmla="+- 0 1827 1559"/>
                              <a:gd name="T109" fmla="*/ T108 w 949"/>
                              <a:gd name="T110" fmla="+- 0 12561 12488"/>
                              <a:gd name="T111" fmla="*/ 12561 h 929"/>
                              <a:gd name="T112" fmla="+- 0 1921 1559"/>
                              <a:gd name="T113" fmla="*/ T112 w 949"/>
                              <a:gd name="T114" fmla="+- 0 12534 12488"/>
                              <a:gd name="T115" fmla="*/ 12534 h 929"/>
                              <a:gd name="T116" fmla="+- 0 2036 1559"/>
                              <a:gd name="T117" fmla="*/ T116 w 949"/>
                              <a:gd name="T118" fmla="+- 0 12524 12488"/>
                              <a:gd name="T119" fmla="*/ 12524 h 929"/>
                              <a:gd name="T120" fmla="+- 0 2250 1559"/>
                              <a:gd name="T121" fmla="*/ T120 w 949"/>
                              <a:gd name="T122" fmla="+- 0 12524 12488"/>
                              <a:gd name="T123" fmla="*/ 12524 h 929"/>
                              <a:gd name="T124" fmla="+- 0 2247 1559"/>
                              <a:gd name="T125" fmla="*/ T124 w 949"/>
                              <a:gd name="T126" fmla="+- 0 12523 12488"/>
                              <a:gd name="T127" fmla="*/ 12523 h 929"/>
                              <a:gd name="T128" fmla="+- 0 2153 1559"/>
                              <a:gd name="T129" fmla="*/ T128 w 949"/>
                              <a:gd name="T130" fmla="+- 0 12497 12488"/>
                              <a:gd name="T131" fmla="*/ 12497 h 929"/>
                              <a:gd name="T132" fmla="+- 0 2039 1559"/>
                              <a:gd name="T133" fmla="*/ T132 w 949"/>
                              <a:gd name="T134" fmla="+- 0 12488 12488"/>
                              <a:gd name="T135" fmla="*/ 12488 h 929"/>
                              <a:gd name="T136" fmla="+- 0 2250 1559"/>
                              <a:gd name="T137" fmla="*/ T136 w 949"/>
                              <a:gd name="T138" fmla="+- 0 12524 12488"/>
                              <a:gd name="T139" fmla="*/ 12524 h 929"/>
                              <a:gd name="T140" fmla="+- 0 2039 1559"/>
                              <a:gd name="T141" fmla="*/ T140 w 949"/>
                              <a:gd name="T142" fmla="+- 0 12524 12488"/>
                              <a:gd name="T143" fmla="*/ 12524 h 929"/>
                              <a:gd name="T144" fmla="+- 0 2153 1559"/>
                              <a:gd name="T145" fmla="*/ T144 w 949"/>
                              <a:gd name="T146" fmla="+- 0 12534 12488"/>
                              <a:gd name="T147" fmla="*/ 12534 h 929"/>
                              <a:gd name="T148" fmla="+- 0 2246 1559"/>
                              <a:gd name="T149" fmla="*/ T148 w 949"/>
                              <a:gd name="T150" fmla="+- 0 12561 12488"/>
                              <a:gd name="T151" fmla="*/ 12561 h 929"/>
                              <a:gd name="T152" fmla="+- 0 2318 1559"/>
                              <a:gd name="T153" fmla="*/ T152 w 949"/>
                              <a:gd name="T154" fmla="+- 0 12601 12488"/>
                              <a:gd name="T155" fmla="*/ 12601 h 929"/>
                              <a:gd name="T156" fmla="+- 0 2373 1559"/>
                              <a:gd name="T157" fmla="*/ T156 w 949"/>
                              <a:gd name="T158" fmla="+- 0 12649 12488"/>
                              <a:gd name="T159" fmla="*/ 12649 h 929"/>
                              <a:gd name="T160" fmla="+- 0 2413 1559"/>
                              <a:gd name="T161" fmla="*/ T160 w 949"/>
                              <a:gd name="T162" fmla="+- 0 12702 12488"/>
                              <a:gd name="T163" fmla="*/ 12702 h 929"/>
                              <a:gd name="T164" fmla="+- 0 2440 1559"/>
                              <a:gd name="T165" fmla="*/ T164 w 949"/>
                              <a:gd name="T166" fmla="+- 0 12756 12488"/>
                              <a:gd name="T167" fmla="*/ 12756 h 929"/>
                              <a:gd name="T168" fmla="+- 0 2457 1559"/>
                              <a:gd name="T169" fmla="*/ T168 w 949"/>
                              <a:gd name="T170" fmla="+- 0 12806 12488"/>
                              <a:gd name="T171" fmla="*/ 12806 h 929"/>
                              <a:gd name="T172" fmla="+- 0 2466 1559"/>
                              <a:gd name="T173" fmla="*/ T172 w 949"/>
                              <a:gd name="T174" fmla="+- 0 12848 12488"/>
                              <a:gd name="T175" fmla="*/ 12848 h 929"/>
                              <a:gd name="T176" fmla="+- 0 2470 1559"/>
                              <a:gd name="T177" fmla="*/ T176 w 949"/>
                              <a:gd name="T178" fmla="+- 0 12878 12488"/>
                              <a:gd name="T179" fmla="*/ 12878 h 929"/>
                              <a:gd name="T180" fmla="+- 0 2471 1559"/>
                              <a:gd name="T181" fmla="*/ T180 w 949"/>
                              <a:gd name="T182" fmla="+- 0 12890 12488"/>
                              <a:gd name="T183" fmla="*/ 12890 h 929"/>
                              <a:gd name="T184" fmla="+- 0 2471 1559"/>
                              <a:gd name="T185" fmla="*/ T184 w 949"/>
                              <a:gd name="T186" fmla="+- 0 13380 12488"/>
                              <a:gd name="T187" fmla="*/ 13380 h 929"/>
                              <a:gd name="T188" fmla="+- 0 2507 1559"/>
                              <a:gd name="T189" fmla="*/ T188 w 949"/>
                              <a:gd name="T190" fmla="+- 0 13380 12488"/>
                              <a:gd name="T191" fmla="*/ 13380 h 929"/>
                              <a:gd name="T192" fmla="+- 0 2507 1559"/>
                              <a:gd name="T193" fmla="*/ T192 w 949"/>
                              <a:gd name="T194" fmla="+- 0 12890 12488"/>
                              <a:gd name="T195" fmla="*/ 12890 h 929"/>
                              <a:gd name="T196" fmla="+- 0 2506 1559"/>
                              <a:gd name="T197" fmla="*/ T196 w 949"/>
                              <a:gd name="T198" fmla="+- 0 12881 12488"/>
                              <a:gd name="T199" fmla="*/ 12881 h 929"/>
                              <a:gd name="T200" fmla="+- 0 2503 1559"/>
                              <a:gd name="T201" fmla="*/ T200 w 949"/>
                              <a:gd name="T202" fmla="+- 0 12855 12488"/>
                              <a:gd name="T203" fmla="*/ 12855 h 929"/>
                              <a:gd name="T204" fmla="+- 0 2496 1559"/>
                              <a:gd name="T205" fmla="*/ T204 w 949"/>
                              <a:gd name="T206" fmla="+- 0 12816 12488"/>
                              <a:gd name="T207" fmla="*/ 12816 h 929"/>
                              <a:gd name="T208" fmla="+- 0 2482 1559"/>
                              <a:gd name="T209" fmla="*/ T208 w 949"/>
                              <a:gd name="T210" fmla="+- 0 12768 12488"/>
                              <a:gd name="T211" fmla="*/ 12768 h 929"/>
                              <a:gd name="T212" fmla="+- 0 2460 1559"/>
                              <a:gd name="T213" fmla="*/ T212 w 949"/>
                              <a:gd name="T214" fmla="+- 0 12716 12488"/>
                              <a:gd name="T215" fmla="*/ 12716 h 929"/>
                              <a:gd name="T216" fmla="+- 0 2427 1559"/>
                              <a:gd name="T217" fmla="*/ T216 w 949"/>
                              <a:gd name="T218" fmla="+- 0 12661 12488"/>
                              <a:gd name="T219" fmla="*/ 12661 h 929"/>
                              <a:gd name="T220" fmla="+- 0 2382 1559"/>
                              <a:gd name="T221" fmla="*/ T220 w 949"/>
                              <a:gd name="T222" fmla="+- 0 12608 12488"/>
                              <a:gd name="T223" fmla="*/ 12608 h 929"/>
                              <a:gd name="T224" fmla="+- 0 2323 1559"/>
                              <a:gd name="T225" fmla="*/ T224 w 949"/>
                              <a:gd name="T226" fmla="+- 0 12561 12488"/>
                              <a:gd name="T227" fmla="*/ 12561 h 929"/>
                              <a:gd name="T228" fmla="+- 0 2250 1559"/>
                              <a:gd name="T229" fmla="*/ T228 w 949"/>
                              <a:gd name="T230" fmla="+- 0 12524 12488"/>
                              <a:gd name="T231" fmla="*/ 12524 h 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49" h="929">
                                <a:moveTo>
                                  <a:pt x="480" y="0"/>
                                </a:moveTo>
                                <a:lnTo>
                                  <a:pt x="477" y="0"/>
                                </a:lnTo>
                                <a:lnTo>
                                  <a:pt x="362" y="9"/>
                                </a:lnTo>
                                <a:lnTo>
                                  <a:pt x="267" y="35"/>
                                </a:lnTo>
                                <a:lnTo>
                                  <a:pt x="191" y="73"/>
                                </a:lnTo>
                                <a:lnTo>
                                  <a:pt x="130" y="120"/>
                                </a:lnTo>
                                <a:lnTo>
                                  <a:pt x="84" y="173"/>
                                </a:lnTo>
                                <a:lnTo>
                                  <a:pt x="50" y="227"/>
                                </a:lnTo>
                                <a:lnTo>
                                  <a:pt x="27" y="280"/>
                                </a:lnTo>
                                <a:lnTo>
                                  <a:pt x="12" y="327"/>
                                </a:lnTo>
                                <a:lnTo>
                                  <a:pt x="4" y="366"/>
                                </a:lnTo>
                                <a:lnTo>
                                  <a:pt x="1" y="392"/>
                                </a:lnTo>
                                <a:lnTo>
                                  <a:pt x="0" y="402"/>
                                </a:lnTo>
                                <a:lnTo>
                                  <a:pt x="0" y="920"/>
                                </a:lnTo>
                                <a:lnTo>
                                  <a:pt x="8" y="928"/>
                                </a:lnTo>
                                <a:lnTo>
                                  <a:pt x="940" y="928"/>
                                </a:lnTo>
                                <a:lnTo>
                                  <a:pt x="948" y="920"/>
                                </a:lnTo>
                                <a:lnTo>
                                  <a:pt x="948" y="892"/>
                                </a:lnTo>
                                <a:lnTo>
                                  <a:pt x="36" y="892"/>
                                </a:lnTo>
                                <a:lnTo>
                                  <a:pt x="36" y="402"/>
                                </a:lnTo>
                                <a:lnTo>
                                  <a:pt x="37" y="389"/>
                                </a:lnTo>
                                <a:lnTo>
                                  <a:pt x="41" y="359"/>
                                </a:lnTo>
                                <a:lnTo>
                                  <a:pt x="51" y="317"/>
                                </a:lnTo>
                                <a:lnTo>
                                  <a:pt x="69" y="268"/>
                                </a:lnTo>
                                <a:lnTo>
                                  <a:pt x="97" y="214"/>
                                </a:lnTo>
                                <a:lnTo>
                                  <a:pt x="139" y="161"/>
                                </a:lnTo>
                                <a:lnTo>
                                  <a:pt x="195" y="113"/>
                                </a:lnTo>
                                <a:lnTo>
                                  <a:pt x="268" y="73"/>
                                </a:lnTo>
                                <a:lnTo>
                                  <a:pt x="362" y="46"/>
                                </a:lnTo>
                                <a:lnTo>
                                  <a:pt x="477" y="36"/>
                                </a:lnTo>
                                <a:lnTo>
                                  <a:pt x="691" y="36"/>
                                </a:lnTo>
                                <a:lnTo>
                                  <a:pt x="688" y="35"/>
                                </a:lnTo>
                                <a:lnTo>
                                  <a:pt x="594" y="9"/>
                                </a:lnTo>
                                <a:lnTo>
                                  <a:pt x="480" y="0"/>
                                </a:lnTo>
                                <a:close/>
                                <a:moveTo>
                                  <a:pt x="691" y="36"/>
                                </a:moveTo>
                                <a:lnTo>
                                  <a:pt x="480" y="36"/>
                                </a:lnTo>
                                <a:lnTo>
                                  <a:pt x="594" y="46"/>
                                </a:lnTo>
                                <a:lnTo>
                                  <a:pt x="687" y="73"/>
                                </a:lnTo>
                                <a:lnTo>
                                  <a:pt x="759" y="113"/>
                                </a:lnTo>
                                <a:lnTo>
                                  <a:pt x="814" y="161"/>
                                </a:lnTo>
                                <a:lnTo>
                                  <a:pt x="854" y="214"/>
                                </a:lnTo>
                                <a:lnTo>
                                  <a:pt x="881" y="268"/>
                                </a:lnTo>
                                <a:lnTo>
                                  <a:pt x="898" y="318"/>
                                </a:lnTo>
                                <a:lnTo>
                                  <a:pt x="907" y="360"/>
                                </a:lnTo>
                                <a:lnTo>
                                  <a:pt x="911" y="390"/>
                                </a:lnTo>
                                <a:lnTo>
                                  <a:pt x="912" y="402"/>
                                </a:lnTo>
                                <a:lnTo>
                                  <a:pt x="912" y="892"/>
                                </a:lnTo>
                                <a:lnTo>
                                  <a:pt x="948" y="892"/>
                                </a:lnTo>
                                <a:lnTo>
                                  <a:pt x="948" y="402"/>
                                </a:lnTo>
                                <a:lnTo>
                                  <a:pt x="947" y="393"/>
                                </a:lnTo>
                                <a:lnTo>
                                  <a:pt x="944" y="367"/>
                                </a:lnTo>
                                <a:lnTo>
                                  <a:pt x="937" y="328"/>
                                </a:lnTo>
                                <a:lnTo>
                                  <a:pt x="923" y="280"/>
                                </a:lnTo>
                                <a:lnTo>
                                  <a:pt x="901" y="228"/>
                                </a:lnTo>
                                <a:lnTo>
                                  <a:pt x="868" y="173"/>
                                </a:lnTo>
                                <a:lnTo>
                                  <a:pt x="823" y="120"/>
                                </a:lnTo>
                                <a:lnTo>
                                  <a:pt x="764" y="73"/>
                                </a:lnTo>
                                <a:lnTo>
                                  <a:pt x="69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66"/>
                        <wps:cNvSpPr>
                          <a:spLocks/>
                        </wps:cNvSpPr>
                        <wps:spPr bwMode="auto">
                          <a:xfrm>
                            <a:off x="938" y="9131"/>
                            <a:ext cx="614" cy="1023"/>
                          </a:xfrm>
                          <a:custGeom>
                            <a:avLst/>
                            <a:gdLst>
                              <a:gd name="T0" fmla="+- 0 1366 938"/>
                              <a:gd name="T1" fmla="*/ T0 w 614"/>
                              <a:gd name="T2" fmla="+- 0 9131 9131"/>
                              <a:gd name="T3" fmla="*/ 9131 h 1023"/>
                              <a:gd name="T4" fmla="+- 0 1125 938"/>
                              <a:gd name="T5" fmla="*/ T4 w 614"/>
                              <a:gd name="T6" fmla="+- 0 9131 9131"/>
                              <a:gd name="T7" fmla="*/ 9131 h 1023"/>
                              <a:gd name="T8" fmla="+- 0 1117 938"/>
                              <a:gd name="T9" fmla="*/ T8 w 614"/>
                              <a:gd name="T10" fmla="+- 0 9140 9131"/>
                              <a:gd name="T11" fmla="*/ 9140 h 1023"/>
                              <a:gd name="T12" fmla="+- 0 1117 938"/>
                              <a:gd name="T13" fmla="*/ T12 w 614"/>
                              <a:gd name="T14" fmla="+- 0 9568 9131"/>
                              <a:gd name="T15" fmla="*/ 9568 h 1023"/>
                              <a:gd name="T16" fmla="+- 0 1056 938"/>
                              <a:gd name="T17" fmla="*/ T16 w 614"/>
                              <a:gd name="T18" fmla="+- 0 9605 9131"/>
                              <a:gd name="T19" fmla="*/ 9605 h 1023"/>
                              <a:gd name="T20" fmla="+- 0 1007 938"/>
                              <a:gd name="T21" fmla="*/ T20 w 614"/>
                              <a:gd name="T22" fmla="+- 0 9654 9131"/>
                              <a:gd name="T23" fmla="*/ 9654 h 1023"/>
                              <a:gd name="T24" fmla="+- 0 970 938"/>
                              <a:gd name="T25" fmla="*/ T24 w 614"/>
                              <a:gd name="T26" fmla="+- 0 9711 9131"/>
                              <a:gd name="T27" fmla="*/ 9711 h 1023"/>
                              <a:gd name="T28" fmla="+- 0 946 938"/>
                              <a:gd name="T29" fmla="*/ T28 w 614"/>
                              <a:gd name="T30" fmla="+- 0 9777 9131"/>
                              <a:gd name="T31" fmla="*/ 9777 h 1023"/>
                              <a:gd name="T32" fmla="+- 0 938 938"/>
                              <a:gd name="T33" fmla="*/ T32 w 614"/>
                              <a:gd name="T34" fmla="+- 0 9847 9131"/>
                              <a:gd name="T35" fmla="*/ 9847 h 1023"/>
                              <a:gd name="T36" fmla="+- 0 946 938"/>
                              <a:gd name="T37" fmla="*/ T36 w 614"/>
                              <a:gd name="T38" fmla="+- 0 9917 9131"/>
                              <a:gd name="T39" fmla="*/ 9917 h 1023"/>
                              <a:gd name="T40" fmla="+- 0 970 938"/>
                              <a:gd name="T41" fmla="*/ T40 w 614"/>
                              <a:gd name="T42" fmla="+- 0 9982 9131"/>
                              <a:gd name="T43" fmla="*/ 9982 h 1023"/>
                              <a:gd name="T44" fmla="+- 0 1006 938"/>
                              <a:gd name="T45" fmla="*/ T44 w 614"/>
                              <a:gd name="T46" fmla="+- 0 10039 9131"/>
                              <a:gd name="T47" fmla="*/ 10039 h 1023"/>
                              <a:gd name="T48" fmla="+- 0 1053 938"/>
                              <a:gd name="T49" fmla="*/ T48 w 614"/>
                              <a:gd name="T50" fmla="+- 0 10087 9131"/>
                              <a:gd name="T51" fmla="*/ 10087 h 1023"/>
                              <a:gd name="T52" fmla="+- 0 1110 938"/>
                              <a:gd name="T53" fmla="*/ T52 w 614"/>
                              <a:gd name="T54" fmla="+- 0 10123 9131"/>
                              <a:gd name="T55" fmla="*/ 10123 h 1023"/>
                              <a:gd name="T56" fmla="+- 0 1175 938"/>
                              <a:gd name="T57" fmla="*/ T56 w 614"/>
                              <a:gd name="T58" fmla="+- 0 10146 9131"/>
                              <a:gd name="T59" fmla="*/ 10146 h 1023"/>
                              <a:gd name="T60" fmla="+- 0 1245 938"/>
                              <a:gd name="T61" fmla="*/ T60 w 614"/>
                              <a:gd name="T62" fmla="+- 0 10154 9131"/>
                              <a:gd name="T63" fmla="*/ 10154 h 1023"/>
                              <a:gd name="T64" fmla="+- 0 1316 938"/>
                              <a:gd name="T65" fmla="*/ T64 w 614"/>
                              <a:gd name="T66" fmla="+- 0 10146 9131"/>
                              <a:gd name="T67" fmla="*/ 10146 h 1023"/>
                              <a:gd name="T68" fmla="+- 0 1380 938"/>
                              <a:gd name="T69" fmla="*/ T68 w 614"/>
                              <a:gd name="T70" fmla="+- 0 10123 9131"/>
                              <a:gd name="T71" fmla="*/ 10123 h 1023"/>
                              <a:gd name="T72" fmla="+- 0 1388 938"/>
                              <a:gd name="T73" fmla="*/ T72 w 614"/>
                              <a:gd name="T74" fmla="+- 0 10118 9131"/>
                              <a:gd name="T75" fmla="*/ 10118 h 1023"/>
                              <a:gd name="T76" fmla="+- 0 1245 938"/>
                              <a:gd name="T77" fmla="*/ T76 w 614"/>
                              <a:gd name="T78" fmla="+- 0 10118 9131"/>
                              <a:gd name="T79" fmla="*/ 10118 h 1023"/>
                              <a:gd name="T80" fmla="+- 0 1173 938"/>
                              <a:gd name="T81" fmla="*/ T80 w 614"/>
                              <a:gd name="T82" fmla="+- 0 10108 9131"/>
                              <a:gd name="T83" fmla="*/ 10108 h 1023"/>
                              <a:gd name="T84" fmla="+- 0 1109 938"/>
                              <a:gd name="T85" fmla="*/ T84 w 614"/>
                              <a:gd name="T86" fmla="+- 0 10081 9131"/>
                              <a:gd name="T87" fmla="*/ 10081 h 1023"/>
                              <a:gd name="T88" fmla="+- 0 1054 938"/>
                              <a:gd name="T89" fmla="*/ T88 w 614"/>
                              <a:gd name="T90" fmla="+- 0 10039 9131"/>
                              <a:gd name="T91" fmla="*/ 10039 h 1023"/>
                              <a:gd name="T92" fmla="+- 0 1012 938"/>
                              <a:gd name="T93" fmla="*/ T92 w 614"/>
                              <a:gd name="T94" fmla="+- 0 9984 9131"/>
                              <a:gd name="T95" fmla="*/ 9984 h 1023"/>
                              <a:gd name="T96" fmla="+- 0 984 938"/>
                              <a:gd name="T97" fmla="*/ T96 w 614"/>
                              <a:gd name="T98" fmla="+- 0 9919 9131"/>
                              <a:gd name="T99" fmla="*/ 9919 h 1023"/>
                              <a:gd name="T100" fmla="+- 0 975 938"/>
                              <a:gd name="T101" fmla="*/ T100 w 614"/>
                              <a:gd name="T102" fmla="+- 0 9847 9131"/>
                              <a:gd name="T103" fmla="*/ 9847 h 1023"/>
                              <a:gd name="T104" fmla="+- 0 986 938"/>
                              <a:gd name="T105" fmla="*/ T104 w 614"/>
                              <a:gd name="T106" fmla="+- 0 9768 9131"/>
                              <a:gd name="T107" fmla="*/ 9768 h 1023"/>
                              <a:gd name="T108" fmla="+- 0 1020 938"/>
                              <a:gd name="T109" fmla="*/ T108 w 614"/>
                              <a:gd name="T110" fmla="+- 0 9697 9131"/>
                              <a:gd name="T111" fmla="*/ 9697 h 1023"/>
                              <a:gd name="T112" fmla="+- 0 1073 938"/>
                              <a:gd name="T113" fmla="*/ T112 w 614"/>
                              <a:gd name="T114" fmla="+- 0 9638 9131"/>
                              <a:gd name="T115" fmla="*/ 9638 h 1023"/>
                              <a:gd name="T116" fmla="+- 0 1142 938"/>
                              <a:gd name="T117" fmla="*/ T116 w 614"/>
                              <a:gd name="T118" fmla="+- 0 9597 9131"/>
                              <a:gd name="T119" fmla="*/ 9597 h 1023"/>
                              <a:gd name="T120" fmla="+- 0 1149 938"/>
                              <a:gd name="T121" fmla="*/ T120 w 614"/>
                              <a:gd name="T122" fmla="+- 0 9594 9131"/>
                              <a:gd name="T123" fmla="*/ 9594 h 1023"/>
                              <a:gd name="T124" fmla="+- 0 1153 938"/>
                              <a:gd name="T125" fmla="*/ T124 w 614"/>
                              <a:gd name="T126" fmla="+- 0 9588 9131"/>
                              <a:gd name="T127" fmla="*/ 9588 h 1023"/>
                              <a:gd name="T128" fmla="+- 0 1153 938"/>
                              <a:gd name="T129" fmla="*/ T128 w 614"/>
                              <a:gd name="T130" fmla="+- 0 9168 9131"/>
                              <a:gd name="T131" fmla="*/ 9168 h 1023"/>
                              <a:gd name="T132" fmla="+- 0 1374 938"/>
                              <a:gd name="T133" fmla="*/ T132 w 614"/>
                              <a:gd name="T134" fmla="+- 0 9168 9131"/>
                              <a:gd name="T135" fmla="*/ 9168 h 1023"/>
                              <a:gd name="T136" fmla="+- 0 1374 938"/>
                              <a:gd name="T137" fmla="*/ T136 w 614"/>
                              <a:gd name="T138" fmla="+- 0 9140 9131"/>
                              <a:gd name="T139" fmla="*/ 9140 h 1023"/>
                              <a:gd name="T140" fmla="+- 0 1366 938"/>
                              <a:gd name="T141" fmla="*/ T140 w 614"/>
                              <a:gd name="T142" fmla="+- 0 9131 9131"/>
                              <a:gd name="T143" fmla="*/ 9131 h 1023"/>
                              <a:gd name="T144" fmla="+- 0 1374 938"/>
                              <a:gd name="T145" fmla="*/ T144 w 614"/>
                              <a:gd name="T146" fmla="+- 0 9168 9131"/>
                              <a:gd name="T147" fmla="*/ 9168 h 1023"/>
                              <a:gd name="T148" fmla="+- 0 1338 938"/>
                              <a:gd name="T149" fmla="*/ T148 w 614"/>
                              <a:gd name="T150" fmla="+- 0 9168 9131"/>
                              <a:gd name="T151" fmla="*/ 9168 h 1023"/>
                              <a:gd name="T152" fmla="+- 0 1338 938"/>
                              <a:gd name="T153" fmla="*/ T152 w 614"/>
                              <a:gd name="T154" fmla="+- 0 9588 9131"/>
                              <a:gd name="T155" fmla="*/ 9588 h 1023"/>
                              <a:gd name="T156" fmla="+- 0 1342 938"/>
                              <a:gd name="T157" fmla="*/ T156 w 614"/>
                              <a:gd name="T158" fmla="+- 0 9594 9131"/>
                              <a:gd name="T159" fmla="*/ 9594 h 1023"/>
                              <a:gd name="T160" fmla="+- 0 1349 938"/>
                              <a:gd name="T161" fmla="*/ T160 w 614"/>
                              <a:gd name="T162" fmla="+- 0 9597 9131"/>
                              <a:gd name="T163" fmla="*/ 9597 h 1023"/>
                              <a:gd name="T164" fmla="+- 0 1418 938"/>
                              <a:gd name="T165" fmla="*/ T164 w 614"/>
                              <a:gd name="T166" fmla="+- 0 9638 9131"/>
                              <a:gd name="T167" fmla="*/ 9638 h 1023"/>
                              <a:gd name="T168" fmla="+- 0 1470 938"/>
                              <a:gd name="T169" fmla="*/ T168 w 614"/>
                              <a:gd name="T170" fmla="+- 0 9697 9131"/>
                              <a:gd name="T171" fmla="*/ 9697 h 1023"/>
                              <a:gd name="T172" fmla="+- 0 1504 938"/>
                              <a:gd name="T173" fmla="*/ T172 w 614"/>
                              <a:gd name="T174" fmla="+- 0 9768 9131"/>
                              <a:gd name="T175" fmla="*/ 9768 h 1023"/>
                              <a:gd name="T176" fmla="+- 0 1516 938"/>
                              <a:gd name="T177" fmla="*/ T176 w 614"/>
                              <a:gd name="T178" fmla="+- 0 9847 9131"/>
                              <a:gd name="T179" fmla="*/ 9847 h 1023"/>
                              <a:gd name="T180" fmla="+- 0 1506 938"/>
                              <a:gd name="T181" fmla="*/ T180 w 614"/>
                              <a:gd name="T182" fmla="+- 0 9919 9131"/>
                              <a:gd name="T183" fmla="*/ 9919 h 1023"/>
                              <a:gd name="T184" fmla="+- 0 1479 938"/>
                              <a:gd name="T185" fmla="*/ T184 w 614"/>
                              <a:gd name="T186" fmla="+- 0 9984 9131"/>
                              <a:gd name="T187" fmla="*/ 9984 h 1023"/>
                              <a:gd name="T188" fmla="+- 0 1437 938"/>
                              <a:gd name="T189" fmla="*/ T188 w 614"/>
                              <a:gd name="T190" fmla="+- 0 10039 9131"/>
                              <a:gd name="T191" fmla="*/ 10039 h 1023"/>
                              <a:gd name="T192" fmla="+- 0 1382 938"/>
                              <a:gd name="T193" fmla="*/ T192 w 614"/>
                              <a:gd name="T194" fmla="+- 0 10081 9131"/>
                              <a:gd name="T195" fmla="*/ 10081 h 1023"/>
                              <a:gd name="T196" fmla="+- 0 1317 938"/>
                              <a:gd name="T197" fmla="*/ T196 w 614"/>
                              <a:gd name="T198" fmla="+- 0 10108 9131"/>
                              <a:gd name="T199" fmla="*/ 10108 h 1023"/>
                              <a:gd name="T200" fmla="+- 0 1245 938"/>
                              <a:gd name="T201" fmla="*/ T200 w 614"/>
                              <a:gd name="T202" fmla="+- 0 10118 9131"/>
                              <a:gd name="T203" fmla="*/ 10118 h 1023"/>
                              <a:gd name="T204" fmla="+- 0 1388 938"/>
                              <a:gd name="T205" fmla="*/ T204 w 614"/>
                              <a:gd name="T206" fmla="+- 0 10118 9131"/>
                              <a:gd name="T207" fmla="*/ 10118 h 1023"/>
                              <a:gd name="T208" fmla="+- 0 1437 938"/>
                              <a:gd name="T209" fmla="*/ T208 w 614"/>
                              <a:gd name="T210" fmla="+- 0 10087 9131"/>
                              <a:gd name="T211" fmla="*/ 10087 h 1023"/>
                              <a:gd name="T212" fmla="+- 0 1485 938"/>
                              <a:gd name="T213" fmla="*/ T212 w 614"/>
                              <a:gd name="T214" fmla="+- 0 10039 9131"/>
                              <a:gd name="T215" fmla="*/ 10039 h 1023"/>
                              <a:gd name="T216" fmla="+- 0 1521 938"/>
                              <a:gd name="T217" fmla="*/ T216 w 614"/>
                              <a:gd name="T218" fmla="+- 0 9982 9131"/>
                              <a:gd name="T219" fmla="*/ 9982 h 1023"/>
                              <a:gd name="T220" fmla="+- 0 1544 938"/>
                              <a:gd name="T221" fmla="*/ T220 w 614"/>
                              <a:gd name="T222" fmla="+- 0 9917 9131"/>
                              <a:gd name="T223" fmla="*/ 9917 h 1023"/>
                              <a:gd name="T224" fmla="+- 0 1552 938"/>
                              <a:gd name="T225" fmla="*/ T224 w 614"/>
                              <a:gd name="T226" fmla="+- 0 9847 9131"/>
                              <a:gd name="T227" fmla="*/ 9847 h 1023"/>
                              <a:gd name="T228" fmla="+- 0 1544 938"/>
                              <a:gd name="T229" fmla="*/ T228 w 614"/>
                              <a:gd name="T230" fmla="+- 0 9777 9131"/>
                              <a:gd name="T231" fmla="*/ 9777 h 1023"/>
                              <a:gd name="T232" fmla="+- 0 1521 938"/>
                              <a:gd name="T233" fmla="*/ T232 w 614"/>
                              <a:gd name="T234" fmla="+- 0 9711 9131"/>
                              <a:gd name="T235" fmla="*/ 9711 h 1023"/>
                              <a:gd name="T236" fmla="+- 0 1483 938"/>
                              <a:gd name="T237" fmla="*/ T236 w 614"/>
                              <a:gd name="T238" fmla="+- 0 9654 9131"/>
                              <a:gd name="T239" fmla="*/ 9654 h 1023"/>
                              <a:gd name="T240" fmla="+- 0 1434 938"/>
                              <a:gd name="T241" fmla="*/ T240 w 614"/>
                              <a:gd name="T242" fmla="+- 0 9605 9131"/>
                              <a:gd name="T243" fmla="*/ 9605 h 1023"/>
                              <a:gd name="T244" fmla="+- 0 1374 938"/>
                              <a:gd name="T245" fmla="*/ T244 w 614"/>
                              <a:gd name="T246" fmla="+- 0 9568 9131"/>
                              <a:gd name="T247" fmla="*/ 9568 h 1023"/>
                              <a:gd name="T248" fmla="+- 0 1374 938"/>
                              <a:gd name="T249" fmla="*/ T248 w 614"/>
                              <a:gd name="T250" fmla="+- 0 9168 9131"/>
                              <a:gd name="T251" fmla="*/ 9168 h 1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14" h="1023">
                                <a:moveTo>
                                  <a:pt x="428" y="0"/>
                                </a:moveTo>
                                <a:lnTo>
                                  <a:pt x="187" y="0"/>
                                </a:lnTo>
                                <a:lnTo>
                                  <a:pt x="179" y="9"/>
                                </a:lnTo>
                                <a:lnTo>
                                  <a:pt x="179" y="437"/>
                                </a:lnTo>
                                <a:lnTo>
                                  <a:pt x="118" y="474"/>
                                </a:lnTo>
                                <a:lnTo>
                                  <a:pt x="69" y="523"/>
                                </a:lnTo>
                                <a:lnTo>
                                  <a:pt x="32" y="580"/>
                                </a:lnTo>
                                <a:lnTo>
                                  <a:pt x="8" y="646"/>
                                </a:lnTo>
                                <a:lnTo>
                                  <a:pt x="0" y="716"/>
                                </a:lnTo>
                                <a:lnTo>
                                  <a:pt x="8" y="786"/>
                                </a:lnTo>
                                <a:lnTo>
                                  <a:pt x="32" y="851"/>
                                </a:lnTo>
                                <a:lnTo>
                                  <a:pt x="68" y="908"/>
                                </a:lnTo>
                                <a:lnTo>
                                  <a:pt x="115" y="956"/>
                                </a:lnTo>
                                <a:lnTo>
                                  <a:pt x="172" y="992"/>
                                </a:lnTo>
                                <a:lnTo>
                                  <a:pt x="237" y="1015"/>
                                </a:lnTo>
                                <a:lnTo>
                                  <a:pt x="307" y="1023"/>
                                </a:lnTo>
                                <a:lnTo>
                                  <a:pt x="378" y="1015"/>
                                </a:lnTo>
                                <a:lnTo>
                                  <a:pt x="442" y="992"/>
                                </a:lnTo>
                                <a:lnTo>
                                  <a:pt x="450" y="987"/>
                                </a:lnTo>
                                <a:lnTo>
                                  <a:pt x="307" y="987"/>
                                </a:lnTo>
                                <a:lnTo>
                                  <a:pt x="235" y="977"/>
                                </a:lnTo>
                                <a:lnTo>
                                  <a:pt x="171" y="950"/>
                                </a:lnTo>
                                <a:lnTo>
                                  <a:pt x="116" y="908"/>
                                </a:lnTo>
                                <a:lnTo>
                                  <a:pt x="74" y="853"/>
                                </a:lnTo>
                                <a:lnTo>
                                  <a:pt x="46" y="788"/>
                                </a:lnTo>
                                <a:lnTo>
                                  <a:pt x="37" y="716"/>
                                </a:lnTo>
                                <a:lnTo>
                                  <a:pt x="48" y="637"/>
                                </a:lnTo>
                                <a:lnTo>
                                  <a:pt x="82" y="566"/>
                                </a:lnTo>
                                <a:lnTo>
                                  <a:pt x="135" y="507"/>
                                </a:lnTo>
                                <a:lnTo>
                                  <a:pt x="204" y="466"/>
                                </a:lnTo>
                                <a:lnTo>
                                  <a:pt x="211" y="463"/>
                                </a:lnTo>
                                <a:lnTo>
                                  <a:pt x="215" y="457"/>
                                </a:lnTo>
                                <a:lnTo>
                                  <a:pt x="215" y="37"/>
                                </a:lnTo>
                                <a:lnTo>
                                  <a:pt x="436" y="37"/>
                                </a:lnTo>
                                <a:lnTo>
                                  <a:pt x="436" y="9"/>
                                </a:lnTo>
                                <a:lnTo>
                                  <a:pt x="428" y="0"/>
                                </a:lnTo>
                                <a:close/>
                                <a:moveTo>
                                  <a:pt x="436" y="37"/>
                                </a:moveTo>
                                <a:lnTo>
                                  <a:pt x="400" y="37"/>
                                </a:lnTo>
                                <a:lnTo>
                                  <a:pt x="400" y="457"/>
                                </a:lnTo>
                                <a:lnTo>
                                  <a:pt x="404" y="463"/>
                                </a:lnTo>
                                <a:lnTo>
                                  <a:pt x="411" y="466"/>
                                </a:lnTo>
                                <a:lnTo>
                                  <a:pt x="480" y="507"/>
                                </a:lnTo>
                                <a:lnTo>
                                  <a:pt x="532" y="566"/>
                                </a:lnTo>
                                <a:lnTo>
                                  <a:pt x="566" y="637"/>
                                </a:lnTo>
                                <a:lnTo>
                                  <a:pt x="578" y="716"/>
                                </a:lnTo>
                                <a:lnTo>
                                  <a:pt x="568" y="788"/>
                                </a:lnTo>
                                <a:lnTo>
                                  <a:pt x="541" y="853"/>
                                </a:lnTo>
                                <a:lnTo>
                                  <a:pt x="499" y="908"/>
                                </a:lnTo>
                                <a:lnTo>
                                  <a:pt x="444" y="950"/>
                                </a:lnTo>
                                <a:lnTo>
                                  <a:pt x="379" y="977"/>
                                </a:lnTo>
                                <a:lnTo>
                                  <a:pt x="307" y="987"/>
                                </a:lnTo>
                                <a:lnTo>
                                  <a:pt x="450" y="987"/>
                                </a:lnTo>
                                <a:lnTo>
                                  <a:pt x="499" y="956"/>
                                </a:lnTo>
                                <a:lnTo>
                                  <a:pt x="547" y="908"/>
                                </a:lnTo>
                                <a:lnTo>
                                  <a:pt x="583" y="851"/>
                                </a:lnTo>
                                <a:lnTo>
                                  <a:pt x="606" y="786"/>
                                </a:lnTo>
                                <a:lnTo>
                                  <a:pt x="614" y="716"/>
                                </a:lnTo>
                                <a:lnTo>
                                  <a:pt x="606" y="646"/>
                                </a:lnTo>
                                <a:lnTo>
                                  <a:pt x="583" y="580"/>
                                </a:lnTo>
                                <a:lnTo>
                                  <a:pt x="545" y="523"/>
                                </a:lnTo>
                                <a:lnTo>
                                  <a:pt x="496" y="474"/>
                                </a:lnTo>
                                <a:lnTo>
                                  <a:pt x="436" y="437"/>
                                </a:lnTo>
                                <a:lnTo>
                                  <a:pt x="43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90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67"/>
                        <wps:cNvSpPr>
                          <a:spLocks/>
                        </wps:cNvSpPr>
                        <wps:spPr bwMode="auto">
                          <a:xfrm>
                            <a:off x="1900" y="10600"/>
                            <a:ext cx="1515" cy="612"/>
                          </a:xfrm>
                          <a:custGeom>
                            <a:avLst/>
                            <a:gdLst>
                              <a:gd name="T0" fmla="+- 0 2564 1900"/>
                              <a:gd name="T1" fmla="*/ T0 w 1515"/>
                              <a:gd name="T2" fmla="+- 0 10601 10601"/>
                              <a:gd name="T3" fmla="*/ 10601 h 612"/>
                              <a:gd name="T4" fmla="+- 0 2564 1900"/>
                              <a:gd name="T5" fmla="*/ T4 w 1515"/>
                              <a:gd name="T6" fmla="+- 0 11212 10601"/>
                              <a:gd name="T7" fmla="*/ 11212 h 612"/>
                              <a:gd name="T8" fmla="+- 0 1900 1900"/>
                              <a:gd name="T9" fmla="*/ T8 w 1515"/>
                              <a:gd name="T10" fmla="+- 0 10906 10601"/>
                              <a:gd name="T11" fmla="*/ 10906 h 612"/>
                              <a:gd name="T12" fmla="+- 0 3414 1900"/>
                              <a:gd name="T13" fmla="*/ T12 w 1515"/>
                              <a:gd name="T14" fmla="+- 0 10906 10601"/>
                              <a:gd name="T15" fmla="*/ 10906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15" h="612">
                                <a:moveTo>
                                  <a:pt x="664" y="0"/>
                                </a:moveTo>
                                <a:lnTo>
                                  <a:pt x="664" y="611"/>
                                </a:lnTo>
                                <a:moveTo>
                                  <a:pt x="0" y="305"/>
                                </a:moveTo>
                                <a:lnTo>
                                  <a:pt x="1514" y="305"/>
                                </a:lnTo>
                              </a:path>
                            </a:pathLst>
                          </a:custGeom>
                          <a:noFill/>
                          <a:ln w="22987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68"/>
                        <wps:cNvSpPr>
                          <a:spLocks/>
                        </wps:cNvSpPr>
                        <wps:spPr bwMode="auto">
                          <a:xfrm>
                            <a:off x="1900" y="10600"/>
                            <a:ext cx="1515" cy="612"/>
                          </a:xfrm>
                          <a:custGeom>
                            <a:avLst/>
                            <a:gdLst>
                              <a:gd name="T0" fmla="+- 0 3401 1900"/>
                              <a:gd name="T1" fmla="*/ T0 w 1515"/>
                              <a:gd name="T2" fmla="+- 0 10601 10601"/>
                              <a:gd name="T3" fmla="*/ 10601 h 612"/>
                              <a:gd name="T4" fmla="+- 0 2335 1900"/>
                              <a:gd name="T5" fmla="*/ T4 w 1515"/>
                              <a:gd name="T6" fmla="+- 0 10601 10601"/>
                              <a:gd name="T7" fmla="*/ 10601 h 612"/>
                              <a:gd name="T8" fmla="+- 0 2214 1900"/>
                              <a:gd name="T9" fmla="*/ T8 w 1515"/>
                              <a:gd name="T10" fmla="+- 0 10614 10601"/>
                              <a:gd name="T11" fmla="*/ 10614 h 612"/>
                              <a:gd name="T12" fmla="+- 0 2116 1900"/>
                              <a:gd name="T13" fmla="*/ T12 w 1515"/>
                              <a:gd name="T14" fmla="+- 0 10648 10601"/>
                              <a:gd name="T15" fmla="*/ 10648 h 612"/>
                              <a:gd name="T16" fmla="+- 0 2040 1900"/>
                              <a:gd name="T17" fmla="*/ T16 w 1515"/>
                              <a:gd name="T18" fmla="+- 0 10695 10601"/>
                              <a:gd name="T19" fmla="*/ 10695 h 612"/>
                              <a:gd name="T20" fmla="+- 0 1984 1900"/>
                              <a:gd name="T21" fmla="*/ T20 w 1515"/>
                              <a:gd name="T22" fmla="+- 0 10750 10601"/>
                              <a:gd name="T23" fmla="*/ 10750 h 612"/>
                              <a:gd name="T24" fmla="+- 0 1944 1900"/>
                              <a:gd name="T25" fmla="*/ T24 w 1515"/>
                              <a:gd name="T26" fmla="+- 0 10806 10601"/>
                              <a:gd name="T27" fmla="*/ 10806 h 612"/>
                              <a:gd name="T28" fmla="+- 0 1918 1900"/>
                              <a:gd name="T29" fmla="*/ T28 w 1515"/>
                              <a:gd name="T30" fmla="+- 0 10854 10601"/>
                              <a:gd name="T31" fmla="*/ 10854 h 612"/>
                              <a:gd name="T32" fmla="+- 0 1905 1900"/>
                              <a:gd name="T33" fmla="*/ T32 w 1515"/>
                              <a:gd name="T34" fmla="+- 0 10888 10601"/>
                              <a:gd name="T35" fmla="*/ 10888 h 612"/>
                              <a:gd name="T36" fmla="+- 0 1901 1900"/>
                              <a:gd name="T37" fmla="*/ T36 w 1515"/>
                              <a:gd name="T38" fmla="+- 0 10902 10601"/>
                              <a:gd name="T39" fmla="*/ 10902 h 612"/>
                              <a:gd name="T40" fmla="+- 0 1900 1900"/>
                              <a:gd name="T41" fmla="*/ T40 w 1515"/>
                              <a:gd name="T42" fmla="+- 0 10905 10601"/>
                              <a:gd name="T43" fmla="*/ 10905 h 612"/>
                              <a:gd name="T44" fmla="+- 0 1900 1900"/>
                              <a:gd name="T45" fmla="*/ T44 w 1515"/>
                              <a:gd name="T46" fmla="+- 0 10908 10601"/>
                              <a:gd name="T47" fmla="*/ 10908 h 612"/>
                              <a:gd name="T48" fmla="+- 0 1901 1900"/>
                              <a:gd name="T49" fmla="*/ T48 w 1515"/>
                              <a:gd name="T50" fmla="+- 0 10910 10601"/>
                              <a:gd name="T51" fmla="*/ 10910 h 612"/>
                              <a:gd name="T52" fmla="+- 0 1905 1900"/>
                              <a:gd name="T53" fmla="*/ T52 w 1515"/>
                              <a:gd name="T54" fmla="+- 0 10924 10601"/>
                              <a:gd name="T55" fmla="*/ 10924 h 612"/>
                              <a:gd name="T56" fmla="+- 0 1918 1900"/>
                              <a:gd name="T57" fmla="*/ T56 w 1515"/>
                              <a:gd name="T58" fmla="+- 0 10959 10601"/>
                              <a:gd name="T59" fmla="*/ 10959 h 612"/>
                              <a:gd name="T60" fmla="+- 0 1943 1900"/>
                              <a:gd name="T61" fmla="*/ T60 w 1515"/>
                              <a:gd name="T62" fmla="+- 0 11007 10601"/>
                              <a:gd name="T63" fmla="*/ 11007 h 612"/>
                              <a:gd name="T64" fmla="+- 0 1983 1900"/>
                              <a:gd name="T65" fmla="*/ T64 w 1515"/>
                              <a:gd name="T66" fmla="+- 0 11062 10601"/>
                              <a:gd name="T67" fmla="*/ 11062 h 612"/>
                              <a:gd name="T68" fmla="+- 0 2039 1900"/>
                              <a:gd name="T69" fmla="*/ T68 w 1515"/>
                              <a:gd name="T70" fmla="+- 0 11117 10601"/>
                              <a:gd name="T71" fmla="*/ 11117 h 612"/>
                              <a:gd name="T72" fmla="+- 0 2115 1900"/>
                              <a:gd name="T73" fmla="*/ T72 w 1515"/>
                              <a:gd name="T74" fmla="+- 0 11165 10601"/>
                              <a:gd name="T75" fmla="*/ 11165 h 612"/>
                              <a:gd name="T76" fmla="+- 0 2212 1900"/>
                              <a:gd name="T77" fmla="*/ T76 w 1515"/>
                              <a:gd name="T78" fmla="+- 0 11199 10601"/>
                              <a:gd name="T79" fmla="*/ 11199 h 612"/>
                              <a:gd name="T80" fmla="+- 0 2334 1900"/>
                              <a:gd name="T81" fmla="*/ T80 w 1515"/>
                              <a:gd name="T82" fmla="+- 0 11212 10601"/>
                              <a:gd name="T83" fmla="*/ 11212 h 612"/>
                              <a:gd name="T84" fmla="+- 0 3405 1900"/>
                              <a:gd name="T85" fmla="*/ T84 w 1515"/>
                              <a:gd name="T86" fmla="+- 0 11212 10601"/>
                              <a:gd name="T87" fmla="*/ 11212 h 612"/>
                              <a:gd name="T88" fmla="+- 0 3413 1900"/>
                              <a:gd name="T89" fmla="*/ T88 w 1515"/>
                              <a:gd name="T90" fmla="+- 0 11204 10601"/>
                              <a:gd name="T91" fmla="*/ 11204 h 612"/>
                              <a:gd name="T92" fmla="+- 0 3414 1900"/>
                              <a:gd name="T93" fmla="*/ T92 w 1515"/>
                              <a:gd name="T94" fmla="+- 0 11176 10601"/>
                              <a:gd name="T95" fmla="*/ 11176 h 612"/>
                              <a:gd name="T96" fmla="+- 0 2334 1900"/>
                              <a:gd name="T97" fmla="*/ T96 w 1515"/>
                              <a:gd name="T98" fmla="+- 0 11176 10601"/>
                              <a:gd name="T99" fmla="*/ 11176 h 612"/>
                              <a:gd name="T100" fmla="+- 0 2215 1900"/>
                              <a:gd name="T101" fmla="*/ T100 w 1515"/>
                              <a:gd name="T102" fmla="+- 0 11163 10601"/>
                              <a:gd name="T103" fmla="*/ 11163 h 612"/>
                              <a:gd name="T104" fmla="+- 0 2121 1900"/>
                              <a:gd name="T105" fmla="*/ T104 w 1515"/>
                              <a:gd name="T106" fmla="+- 0 11129 10601"/>
                              <a:gd name="T107" fmla="*/ 11129 h 612"/>
                              <a:gd name="T108" fmla="+- 0 2050 1900"/>
                              <a:gd name="T109" fmla="*/ T108 w 1515"/>
                              <a:gd name="T110" fmla="+- 0 11081 10601"/>
                              <a:gd name="T111" fmla="*/ 11081 h 612"/>
                              <a:gd name="T112" fmla="+- 0 1999 1900"/>
                              <a:gd name="T113" fmla="*/ T112 w 1515"/>
                              <a:gd name="T114" fmla="+- 0 11027 10601"/>
                              <a:gd name="T115" fmla="*/ 11027 h 612"/>
                              <a:gd name="T116" fmla="+- 0 1966 1900"/>
                              <a:gd name="T117" fmla="*/ T116 w 1515"/>
                              <a:gd name="T118" fmla="+- 0 10975 10601"/>
                              <a:gd name="T119" fmla="*/ 10975 h 612"/>
                              <a:gd name="T120" fmla="+- 0 1946 1900"/>
                              <a:gd name="T121" fmla="*/ T120 w 1515"/>
                              <a:gd name="T122" fmla="+- 0 10932 10601"/>
                              <a:gd name="T123" fmla="*/ 10932 h 612"/>
                              <a:gd name="T124" fmla="+- 0 1937 1900"/>
                              <a:gd name="T125" fmla="*/ T124 w 1515"/>
                              <a:gd name="T126" fmla="+- 0 10906 10601"/>
                              <a:gd name="T127" fmla="*/ 10906 h 612"/>
                              <a:gd name="T128" fmla="+- 0 1946 1900"/>
                              <a:gd name="T129" fmla="*/ T128 w 1515"/>
                              <a:gd name="T130" fmla="+- 0 10880 10601"/>
                              <a:gd name="T131" fmla="*/ 10880 h 612"/>
                              <a:gd name="T132" fmla="+- 0 1966 1900"/>
                              <a:gd name="T133" fmla="*/ T132 w 1515"/>
                              <a:gd name="T134" fmla="+- 0 10837 10601"/>
                              <a:gd name="T135" fmla="*/ 10837 h 612"/>
                              <a:gd name="T136" fmla="+- 0 2000 1900"/>
                              <a:gd name="T137" fmla="*/ T136 w 1515"/>
                              <a:gd name="T138" fmla="+- 0 10785 10601"/>
                              <a:gd name="T139" fmla="*/ 10785 h 612"/>
                              <a:gd name="T140" fmla="+- 0 2051 1900"/>
                              <a:gd name="T141" fmla="*/ T140 w 1515"/>
                              <a:gd name="T142" fmla="+- 0 10732 10601"/>
                              <a:gd name="T143" fmla="*/ 10732 h 612"/>
                              <a:gd name="T144" fmla="+- 0 2122 1900"/>
                              <a:gd name="T145" fmla="*/ T144 w 1515"/>
                              <a:gd name="T146" fmla="+- 0 10684 10601"/>
                              <a:gd name="T147" fmla="*/ 10684 h 612"/>
                              <a:gd name="T148" fmla="+- 0 2216 1900"/>
                              <a:gd name="T149" fmla="*/ T148 w 1515"/>
                              <a:gd name="T150" fmla="+- 0 10650 10601"/>
                              <a:gd name="T151" fmla="*/ 10650 h 612"/>
                              <a:gd name="T152" fmla="+- 0 2335 1900"/>
                              <a:gd name="T153" fmla="*/ T152 w 1515"/>
                              <a:gd name="T154" fmla="+- 0 10637 10601"/>
                              <a:gd name="T155" fmla="*/ 10637 h 612"/>
                              <a:gd name="T156" fmla="+- 0 3415 1900"/>
                              <a:gd name="T157" fmla="*/ T156 w 1515"/>
                              <a:gd name="T158" fmla="+- 0 10637 10601"/>
                              <a:gd name="T159" fmla="*/ 10637 h 612"/>
                              <a:gd name="T160" fmla="+- 0 3415 1900"/>
                              <a:gd name="T161" fmla="*/ T160 w 1515"/>
                              <a:gd name="T162" fmla="+- 0 10614 10601"/>
                              <a:gd name="T163" fmla="*/ 10614 h 612"/>
                              <a:gd name="T164" fmla="+- 0 3413 1900"/>
                              <a:gd name="T165" fmla="*/ T164 w 1515"/>
                              <a:gd name="T166" fmla="+- 0 10610 10601"/>
                              <a:gd name="T167" fmla="*/ 10610 h 612"/>
                              <a:gd name="T168" fmla="+- 0 3406 1900"/>
                              <a:gd name="T169" fmla="*/ T168 w 1515"/>
                              <a:gd name="T170" fmla="+- 0 10603 10601"/>
                              <a:gd name="T171" fmla="*/ 10603 h 612"/>
                              <a:gd name="T172" fmla="+- 0 3401 1900"/>
                              <a:gd name="T173" fmla="*/ T172 w 1515"/>
                              <a:gd name="T174" fmla="+- 0 10601 10601"/>
                              <a:gd name="T175" fmla="*/ 10601 h 612"/>
                              <a:gd name="T176" fmla="+- 0 3415 1900"/>
                              <a:gd name="T177" fmla="*/ T176 w 1515"/>
                              <a:gd name="T178" fmla="+- 0 10637 10601"/>
                              <a:gd name="T179" fmla="*/ 10637 h 612"/>
                              <a:gd name="T180" fmla="+- 0 3379 1900"/>
                              <a:gd name="T181" fmla="*/ T180 w 1515"/>
                              <a:gd name="T182" fmla="+- 0 10637 10601"/>
                              <a:gd name="T183" fmla="*/ 10637 h 612"/>
                              <a:gd name="T184" fmla="+- 0 3377 1900"/>
                              <a:gd name="T185" fmla="*/ T184 w 1515"/>
                              <a:gd name="T186" fmla="+- 0 11176 10601"/>
                              <a:gd name="T187" fmla="*/ 11176 h 612"/>
                              <a:gd name="T188" fmla="+- 0 3414 1900"/>
                              <a:gd name="T189" fmla="*/ T188 w 1515"/>
                              <a:gd name="T190" fmla="+- 0 11176 10601"/>
                              <a:gd name="T191" fmla="*/ 11176 h 612"/>
                              <a:gd name="T192" fmla="+- 0 3415 1900"/>
                              <a:gd name="T193" fmla="*/ T192 w 1515"/>
                              <a:gd name="T194" fmla="+- 0 10637 10601"/>
                              <a:gd name="T195" fmla="*/ 10637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515" h="612">
                                <a:moveTo>
                                  <a:pt x="1501" y="0"/>
                                </a:moveTo>
                                <a:lnTo>
                                  <a:pt x="435" y="0"/>
                                </a:lnTo>
                                <a:lnTo>
                                  <a:pt x="314" y="13"/>
                                </a:lnTo>
                                <a:lnTo>
                                  <a:pt x="216" y="47"/>
                                </a:lnTo>
                                <a:lnTo>
                                  <a:pt x="140" y="94"/>
                                </a:lnTo>
                                <a:lnTo>
                                  <a:pt x="84" y="149"/>
                                </a:lnTo>
                                <a:lnTo>
                                  <a:pt x="44" y="205"/>
                                </a:lnTo>
                                <a:lnTo>
                                  <a:pt x="18" y="253"/>
                                </a:lnTo>
                                <a:lnTo>
                                  <a:pt x="5" y="287"/>
                                </a:lnTo>
                                <a:lnTo>
                                  <a:pt x="1" y="301"/>
                                </a:lnTo>
                                <a:lnTo>
                                  <a:pt x="0" y="304"/>
                                </a:lnTo>
                                <a:lnTo>
                                  <a:pt x="0" y="307"/>
                                </a:lnTo>
                                <a:lnTo>
                                  <a:pt x="1" y="309"/>
                                </a:lnTo>
                                <a:lnTo>
                                  <a:pt x="5" y="323"/>
                                </a:lnTo>
                                <a:lnTo>
                                  <a:pt x="18" y="358"/>
                                </a:lnTo>
                                <a:lnTo>
                                  <a:pt x="43" y="406"/>
                                </a:lnTo>
                                <a:lnTo>
                                  <a:pt x="83" y="461"/>
                                </a:lnTo>
                                <a:lnTo>
                                  <a:pt x="139" y="516"/>
                                </a:lnTo>
                                <a:lnTo>
                                  <a:pt x="215" y="564"/>
                                </a:lnTo>
                                <a:lnTo>
                                  <a:pt x="312" y="598"/>
                                </a:lnTo>
                                <a:lnTo>
                                  <a:pt x="434" y="611"/>
                                </a:lnTo>
                                <a:lnTo>
                                  <a:pt x="1505" y="611"/>
                                </a:lnTo>
                                <a:lnTo>
                                  <a:pt x="1513" y="603"/>
                                </a:lnTo>
                                <a:lnTo>
                                  <a:pt x="1514" y="575"/>
                                </a:lnTo>
                                <a:lnTo>
                                  <a:pt x="434" y="575"/>
                                </a:lnTo>
                                <a:lnTo>
                                  <a:pt x="315" y="562"/>
                                </a:lnTo>
                                <a:lnTo>
                                  <a:pt x="221" y="528"/>
                                </a:lnTo>
                                <a:lnTo>
                                  <a:pt x="150" y="480"/>
                                </a:lnTo>
                                <a:lnTo>
                                  <a:pt x="99" y="426"/>
                                </a:lnTo>
                                <a:lnTo>
                                  <a:pt x="66" y="374"/>
                                </a:lnTo>
                                <a:lnTo>
                                  <a:pt x="46" y="331"/>
                                </a:lnTo>
                                <a:lnTo>
                                  <a:pt x="37" y="305"/>
                                </a:lnTo>
                                <a:lnTo>
                                  <a:pt x="46" y="279"/>
                                </a:lnTo>
                                <a:lnTo>
                                  <a:pt x="66" y="236"/>
                                </a:lnTo>
                                <a:lnTo>
                                  <a:pt x="100" y="184"/>
                                </a:lnTo>
                                <a:lnTo>
                                  <a:pt x="151" y="131"/>
                                </a:lnTo>
                                <a:lnTo>
                                  <a:pt x="222" y="83"/>
                                </a:lnTo>
                                <a:lnTo>
                                  <a:pt x="316" y="49"/>
                                </a:lnTo>
                                <a:lnTo>
                                  <a:pt x="435" y="36"/>
                                </a:lnTo>
                                <a:lnTo>
                                  <a:pt x="1515" y="36"/>
                                </a:lnTo>
                                <a:lnTo>
                                  <a:pt x="1515" y="13"/>
                                </a:lnTo>
                                <a:lnTo>
                                  <a:pt x="1513" y="9"/>
                                </a:lnTo>
                                <a:lnTo>
                                  <a:pt x="1506" y="2"/>
                                </a:lnTo>
                                <a:lnTo>
                                  <a:pt x="1501" y="0"/>
                                </a:lnTo>
                                <a:close/>
                                <a:moveTo>
                                  <a:pt x="1515" y="36"/>
                                </a:moveTo>
                                <a:lnTo>
                                  <a:pt x="1479" y="36"/>
                                </a:lnTo>
                                <a:lnTo>
                                  <a:pt x="1477" y="575"/>
                                </a:lnTo>
                                <a:lnTo>
                                  <a:pt x="1514" y="575"/>
                                </a:lnTo>
                                <a:lnTo>
                                  <a:pt x="1515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69"/>
                        <wps:cNvSpPr>
                          <a:spLocks/>
                        </wps:cNvSpPr>
                        <wps:spPr bwMode="auto">
                          <a:xfrm>
                            <a:off x="2642" y="12312"/>
                            <a:ext cx="598" cy="830"/>
                          </a:xfrm>
                          <a:custGeom>
                            <a:avLst/>
                            <a:gdLst>
                              <a:gd name="T0" fmla="+- 0 2642 2642"/>
                              <a:gd name="T1" fmla="*/ T0 w 598"/>
                              <a:gd name="T2" fmla="+- 0 12728 12313"/>
                              <a:gd name="T3" fmla="*/ 12728 h 830"/>
                              <a:gd name="T4" fmla="+- 0 3240 2642"/>
                              <a:gd name="T5" fmla="*/ T4 w 598"/>
                              <a:gd name="T6" fmla="+- 0 12728 12313"/>
                              <a:gd name="T7" fmla="*/ 12728 h 830"/>
                              <a:gd name="T8" fmla="+- 0 2941 2642"/>
                              <a:gd name="T9" fmla="*/ T8 w 598"/>
                              <a:gd name="T10" fmla="+- 0 12313 12313"/>
                              <a:gd name="T11" fmla="*/ 12313 h 830"/>
                              <a:gd name="T12" fmla="+- 0 2941 2642"/>
                              <a:gd name="T13" fmla="*/ T12 w 598"/>
                              <a:gd name="T14" fmla="+- 0 13142 12313"/>
                              <a:gd name="T15" fmla="*/ 13142 h 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8" h="830">
                                <a:moveTo>
                                  <a:pt x="0" y="415"/>
                                </a:moveTo>
                                <a:lnTo>
                                  <a:pt x="598" y="415"/>
                                </a:lnTo>
                                <a:moveTo>
                                  <a:pt x="299" y="0"/>
                                </a:moveTo>
                                <a:lnTo>
                                  <a:pt x="299" y="829"/>
                                </a:lnTo>
                              </a:path>
                            </a:pathLst>
                          </a:custGeom>
                          <a:noFill/>
                          <a:ln w="22987">
                            <a:solidFill>
                              <a:srgbClr val="D6900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70"/>
                        <wps:cNvSpPr>
                          <a:spLocks/>
                        </wps:cNvSpPr>
                        <wps:spPr bwMode="auto">
                          <a:xfrm>
                            <a:off x="2642" y="12312"/>
                            <a:ext cx="598" cy="830"/>
                          </a:xfrm>
                          <a:custGeom>
                            <a:avLst/>
                            <a:gdLst>
                              <a:gd name="T0" fmla="+- 0 2881 2642"/>
                              <a:gd name="T1" fmla="*/ T0 w 598"/>
                              <a:gd name="T2" fmla="+- 0 12321 12313"/>
                              <a:gd name="T3" fmla="*/ 12321 h 830"/>
                              <a:gd name="T4" fmla="+- 0 2774 2642"/>
                              <a:gd name="T5" fmla="*/ T4 w 598"/>
                              <a:gd name="T6" fmla="+- 0 12384 12313"/>
                              <a:gd name="T7" fmla="*/ 12384 h 830"/>
                              <a:gd name="T8" fmla="+- 0 2694 2642"/>
                              <a:gd name="T9" fmla="*/ T8 w 598"/>
                              <a:gd name="T10" fmla="+- 0 12496 12313"/>
                              <a:gd name="T11" fmla="*/ 12496 h 830"/>
                              <a:gd name="T12" fmla="+- 0 2648 2642"/>
                              <a:gd name="T13" fmla="*/ T12 w 598"/>
                              <a:gd name="T14" fmla="+- 0 12644 12313"/>
                              <a:gd name="T15" fmla="*/ 12644 h 830"/>
                              <a:gd name="T16" fmla="+- 0 2648 2642"/>
                              <a:gd name="T17" fmla="*/ T16 w 598"/>
                              <a:gd name="T18" fmla="+- 0 12811 12313"/>
                              <a:gd name="T19" fmla="*/ 12811 h 830"/>
                              <a:gd name="T20" fmla="+- 0 2694 2642"/>
                              <a:gd name="T21" fmla="*/ T20 w 598"/>
                              <a:gd name="T22" fmla="+- 0 12959 12313"/>
                              <a:gd name="T23" fmla="*/ 12959 h 830"/>
                              <a:gd name="T24" fmla="+- 0 2774 2642"/>
                              <a:gd name="T25" fmla="*/ T24 w 598"/>
                              <a:gd name="T26" fmla="+- 0 13071 12313"/>
                              <a:gd name="T27" fmla="*/ 13071 h 830"/>
                              <a:gd name="T28" fmla="+- 0 2881 2642"/>
                              <a:gd name="T29" fmla="*/ T28 w 598"/>
                              <a:gd name="T30" fmla="+- 0 13134 12313"/>
                              <a:gd name="T31" fmla="*/ 13134 h 830"/>
                              <a:gd name="T32" fmla="+- 0 3001 2642"/>
                              <a:gd name="T33" fmla="*/ T32 w 598"/>
                              <a:gd name="T34" fmla="+- 0 13134 12313"/>
                              <a:gd name="T35" fmla="*/ 13134 h 830"/>
                              <a:gd name="T36" fmla="+- 0 3062 2642"/>
                              <a:gd name="T37" fmla="*/ T36 w 598"/>
                              <a:gd name="T38" fmla="+- 0 13106 12313"/>
                              <a:gd name="T39" fmla="*/ 13106 h 830"/>
                              <a:gd name="T40" fmla="+- 0 2881 2642"/>
                              <a:gd name="T41" fmla="*/ T40 w 598"/>
                              <a:gd name="T42" fmla="+- 0 13096 12313"/>
                              <a:gd name="T43" fmla="*/ 13096 h 830"/>
                              <a:gd name="T44" fmla="+- 0 2777 2642"/>
                              <a:gd name="T45" fmla="*/ T44 w 598"/>
                              <a:gd name="T46" fmla="+- 0 13023 12313"/>
                              <a:gd name="T47" fmla="*/ 13023 h 830"/>
                              <a:gd name="T48" fmla="+- 0 2705 2642"/>
                              <a:gd name="T49" fmla="*/ T48 w 598"/>
                              <a:gd name="T50" fmla="+- 0 12894 12313"/>
                              <a:gd name="T51" fmla="*/ 12894 h 830"/>
                              <a:gd name="T52" fmla="+- 0 2679 2642"/>
                              <a:gd name="T53" fmla="*/ T52 w 598"/>
                              <a:gd name="T54" fmla="+- 0 12728 12313"/>
                              <a:gd name="T55" fmla="*/ 12728 h 830"/>
                              <a:gd name="T56" fmla="+- 0 2705 2642"/>
                              <a:gd name="T57" fmla="*/ T56 w 598"/>
                              <a:gd name="T58" fmla="+- 0 12561 12313"/>
                              <a:gd name="T59" fmla="*/ 12561 h 830"/>
                              <a:gd name="T60" fmla="+- 0 2777 2642"/>
                              <a:gd name="T61" fmla="*/ T60 w 598"/>
                              <a:gd name="T62" fmla="+- 0 12432 12313"/>
                              <a:gd name="T63" fmla="*/ 12432 h 830"/>
                              <a:gd name="T64" fmla="+- 0 2881 2642"/>
                              <a:gd name="T65" fmla="*/ T64 w 598"/>
                              <a:gd name="T66" fmla="+- 0 12359 12313"/>
                              <a:gd name="T67" fmla="*/ 12359 h 830"/>
                              <a:gd name="T68" fmla="+- 0 3062 2642"/>
                              <a:gd name="T69" fmla="*/ T68 w 598"/>
                              <a:gd name="T70" fmla="+- 0 12349 12313"/>
                              <a:gd name="T71" fmla="*/ 12349 h 830"/>
                              <a:gd name="T72" fmla="+- 0 3001 2642"/>
                              <a:gd name="T73" fmla="*/ T72 w 598"/>
                              <a:gd name="T74" fmla="+- 0 12321 12313"/>
                              <a:gd name="T75" fmla="*/ 12321 h 830"/>
                              <a:gd name="T76" fmla="+- 0 3062 2642"/>
                              <a:gd name="T77" fmla="*/ T76 w 598"/>
                              <a:gd name="T78" fmla="+- 0 12349 12313"/>
                              <a:gd name="T79" fmla="*/ 12349 h 830"/>
                              <a:gd name="T80" fmla="+- 0 3001 2642"/>
                              <a:gd name="T81" fmla="*/ T80 w 598"/>
                              <a:gd name="T82" fmla="+- 0 12359 12313"/>
                              <a:gd name="T83" fmla="*/ 12359 h 830"/>
                              <a:gd name="T84" fmla="+- 0 3106 2642"/>
                              <a:gd name="T85" fmla="*/ T84 w 598"/>
                              <a:gd name="T86" fmla="+- 0 12432 12313"/>
                              <a:gd name="T87" fmla="*/ 12432 h 830"/>
                              <a:gd name="T88" fmla="+- 0 3177 2642"/>
                              <a:gd name="T89" fmla="*/ T88 w 598"/>
                              <a:gd name="T90" fmla="+- 0 12561 12313"/>
                              <a:gd name="T91" fmla="*/ 12561 h 830"/>
                              <a:gd name="T92" fmla="+- 0 3204 2642"/>
                              <a:gd name="T93" fmla="*/ T92 w 598"/>
                              <a:gd name="T94" fmla="+- 0 12728 12313"/>
                              <a:gd name="T95" fmla="*/ 12728 h 830"/>
                              <a:gd name="T96" fmla="+- 0 3177 2642"/>
                              <a:gd name="T97" fmla="*/ T96 w 598"/>
                              <a:gd name="T98" fmla="+- 0 12894 12313"/>
                              <a:gd name="T99" fmla="*/ 12894 h 830"/>
                              <a:gd name="T100" fmla="+- 0 3106 2642"/>
                              <a:gd name="T101" fmla="*/ T100 w 598"/>
                              <a:gd name="T102" fmla="+- 0 13023 12313"/>
                              <a:gd name="T103" fmla="*/ 13023 h 830"/>
                              <a:gd name="T104" fmla="+- 0 3001 2642"/>
                              <a:gd name="T105" fmla="*/ T104 w 598"/>
                              <a:gd name="T106" fmla="+- 0 13096 12313"/>
                              <a:gd name="T107" fmla="*/ 13096 h 830"/>
                              <a:gd name="T108" fmla="+- 0 3062 2642"/>
                              <a:gd name="T109" fmla="*/ T108 w 598"/>
                              <a:gd name="T110" fmla="+- 0 13106 12313"/>
                              <a:gd name="T111" fmla="*/ 13106 h 830"/>
                              <a:gd name="T112" fmla="+- 0 3153 2642"/>
                              <a:gd name="T113" fmla="*/ T112 w 598"/>
                              <a:gd name="T114" fmla="+- 0 13021 12313"/>
                              <a:gd name="T115" fmla="*/ 13021 h 830"/>
                              <a:gd name="T116" fmla="+- 0 3217 2642"/>
                              <a:gd name="T117" fmla="*/ T116 w 598"/>
                              <a:gd name="T118" fmla="+- 0 12889 12313"/>
                              <a:gd name="T119" fmla="*/ 12889 h 830"/>
                              <a:gd name="T120" fmla="+- 0 3240 2642"/>
                              <a:gd name="T121" fmla="*/ T120 w 598"/>
                              <a:gd name="T122" fmla="+- 0 12728 12313"/>
                              <a:gd name="T123" fmla="*/ 12728 h 830"/>
                              <a:gd name="T124" fmla="+- 0 3217 2642"/>
                              <a:gd name="T125" fmla="*/ T124 w 598"/>
                              <a:gd name="T126" fmla="+- 0 12566 12313"/>
                              <a:gd name="T127" fmla="*/ 12566 h 830"/>
                              <a:gd name="T128" fmla="+- 0 3153 2642"/>
                              <a:gd name="T129" fmla="*/ T128 w 598"/>
                              <a:gd name="T130" fmla="+- 0 12434 12313"/>
                              <a:gd name="T131" fmla="*/ 12434 h 830"/>
                              <a:gd name="T132" fmla="+- 0 3062 2642"/>
                              <a:gd name="T133" fmla="*/ T132 w 598"/>
                              <a:gd name="T134" fmla="+- 0 12349 12313"/>
                              <a:gd name="T135" fmla="*/ 12349 h 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98" h="830">
                                <a:moveTo>
                                  <a:pt x="299" y="0"/>
                                </a:moveTo>
                                <a:lnTo>
                                  <a:pt x="239" y="8"/>
                                </a:lnTo>
                                <a:lnTo>
                                  <a:pt x="183" y="32"/>
                                </a:lnTo>
                                <a:lnTo>
                                  <a:pt x="132" y="71"/>
                                </a:lnTo>
                                <a:lnTo>
                                  <a:pt x="88" y="121"/>
                                </a:lnTo>
                                <a:lnTo>
                                  <a:pt x="52" y="183"/>
                                </a:lnTo>
                                <a:lnTo>
                                  <a:pt x="24" y="253"/>
                                </a:lnTo>
                                <a:lnTo>
                                  <a:pt x="6" y="331"/>
                                </a:lnTo>
                                <a:lnTo>
                                  <a:pt x="0" y="415"/>
                                </a:lnTo>
                                <a:lnTo>
                                  <a:pt x="6" y="498"/>
                                </a:lnTo>
                                <a:lnTo>
                                  <a:pt x="24" y="576"/>
                                </a:lnTo>
                                <a:lnTo>
                                  <a:pt x="52" y="646"/>
                                </a:lnTo>
                                <a:lnTo>
                                  <a:pt x="88" y="708"/>
                                </a:lnTo>
                                <a:lnTo>
                                  <a:pt x="132" y="758"/>
                                </a:lnTo>
                                <a:lnTo>
                                  <a:pt x="183" y="797"/>
                                </a:lnTo>
                                <a:lnTo>
                                  <a:pt x="239" y="821"/>
                                </a:lnTo>
                                <a:lnTo>
                                  <a:pt x="299" y="829"/>
                                </a:lnTo>
                                <a:lnTo>
                                  <a:pt x="359" y="821"/>
                                </a:lnTo>
                                <a:lnTo>
                                  <a:pt x="416" y="797"/>
                                </a:lnTo>
                                <a:lnTo>
                                  <a:pt x="420" y="793"/>
                                </a:lnTo>
                                <a:lnTo>
                                  <a:pt x="299" y="793"/>
                                </a:lnTo>
                                <a:lnTo>
                                  <a:pt x="239" y="783"/>
                                </a:lnTo>
                                <a:lnTo>
                                  <a:pt x="184" y="755"/>
                                </a:lnTo>
                                <a:lnTo>
                                  <a:pt x="135" y="710"/>
                                </a:lnTo>
                                <a:lnTo>
                                  <a:pt x="94" y="651"/>
                                </a:lnTo>
                                <a:lnTo>
                                  <a:pt x="63" y="581"/>
                                </a:lnTo>
                                <a:lnTo>
                                  <a:pt x="44" y="501"/>
                                </a:lnTo>
                                <a:lnTo>
                                  <a:pt x="37" y="415"/>
                                </a:lnTo>
                                <a:lnTo>
                                  <a:pt x="44" y="328"/>
                                </a:lnTo>
                                <a:lnTo>
                                  <a:pt x="63" y="248"/>
                                </a:lnTo>
                                <a:lnTo>
                                  <a:pt x="94" y="178"/>
                                </a:lnTo>
                                <a:lnTo>
                                  <a:pt x="135" y="119"/>
                                </a:lnTo>
                                <a:lnTo>
                                  <a:pt x="184" y="74"/>
                                </a:lnTo>
                                <a:lnTo>
                                  <a:pt x="239" y="46"/>
                                </a:lnTo>
                                <a:lnTo>
                                  <a:pt x="299" y="36"/>
                                </a:lnTo>
                                <a:lnTo>
                                  <a:pt x="420" y="36"/>
                                </a:lnTo>
                                <a:lnTo>
                                  <a:pt x="416" y="32"/>
                                </a:lnTo>
                                <a:lnTo>
                                  <a:pt x="359" y="8"/>
                                </a:lnTo>
                                <a:lnTo>
                                  <a:pt x="299" y="0"/>
                                </a:lnTo>
                                <a:close/>
                                <a:moveTo>
                                  <a:pt x="420" y="36"/>
                                </a:moveTo>
                                <a:lnTo>
                                  <a:pt x="299" y="36"/>
                                </a:lnTo>
                                <a:lnTo>
                                  <a:pt x="359" y="46"/>
                                </a:lnTo>
                                <a:lnTo>
                                  <a:pt x="415" y="74"/>
                                </a:lnTo>
                                <a:lnTo>
                                  <a:pt x="464" y="119"/>
                                </a:lnTo>
                                <a:lnTo>
                                  <a:pt x="504" y="178"/>
                                </a:lnTo>
                                <a:lnTo>
                                  <a:pt x="535" y="248"/>
                                </a:lnTo>
                                <a:lnTo>
                                  <a:pt x="555" y="328"/>
                                </a:lnTo>
                                <a:lnTo>
                                  <a:pt x="562" y="415"/>
                                </a:lnTo>
                                <a:lnTo>
                                  <a:pt x="555" y="501"/>
                                </a:lnTo>
                                <a:lnTo>
                                  <a:pt x="535" y="581"/>
                                </a:lnTo>
                                <a:lnTo>
                                  <a:pt x="504" y="651"/>
                                </a:lnTo>
                                <a:lnTo>
                                  <a:pt x="464" y="710"/>
                                </a:lnTo>
                                <a:lnTo>
                                  <a:pt x="415" y="755"/>
                                </a:lnTo>
                                <a:lnTo>
                                  <a:pt x="359" y="783"/>
                                </a:lnTo>
                                <a:lnTo>
                                  <a:pt x="299" y="793"/>
                                </a:lnTo>
                                <a:lnTo>
                                  <a:pt x="420" y="793"/>
                                </a:lnTo>
                                <a:lnTo>
                                  <a:pt x="466" y="758"/>
                                </a:lnTo>
                                <a:lnTo>
                                  <a:pt x="511" y="708"/>
                                </a:lnTo>
                                <a:lnTo>
                                  <a:pt x="547" y="646"/>
                                </a:lnTo>
                                <a:lnTo>
                                  <a:pt x="575" y="576"/>
                                </a:lnTo>
                                <a:lnTo>
                                  <a:pt x="592" y="498"/>
                                </a:lnTo>
                                <a:lnTo>
                                  <a:pt x="598" y="415"/>
                                </a:lnTo>
                                <a:lnTo>
                                  <a:pt x="592" y="331"/>
                                </a:lnTo>
                                <a:lnTo>
                                  <a:pt x="575" y="253"/>
                                </a:lnTo>
                                <a:lnTo>
                                  <a:pt x="547" y="183"/>
                                </a:lnTo>
                                <a:lnTo>
                                  <a:pt x="511" y="121"/>
                                </a:lnTo>
                                <a:lnTo>
                                  <a:pt x="466" y="71"/>
                                </a:lnTo>
                                <a:lnTo>
                                  <a:pt x="42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90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71"/>
                        <wps:cNvSpPr>
                          <a:spLocks/>
                        </wps:cNvSpPr>
                        <wps:spPr bwMode="auto">
                          <a:xfrm>
                            <a:off x="1417" y="11482"/>
                            <a:ext cx="598" cy="830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598"/>
                              <a:gd name="T2" fmla="+- 0 11898 11483"/>
                              <a:gd name="T3" fmla="*/ 11898 h 830"/>
                              <a:gd name="T4" fmla="+- 0 2015 1417"/>
                              <a:gd name="T5" fmla="*/ T4 w 598"/>
                              <a:gd name="T6" fmla="+- 0 11898 11483"/>
                              <a:gd name="T7" fmla="*/ 11898 h 830"/>
                              <a:gd name="T8" fmla="+- 0 1716 1417"/>
                              <a:gd name="T9" fmla="*/ T8 w 598"/>
                              <a:gd name="T10" fmla="+- 0 11483 11483"/>
                              <a:gd name="T11" fmla="*/ 11483 h 830"/>
                              <a:gd name="T12" fmla="+- 0 1716 1417"/>
                              <a:gd name="T13" fmla="*/ T12 w 598"/>
                              <a:gd name="T14" fmla="+- 0 12312 11483"/>
                              <a:gd name="T15" fmla="*/ 12312 h 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8" h="830">
                                <a:moveTo>
                                  <a:pt x="0" y="415"/>
                                </a:moveTo>
                                <a:lnTo>
                                  <a:pt x="598" y="415"/>
                                </a:lnTo>
                                <a:moveTo>
                                  <a:pt x="299" y="0"/>
                                </a:moveTo>
                                <a:lnTo>
                                  <a:pt x="299" y="829"/>
                                </a:lnTo>
                              </a:path>
                            </a:pathLst>
                          </a:custGeom>
                          <a:noFill/>
                          <a:ln w="22987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72"/>
                        <wps:cNvSpPr>
                          <a:spLocks/>
                        </wps:cNvSpPr>
                        <wps:spPr bwMode="auto">
                          <a:xfrm>
                            <a:off x="1417" y="11482"/>
                            <a:ext cx="598" cy="830"/>
                          </a:xfrm>
                          <a:custGeom>
                            <a:avLst/>
                            <a:gdLst>
                              <a:gd name="T0" fmla="+- 0 1656 1417"/>
                              <a:gd name="T1" fmla="*/ T0 w 598"/>
                              <a:gd name="T2" fmla="+- 0 11491 11483"/>
                              <a:gd name="T3" fmla="*/ 11491 h 830"/>
                              <a:gd name="T4" fmla="+- 0 1549 1417"/>
                              <a:gd name="T5" fmla="*/ T4 w 598"/>
                              <a:gd name="T6" fmla="+- 0 11554 11483"/>
                              <a:gd name="T7" fmla="*/ 11554 h 830"/>
                              <a:gd name="T8" fmla="+- 0 1468 1417"/>
                              <a:gd name="T9" fmla="*/ T8 w 598"/>
                              <a:gd name="T10" fmla="+- 0 11666 11483"/>
                              <a:gd name="T11" fmla="*/ 11666 h 830"/>
                              <a:gd name="T12" fmla="+- 0 1423 1417"/>
                              <a:gd name="T13" fmla="*/ T12 w 598"/>
                              <a:gd name="T14" fmla="+- 0 11814 11483"/>
                              <a:gd name="T15" fmla="*/ 11814 h 830"/>
                              <a:gd name="T16" fmla="+- 0 1423 1417"/>
                              <a:gd name="T17" fmla="*/ T16 w 598"/>
                              <a:gd name="T18" fmla="+- 0 11981 11483"/>
                              <a:gd name="T19" fmla="*/ 11981 h 830"/>
                              <a:gd name="T20" fmla="+- 0 1468 1417"/>
                              <a:gd name="T21" fmla="*/ T20 w 598"/>
                              <a:gd name="T22" fmla="+- 0 12129 11483"/>
                              <a:gd name="T23" fmla="*/ 12129 h 830"/>
                              <a:gd name="T24" fmla="+- 0 1549 1417"/>
                              <a:gd name="T25" fmla="*/ T24 w 598"/>
                              <a:gd name="T26" fmla="+- 0 12241 11483"/>
                              <a:gd name="T27" fmla="*/ 12241 h 830"/>
                              <a:gd name="T28" fmla="+- 0 1656 1417"/>
                              <a:gd name="T29" fmla="*/ T28 w 598"/>
                              <a:gd name="T30" fmla="+- 0 12304 11483"/>
                              <a:gd name="T31" fmla="*/ 12304 h 830"/>
                              <a:gd name="T32" fmla="+- 0 1776 1417"/>
                              <a:gd name="T33" fmla="*/ T32 w 598"/>
                              <a:gd name="T34" fmla="+- 0 12304 11483"/>
                              <a:gd name="T35" fmla="*/ 12304 h 830"/>
                              <a:gd name="T36" fmla="+- 0 1837 1417"/>
                              <a:gd name="T37" fmla="*/ T36 w 598"/>
                              <a:gd name="T38" fmla="+- 0 12276 11483"/>
                              <a:gd name="T39" fmla="*/ 12276 h 830"/>
                              <a:gd name="T40" fmla="+- 0 1656 1417"/>
                              <a:gd name="T41" fmla="*/ T40 w 598"/>
                              <a:gd name="T42" fmla="+- 0 12266 11483"/>
                              <a:gd name="T43" fmla="*/ 12266 h 830"/>
                              <a:gd name="T44" fmla="+- 0 1552 1417"/>
                              <a:gd name="T45" fmla="*/ T44 w 598"/>
                              <a:gd name="T46" fmla="+- 0 12193 11483"/>
                              <a:gd name="T47" fmla="*/ 12193 h 830"/>
                              <a:gd name="T48" fmla="+- 0 1480 1417"/>
                              <a:gd name="T49" fmla="*/ T48 w 598"/>
                              <a:gd name="T50" fmla="+- 0 12064 11483"/>
                              <a:gd name="T51" fmla="*/ 12064 h 830"/>
                              <a:gd name="T52" fmla="+- 0 1454 1417"/>
                              <a:gd name="T53" fmla="*/ T52 w 598"/>
                              <a:gd name="T54" fmla="+- 0 11898 11483"/>
                              <a:gd name="T55" fmla="*/ 11898 h 830"/>
                              <a:gd name="T56" fmla="+- 0 1480 1417"/>
                              <a:gd name="T57" fmla="*/ T56 w 598"/>
                              <a:gd name="T58" fmla="+- 0 11731 11483"/>
                              <a:gd name="T59" fmla="*/ 11731 h 830"/>
                              <a:gd name="T60" fmla="+- 0 1552 1417"/>
                              <a:gd name="T61" fmla="*/ T60 w 598"/>
                              <a:gd name="T62" fmla="+- 0 11602 11483"/>
                              <a:gd name="T63" fmla="*/ 11602 h 830"/>
                              <a:gd name="T64" fmla="+- 0 1656 1417"/>
                              <a:gd name="T65" fmla="*/ T64 w 598"/>
                              <a:gd name="T66" fmla="+- 0 11529 11483"/>
                              <a:gd name="T67" fmla="*/ 11529 h 830"/>
                              <a:gd name="T68" fmla="+- 0 1837 1417"/>
                              <a:gd name="T69" fmla="*/ T68 w 598"/>
                              <a:gd name="T70" fmla="+- 0 11519 11483"/>
                              <a:gd name="T71" fmla="*/ 11519 h 830"/>
                              <a:gd name="T72" fmla="+- 0 1776 1417"/>
                              <a:gd name="T73" fmla="*/ T72 w 598"/>
                              <a:gd name="T74" fmla="+- 0 11491 11483"/>
                              <a:gd name="T75" fmla="*/ 11491 h 830"/>
                              <a:gd name="T76" fmla="+- 0 1837 1417"/>
                              <a:gd name="T77" fmla="*/ T76 w 598"/>
                              <a:gd name="T78" fmla="+- 0 11519 11483"/>
                              <a:gd name="T79" fmla="*/ 11519 h 830"/>
                              <a:gd name="T80" fmla="+- 0 1776 1417"/>
                              <a:gd name="T81" fmla="*/ T80 w 598"/>
                              <a:gd name="T82" fmla="+- 0 11529 11483"/>
                              <a:gd name="T83" fmla="*/ 11529 h 830"/>
                              <a:gd name="T84" fmla="+- 0 1880 1417"/>
                              <a:gd name="T85" fmla="*/ T84 w 598"/>
                              <a:gd name="T86" fmla="+- 0 11602 11483"/>
                              <a:gd name="T87" fmla="*/ 11602 h 830"/>
                              <a:gd name="T88" fmla="+- 0 1952 1417"/>
                              <a:gd name="T89" fmla="*/ T88 w 598"/>
                              <a:gd name="T90" fmla="+- 0 11731 11483"/>
                              <a:gd name="T91" fmla="*/ 11731 h 830"/>
                              <a:gd name="T92" fmla="+- 0 1979 1417"/>
                              <a:gd name="T93" fmla="*/ T92 w 598"/>
                              <a:gd name="T94" fmla="+- 0 11898 11483"/>
                              <a:gd name="T95" fmla="*/ 11898 h 830"/>
                              <a:gd name="T96" fmla="+- 0 1952 1417"/>
                              <a:gd name="T97" fmla="*/ T96 w 598"/>
                              <a:gd name="T98" fmla="+- 0 12064 11483"/>
                              <a:gd name="T99" fmla="*/ 12064 h 830"/>
                              <a:gd name="T100" fmla="+- 0 1880 1417"/>
                              <a:gd name="T101" fmla="*/ T100 w 598"/>
                              <a:gd name="T102" fmla="+- 0 12193 11483"/>
                              <a:gd name="T103" fmla="*/ 12193 h 830"/>
                              <a:gd name="T104" fmla="+- 0 1776 1417"/>
                              <a:gd name="T105" fmla="*/ T104 w 598"/>
                              <a:gd name="T106" fmla="+- 0 12266 11483"/>
                              <a:gd name="T107" fmla="*/ 12266 h 830"/>
                              <a:gd name="T108" fmla="+- 0 1837 1417"/>
                              <a:gd name="T109" fmla="*/ T108 w 598"/>
                              <a:gd name="T110" fmla="+- 0 12276 11483"/>
                              <a:gd name="T111" fmla="*/ 12276 h 830"/>
                              <a:gd name="T112" fmla="+- 0 1928 1417"/>
                              <a:gd name="T113" fmla="*/ T112 w 598"/>
                              <a:gd name="T114" fmla="+- 0 12191 11483"/>
                              <a:gd name="T115" fmla="*/ 12191 h 830"/>
                              <a:gd name="T116" fmla="+- 0 1992 1417"/>
                              <a:gd name="T117" fmla="*/ T116 w 598"/>
                              <a:gd name="T118" fmla="+- 0 12059 11483"/>
                              <a:gd name="T119" fmla="*/ 12059 h 830"/>
                              <a:gd name="T120" fmla="+- 0 2015 1417"/>
                              <a:gd name="T121" fmla="*/ T120 w 598"/>
                              <a:gd name="T122" fmla="+- 0 11898 11483"/>
                              <a:gd name="T123" fmla="*/ 11898 h 830"/>
                              <a:gd name="T124" fmla="+- 0 1992 1417"/>
                              <a:gd name="T125" fmla="*/ T124 w 598"/>
                              <a:gd name="T126" fmla="+- 0 11736 11483"/>
                              <a:gd name="T127" fmla="*/ 11736 h 830"/>
                              <a:gd name="T128" fmla="+- 0 1928 1417"/>
                              <a:gd name="T129" fmla="*/ T128 w 598"/>
                              <a:gd name="T130" fmla="+- 0 11604 11483"/>
                              <a:gd name="T131" fmla="*/ 11604 h 830"/>
                              <a:gd name="T132" fmla="+- 0 1837 1417"/>
                              <a:gd name="T133" fmla="*/ T132 w 598"/>
                              <a:gd name="T134" fmla="+- 0 11519 11483"/>
                              <a:gd name="T135" fmla="*/ 11519 h 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98" h="830">
                                <a:moveTo>
                                  <a:pt x="299" y="0"/>
                                </a:moveTo>
                                <a:lnTo>
                                  <a:pt x="239" y="8"/>
                                </a:lnTo>
                                <a:lnTo>
                                  <a:pt x="183" y="32"/>
                                </a:lnTo>
                                <a:lnTo>
                                  <a:pt x="132" y="71"/>
                                </a:lnTo>
                                <a:lnTo>
                                  <a:pt x="88" y="121"/>
                                </a:lnTo>
                                <a:lnTo>
                                  <a:pt x="51" y="183"/>
                                </a:lnTo>
                                <a:lnTo>
                                  <a:pt x="24" y="253"/>
                                </a:lnTo>
                                <a:lnTo>
                                  <a:pt x="6" y="331"/>
                                </a:lnTo>
                                <a:lnTo>
                                  <a:pt x="0" y="415"/>
                                </a:lnTo>
                                <a:lnTo>
                                  <a:pt x="6" y="498"/>
                                </a:lnTo>
                                <a:lnTo>
                                  <a:pt x="24" y="576"/>
                                </a:lnTo>
                                <a:lnTo>
                                  <a:pt x="51" y="646"/>
                                </a:lnTo>
                                <a:lnTo>
                                  <a:pt x="88" y="708"/>
                                </a:lnTo>
                                <a:lnTo>
                                  <a:pt x="132" y="758"/>
                                </a:lnTo>
                                <a:lnTo>
                                  <a:pt x="183" y="797"/>
                                </a:lnTo>
                                <a:lnTo>
                                  <a:pt x="239" y="821"/>
                                </a:lnTo>
                                <a:lnTo>
                                  <a:pt x="299" y="829"/>
                                </a:lnTo>
                                <a:lnTo>
                                  <a:pt x="359" y="821"/>
                                </a:lnTo>
                                <a:lnTo>
                                  <a:pt x="416" y="797"/>
                                </a:lnTo>
                                <a:lnTo>
                                  <a:pt x="420" y="793"/>
                                </a:lnTo>
                                <a:lnTo>
                                  <a:pt x="299" y="793"/>
                                </a:lnTo>
                                <a:lnTo>
                                  <a:pt x="239" y="783"/>
                                </a:lnTo>
                                <a:lnTo>
                                  <a:pt x="184" y="755"/>
                                </a:lnTo>
                                <a:lnTo>
                                  <a:pt x="135" y="710"/>
                                </a:lnTo>
                                <a:lnTo>
                                  <a:pt x="94" y="651"/>
                                </a:lnTo>
                                <a:lnTo>
                                  <a:pt x="63" y="581"/>
                                </a:lnTo>
                                <a:lnTo>
                                  <a:pt x="44" y="501"/>
                                </a:lnTo>
                                <a:lnTo>
                                  <a:pt x="37" y="415"/>
                                </a:lnTo>
                                <a:lnTo>
                                  <a:pt x="44" y="328"/>
                                </a:lnTo>
                                <a:lnTo>
                                  <a:pt x="63" y="248"/>
                                </a:lnTo>
                                <a:lnTo>
                                  <a:pt x="94" y="178"/>
                                </a:lnTo>
                                <a:lnTo>
                                  <a:pt x="135" y="119"/>
                                </a:lnTo>
                                <a:lnTo>
                                  <a:pt x="184" y="74"/>
                                </a:lnTo>
                                <a:lnTo>
                                  <a:pt x="239" y="46"/>
                                </a:lnTo>
                                <a:lnTo>
                                  <a:pt x="299" y="36"/>
                                </a:lnTo>
                                <a:lnTo>
                                  <a:pt x="420" y="36"/>
                                </a:lnTo>
                                <a:lnTo>
                                  <a:pt x="416" y="32"/>
                                </a:lnTo>
                                <a:lnTo>
                                  <a:pt x="359" y="8"/>
                                </a:lnTo>
                                <a:lnTo>
                                  <a:pt x="299" y="0"/>
                                </a:lnTo>
                                <a:close/>
                                <a:moveTo>
                                  <a:pt x="420" y="36"/>
                                </a:moveTo>
                                <a:lnTo>
                                  <a:pt x="299" y="36"/>
                                </a:lnTo>
                                <a:lnTo>
                                  <a:pt x="359" y="46"/>
                                </a:lnTo>
                                <a:lnTo>
                                  <a:pt x="415" y="74"/>
                                </a:lnTo>
                                <a:lnTo>
                                  <a:pt x="463" y="119"/>
                                </a:lnTo>
                                <a:lnTo>
                                  <a:pt x="504" y="178"/>
                                </a:lnTo>
                                <a:lnTo>
                                  <a:pt x="535" y="248"/>
                                </a:lnTo>
                                <a:lnTo>
                                  <a:pt x="555" y="328"/>
                                </a:lnTo>
                                <a:lnTo>
                                  <a:pt x="562" y="415"/>
                                </a:lnTo>
                                <a:lnTo>
                                  <a:pt x="555" y="501"/>
                                </a:lnTo>
                                <a:lnTo>
                                  <a:pt x="535" y="581"/>
                                </a:lnTo>
                                <a:lnTo>
                                  <a:pt x="504" y="651"/>
                                </a:lnTo>
                                <a:lnTo>
                                  <a:pt x="463" y="710"/>
                                </a:lnTo>
                                <a:lnTo>
                                  <a:pt x="415" y="755"/>
                                </a:lnTo>
                                <a:lnTo>
                                  <a:pt x="359" y="783"/>
                                </a:lnTo>
                                <a:lnTo>
                                  <a:pt x="299" y="793"/>
                                </a:lnTo>
                                <a:lnTo>
                                  <a:pt x="420" y="793"/>
                                </a:lnTo>
                                <a:lnTo>
                                  <a:pt x="466" y="758"/>
                                </a:lnTo>
                                <a:lnTo>
                                  <a:pt x="511" y="708"/>
                                </a:lnTo>
                                <a:lnTo>
                                  <a:pt x="547" y="646"/>
                                </a:lnTo>
                                <a:lnTo>
                                  <a:pt x="575" y="576"/>
                                </a:lnTo>
                                <a:lnTo>
                                  <a:pt x="592" y="498"/>
                                </a:lnTo>
                                <a:lnTo>
                                  <a:pt x="598" y="415"/>
                                </a:lnTo>
                                <a:lnTo>
                                  <a:pt x="592" y="331"/>
                                </a:lnTo>
                                <a:lnTo>
                                  <a:pt x="575" y="253"/>
                                </a:lnTo>
                                <a:lnTo>
                                  <a:pt x="547" y="183"/>
                                </a:lnTo>
                                <a:lnTo>
                                  <a:pt x="511" y="121"/>
                                </a:lnTo>
                                <a:lnTo>
                                  <a:pt x="466" y="71"/>
                                </a:lnTo>
                                <a:lnTo>
                                  <a:pt x="42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73"/>
                        <wps:cNvSpPr>
                          <a:spLocks/>
                        </wps:cNvSpPr>
                        <wps:spPr bwMode="auto">
                          <a:xfrm>
                            <a:off x="1936" y="13544"/>
                            <a:ext cx="645" cy="645"/>
                          </a:xfrm>
                          <a:custGeom>
                            <a:avLst/>
                            <a:gdLst>
                              <a:gd name="T0" fmla="+- 0 2207 1937"/>
                              <a:gd name="T1" fmla="*/ T0 w 645"/>
                              <a:gd name="T2" fmla="+- 0 13559 13545"/>
                              <a:gd name="T3" fmla="*/ 13559 h 645"/>
                              <a:gd name="T4" fmla="+- 0 2132 1937"/>
                              <a:gd name="T5" fmla="*/ T4 w 645"/>
                              <a:gd name="T6" fmla="+- 0 13654 13545"/>
                              <a:gd name="T7" fmla="*/ 13654 h 645"/>
                              <a:gd name="T8" fmla="+- 0 2047 1937"/>
                              <a:gd name="T9" fmla="*/ T8 w 645"/>
                              <a:gd name="T10" fmla="+- 0 13740 13545"/>
                              <a:gd name="T11" fmla="*/ 13740 h 645"/>
                              <a:gd name="T12" fmla="+- 0 1951 1937"/>
                              <a:gd name="T13" fmla="*/ T12 w 645"/>
                              <a:gd name="T14" fmla="+- 0 13814 13545"/>
                              <a:gd name="T15" fmla="*/ 13814 h 645"/>
                              <a:gd name="T16" fmla="+- 0 1951 1937"/>
                              <a:gd name="T17" fmla="*/ T16 w 645"/>
                              <a:gd name="T18" fmla="+- 0 13920 13545"/>
                              <a:gd name="T19" fmla="*/ 13920 h 645"/>
                              <a:gd name="T20" fmla="+- 0 2047 1937"/>
                              <a:gd name="T21" fmla="*/ T20 w 645"/>
                              <a:gd name="T22" fmla="+- 0 13995 13545"/>
                              <a:gd name="T23" fmla="*/ 13995 h 645"/>
                              <a:gd name="T24" fmla="+- 0 2132 1937"/>
                              <a:gd name="T25" fmla="*/ T24 w 645"/>
                              <a:gd name="T26" fmla="+- 0 14080 13545"/>
                              <a:gd name="T27" fmla="*/ 14080 h 645"/>
                              <a:gd name="T28" fmla="+- 0 2207 1937"/>
                              <a:gd name="T29" fmla="*/ T28 w 645"/>
                              <a:gd name="T30" fmla="+- 0 14176 13545"/>
                              <a:gd name="T31" fmla="*/ 14176 h 645"/>
                              <a:gd name="T32" fmla="+- 0 2312 1937"/>
                              <a:gd name="T33" fmla="*/ T32 w 645"/>
                              <a:gd name="T34" fmla="+- 0 14176 13545"/>
                              <a:gd name="T35" fmla="*/ 14176 h 645"/>
                              <a:gd name="T36" fmla="+- 0 2259 1937"/>
                              <a:gd name="T37" fmla="*/ T36 w 645"/>
                              <a:gd name="T38" fmla="+- 0 14153 13545"/>
                              <a:gd name="T39" fmla="*/ 14153 h 645"/>
                              <a:gd name="T40" fmla="+- 0 2184 1937"/>
                              <a:gd name="T41" fmla="*/ T40 w 645"/>
                              <a:gd name="T42" fmla="+- 0 14106 13545"/>
                              <a:gd name="T43" fmla="*/ 14106 h 645"/>
                              <a:gd name="T44" fmla="+- 0 2153 1937"/>
                              <a:gd name="T45" fmla="*/ T44 w 645"/>
                              <a:gd name="T46" fmla="+- 0 13991 13545"/>
                              <a:gd name="T47" fmla="*/ 13991 h 645"/>
                              <a:gd name="T48" fmla="+- 0 2145 1937"/>
                              <a:gd name="T49" fmla="*/ T48 w 645"/>
                              <a:gd name="T50" fmla="+- 0 13973 13545"/>
                              <a:gd name="T51" fmla="*/ 13973 h 645"/>
                              <a:gd name="T52" fmla="+- 0 2072 1937"/>
                              <a:gd name="T53" fmla="*/ T52 w 645"/>
                              <a:gd name="T54" fmla="+- 0 13965 13545"/>
                              <a:gd name="T55" fmla="*/ 13965 h 645"/>
                              <a:gd name="T56" fmla="+- 0 1986 1937"/>
                              <a:gd name="T57" fmla="*/ T56 w 645"/>
                              <a:gd name="T58" fmla="+- 0 13908 13545"/>
                              <a:gd name="T59" fmla="*/ 13908 h 645"/>
                              <a:gd name="T60" fmla="+- 0 1986 1937"/>
                              <a:gd name="T61" fmla="*/ T60 w 645"/>
                              <a:gd name="T62" fmla="+- 0 13826 13545"/>
                              <a:gd name="T63" fmla="*/ 13826 h 645"/>
                              <a:gd name="T64" fmla="+- 0 2072 1937"/>
                              <a:gd name="T65" fmla="*/ T64 w 645"/>
                              <a:gd name="T66" fmla="+- 0 13769 13545"/>
                              <a:gd name="T67" fmla="*/ 13769 h 645"/>
                              <a:gd name="T68" fmla="+- 0 2145 1937"/>
                              <a:gd name="T69" fmla="*/ T68 w 645"/>
                              <a:gd name="T70" fmla="+- 0 13761 13545"/>
                              <a:gd name="T71" fmla="*/ 13761 h 645"/>
                              <a:gd name="T72" fmla="+- 0 2153 1937"/>
                              <a:gd name="T73" fmla="*/ T72 w 645"/>
                              <a:gd name="T74" fmla="+- 0 13743 13545"/>
                              <a:gd name="T75" fmla="*/ 13743 h 645"/>
                              <a:gd name="T76" fmla="+- 0 2184 1937"/>
                              <a:gd name="T77" fmla="*/ T76 w 645"/>
                              <a:gd name="T78" fmla="+- 0 13628 13545"/>
                              <a:gd name="T79" fmla="*/ 13628 h 645"/>
                              <a:gd name="T80" fmla="+- 0 2259 1937"/>
                              <a:gd name="T81" fmla="*/ T80 w 645"/>
                              <a:gd name="T82" fmla="+- 0 13581 13545"/>
                              <a:gd name="T83" fmla="*/ 13581 h 645"/>
                              <a:gd name="T84" fmla="+- 0 2312 1937"/>
                              <a:gd name="T85" fmla="*/ T84 w 645"/>
                              <a:gd name="T86" fmla="+- 0 13559 13545"/>
                              <a:gd name="T87" fmla="*/ 13559 h 645"/>
                              <a:gd name="T88" fmla="+- 0 2337 1937"/>
                              <a:gd name="T89" fmla="*/ T88 w 645"/>
                              <a:gd name="T90" fmla="+- 0 13581 13545"/>
                              <a:gd name="T91" fmla="*/ 13581 h 645"/>
                              <a:gd name="T92" fmla="+- 0 2301 1937"/>
                              <a:gd name="T93" fmla="*/ T92 w 645"/>
                              <a:gd name="T94" fmla="+- 0 13594 13545"/>
                              <a:gd name="T95" fmla="*/ 13594 h 645"/>
                              <a:gd name="T96" fmla="+- 0 2357 1937"/>
                              <a:gd name="T97" fmla="*/ T96 w 645"/>
                              <a:gd name="T98" fmla="+- 0 13680 13545"/>
                              <a:gd name="T99" fmla="*/ 13680 h 645"/>
                              <a:gd name="T100" fmla="+- 0 2366 1937"/>
                              <a:gd name="T101" fmla="*/ T100 w 645"/>
                              <a:gd name="T102" fmla="+- 0 13753 13545"/>
                              <a:gd name="T103" fmla="*/ 13753 h 645"/>
                              <a:gd name="T104" fmla="+- 0 2384 1937"/>
                              <a:gd name="T105" fmla="*/ T104 w 645"/>
                              <a:gd name="T106" fmla="+- 0 13761 13545"/>
                              <a:gd name="T107" fmla="*/ 13761 h 645"/>
                              <a:gd name="T108" fmla="+- 0 2498 1937"/>
                              <a:gd name="T109" fmla="*/ T108 w 645"/>
                              <a:gd name="T110" fmla="+- 0 13792 13545"/>
                              <a:gd name="T111" fmla="*/ 13792 h 645"/>
                              <a:gd name="T112" fmla="+- 0 2546 1937"/>
                              <a:gd name="T113" fmla="*/ T112 w 645"/>
                              <a:gd name="T114" fmla="+- 0 13867 13545"/>
                              <a:gd name="T115" fmla="*/ 13867 h 645"/>
                              <a:gd name="T116" fmla="+- 0 2498 1937"/>
                              <a:gd name="T117" fmla="*/ T116 w 645"/>
                              <a:gd name="T118" fmla="+- 0 13942 13545"/>
                              <a:gd name="T119" fmla="*/ 13942 h 645"/>
                              <a:gd name="T120" fmla="+- 0 2384 1937"/>
                              <a:gd name="T121" fmla="*/ T120 w 645"/>
                              <a:gd name="T122" fmla="+- 0 13973 13545"/>
                              <a:gd name="T123" fmla="*/ 13973 h 645"/>
                              <a:gd name="T124" fmla="+- 0 2366 1937"/>
                              <a:gd name="T125" fmla="*/ T124 w 645"/>
                              <a:gd name="T126" fmla="+- 0 13981 13545"/>
                              <a:gd name="T127" fmla="*/ 13981 h 645"/>
                              <a:gd name="T128" fmla="+- 0 2357 1937"/>
                              <a:gd name="T129" fmla="*/ T128 w 645"/>
                              <a:gd name="T130" fmla="+- 0 14054 13545"/>
                              <a:gd name="T131" fmla="*/ 14054 h 645"/>
                              <a:gd name="T132" fmla="+- 0 2301 1937"/>
                              <a:gd name="T133" fmla="*/ T132 w 645"/>
                              <a:gd name="T134" fmla="+- 0 14141 13545"/>
                              <a:gd name="T135" fmla="*/ 14141 h 645"/>
                              <a:gd name="T136" fmla="+- 0 2337 1937"/>
                              <a:gd name="T137" fmla="*/ T136 w 645"/>
                              <a:gd name="T138" fmla="+- 0 14153 13545"/>
                              <a:gd name="T139" fmla="*/ 14153 h 645"/>
                              <a:gd name="T140" fmla="+- 0 2387 1937"/>
                              <a:gd name="T141" fmla="*/ T140 w 645"/>
                              <a:gd name="T142" fmla="+- 0 14080 13545"/>
                              <a:gd name="T143" fmla="*/ 14080 h 645"/>
                              <a:gd name="T144" fmla="+- 0 2472 1937"/>
                              <a:gd name="T145" fmla="*/ T144 w 645"/>
                              <a:gd name="T146" fmla="+- 0 13995 13545"/>
                              <a:gd name="T147" fmla="*/ 13995 h 645"/>
                              <a:gd name="T148" fmla="+- 0 2568 1937"/>
                              <a:gd name="T149" fmla="*/ T148 w 645"/>
                              <a:gd name="T150" fmla="+- 0 13920 13545"/>
                              <a:gd name="T151" fmla="*/ 13920 h 645"/>
                              <a:gd name="T152" fmla="+- 0 2568 1937"/>
                              <a:gd name="T153" fmla="*/ T152 w 645"/>
                              <a:gd name="T154" fmla="+- 0 13814 13545"/>
                              <a:gd name="T155" fmla="*/ 13814 h 645"/>
                              <a:gd name="T156" fmla="+- 0 2472 1937"/>
                              <a:gd name="T157" fmla="*/ T156 w 645"/>
                              <a:gd name="T158" fmla="+- 0 13740 13545"/>
                              <a:gd name="T159" fmla="*/ 13740 h 645"/>
                              <a:gd name="T160" fmla="+- 0 2387 1937"/>
                              <a:gd name="T161" fmla="*/ T160 w 645"/>
                              <a:gd name="T162" fmla="+- 0 13654 13545"/>
                              <a:gd name="T163" fmla="*/ 13654 h 645"/>
                              <a:gd name="T164" fmla="+- 0 2337 1937"/>
                              <a:gd name="T165" fmla="*/ T164 w 645"/>
                              <a:gd name="T166" fmla="+- 0 13581 13545"/>
                              <a:gd name="T167" fmla="*/ 13581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45" h="645">
                                <a:moveTo>
                                  <a:pt x="322" y="0"/>
                                </a:moveTo>
                                <a:lnTo>
                                  <a:pt x="270" y="14"/>
                                </a:lnTo>
                                <a:lnTo>
                                  <a:pt x="226" y="52"/>
                                </a:lnTo>
                                <a:lnTo>
                                  <a:pt x="195" y="109"/>
                                </a:lnTo>
                                <a:lnTo>
                                  <a:pt x="180" y="180"/>
                                </a:lnTo>
                                <a:lnTo>
                                  <a:pt x="110" y="195"/>
                                </a:lnTo>
                                <a:lnTo>
                                  <a:pt x="52" y="226"/>
                                </a:lnTo>
                                <a:lnTo>
                                  <a:pt x="14" y="269"/>
                                </a:lnTo>
                                <a:lnTo>
                                  <a:pt x="0" y="322"/>
                                </a:lnTo>
                                <a:lnTo>
                                  <a:pt x="14" y="375"/>
                                </a:lnTo>
                                <a:lnTo>
                                  <a:pt x="52" y="418"/>
                                </a:lnTo>
                                <a:lnTo>
                                  <a:pt x="110" y="450"/>
                                </a:lnTo>
                                <a:lnTo>
                                  <a:pt x="180" y="464"/>
                                </a:lnTo>
                                <a:lnTo>
                                  <a:pt x="195" y="535"/>
                                </a:lnTo>
                                <a:lnTo>
                                  <a:pt x="226" y="592"/>
                                </a:lnTo>
                                <a:lnTo>
                                  <a:pt x="270" y="631"/>
                                </a:lnTo>
                                <a:lnTo>
                                  <a:pt x="322" y="645"/>
                                </a:lnTo>
                                <a:lnTo>
                                  <a:pt x="375" y="631"/>
                                </a:lnTo>
                                <a:lnTo>
                                  <a:pt x="400" y="608"/>
                                </a:lnTo>
                                <a:lnTo>
                                  <a:pt x="322" y="608"/>
                                </a:lnTo>
                                <a:lnTo>
                                  <a:pt x="281" y="596"/>
                                </a:lnTo>
                                <a:lnTo>
                                  <a:pt x="247" y="561"/>
                                </a:lnTo>
                                <a:lnTo>
                                  <a:pt x="224" y="509"/>
                                </a:lnTo>
                                <a:lnTo>
                                  <a:pt x="216" y="446"/>
                                </a:lnTo>
                                <a:lnTo>
                                  <a:pt x="216" y="436"/>
                                </a:lnTo>
                                <a:lnTo>
                                  <a:pt x="208" y="428"/>
                                </a:lnTo>
                                <a:lnTo>
                                  <a:pt x="198" y="428"/>
                                </a:lnTo>
                                <a:lnTo>
                                  <a:pt x="135" y="420"/>
                                </a:lnTo>
                                <a:lnTo>
                                  <a:pt x="84" y="397"/>
                                </a:lnTo>
                                <a:lnTo>
                                  <a:pt x="49" y="363"/>
                                </a:lnTo>
                                <a:lnTo>
                                  <a:pt x="36" y="322"/>
                                </a:lnTo>
                                <a:lnTo>
                                  <a:pt x="49" y="281"/>
                                </a:lnTo>
                                <a:lnTo>
                                  <a:pt x="84" y="247"/>
                                </a:lnTo>
                                <a:lnTo>
                                  <a:pt x="135" y="224"/>
                                </a:lnTo>
                                <a:lnTo>
                                  <a:pt x="198" y="216"/>
                                </a:lnTo>
                                <a:lnTo>
                                  <a:pt x="208" y="216"/>
                                </a:lnTo>
                                <a:lnTo>
                                  <a:pt x="216" y="208"/>
                                </a:lnTo>
                                <a:lnTo>
                                  <a:pt x="216" y="198"/>
                                </a:lnTo>
                                <a:lnTo>
                                  <a:pt x="224" y="135"/>
                                </a:lnTo>
                                <a:lnTo>
                                  <a:pt x="247" y="83"/>
                                </a:lnTo>
                                <a:lnTo>
                                  <a:pt x="281" y="49"/>
                                </a:lnTo>
                                <a:lnTo>
                                  <a:pt x="322" y="36"/>
                                </a:lnTo>
                                <a:lnTo>
                                  <a:pt x="400" y="36"/>
                                </a:lnTo>
                                <a:lnTo>
                                  <a:pt x="375" y="14"/>
                                </a:lnTo>
                                <a:lnTo>
                                  <a:pt x="322" y="0"/>
                                </a:lnTo>
                                <a:close/>
                                <a:moveTo>
                                  <a:pt x="400" y="36"/>
                                </a:moveTo>
                                <a:lnTo>
                                  <a:pt x="322" y="36"/>
                                </a:lnTo>
                                <a:lnTo>
                                  <a:pt x="364" y="49"/>
                                </a:lnTo>
                                <a:lnTo>
                                  <a:pt x="398" y="83"/>
                                </a:lnTo>
                                <a:lnTo>
                                  <a:pt x="420" y="135"/>
                                </a:lnTo>
                                <a:lnTo>
                                  <a:pt x="429" y="198"/>
                                </a:lnTo>
                                <a:lnTo>
                                  <a:pt x="429" y="208"/>
                                </a:lnTo>
                                <a:lnTo>
                                  <a:pt x="437" y="216"/>
                                </a:lnTo>
                                <a:lnTo>
                                  <a:pt x="447" y="216"/>
                                </a:lnTo>
                                <a:lnTo>
                                  <a:pt x="510" y="224"/>
                                </a:lnTo>
                                <a:lnTo>
                                  <a:pt x="561" y="247"/>
                                </a:lnTo>
                                <a:lnTo>
                                  <a:pt x="596" y="281"/>
                                </a:lnTo>
                                <a:lnTo>
                                  <a:pt x="609" y="322"/>
                                </a:lnTo>
                                <a:lnTo>
                                  <a:pt x="596" y="363"/>
                                </a:lnTo>
                                <a:lnTo>
                                  <a:pt x="561" y="397"/>
                                </a:lnTo>
                                <a:lnTo>
                                  <a:pt x="510" y="420"/>
                                </a:lnTo>
                                <a:lnTo>
                                  <a:pt x="447" y="428"/>
                                </a:lnTo>
                                <a:lnTo>
                                  <a:pt x="437" y="428"/>
                                </a:lnTo>
                                <a:lnTo>
                                  <a:pt x="429" y="436"/>
                                </a:lnTo>
                                <a:lnTo>
                                  <a:pt x="429" y="446"/>
                                </a:lnTo>
                                <a:lnTo>
                                  <a:pt x="420" y="509"/>
                                </a:lnTo>
                                <a:lnTo>
                                  <a:pt x="398" y="561"/>
                                </a:lnTo>
                                <a:lnTo>
                                  <a:pt x="364" y="596"/>
                                </a:lnTo>
                                <a:lnTo>
                                  <a:pt x="322" y="608"/>
                                </a:lnTo>
                                <a:lnTo>
                                  <a:pt x="400" y="608"/>
                                </a:lnTo>
                                <a:lnTo>
                                  <a:pt x="419" y="592"/>
                                </a:lnTo>
                                <a:lnTo>
                                  <a:pt x="450" y="535"/>
                                </a:lnTo>
                                <a:lnTo>
                                  <a:pt x="464" y="464"/>
                                </a:lnTo>
                                <a:lnTo>
                                  <a:pt x="535" y="450"/>
                                </a:lnTo>
                                <a:lnTo>
                                  <a:pt x="592" y="419"/>
                                </a:lnTo>
                                <a:lnTo>
                                  <a:pt x="631" y="375"/>
                                </a:lnTo>
                                <a:lnTo>
                                  <a:pt x="645" y="322"/>
                                </a:lnTo>
                                <a:lnTo>
                                  <a:pt x="631" y="269"/>
                                </a:lnTo>
                                <a:lnTo>
                                  <a:pt x="592" y="226"/>
                                </a:lnTo>
                                <a:lnTo>
                                  <a:pt x="535" y="195"/>
                                </a:lnTo>
                                <a:lnTo>
                                  <a:pt x="464" y="180"/>
                                </a:lnTo>
                                <a:lnTo>
                                  <a:pt x="450" y="109"/>
                                </a:lnTo>
                                <a:lnTo>
                                  <a:pt x="419" y="52"/>
                                </a:lnTo>
                                <a:lnTo>
                                  <a:pt x="40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90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74"/>
                        <wps:cNvSpPr>
                          <a:spLocks/>
                        </wps:cNvSpPr>
                        <wps:spPr bwMode="auto">
                          <a:xfrm>
                            <a:off x="1557" y="8128"/>
                            <a:ext cx="951" cy="930"/>
                          </a:xfrm>
                          <a:custGeom>
                            <a:avLst/>
                            <a:gdLst>
                              <a:gd name="T0" fmla="+- 0 2282 1558"/>
                              <a:gd name="T1" fmla="*/ T0 w 951"/>
                              <a:gd name="T2" fmla="+- 0 8181 8129"/>
                              <a:gd name="T3" fmla="*/ 8181 h 930"/>
                              <a:gd name="T4" fmla="+- 0 2282 1558"/>
                              <a:gd name="T5" fmla="*/ T4 w 951"/>
                              <a:gd name="T6" fmla="+- 0 9059 8129"/>
                              <a:gd name="T7" fmla="*/ 9059 h 930"/>
                              <a:gd name="T8" fmla="+- 0 2036 1558"/>
                              <a:gd name="T9" fmla="*/ T8 w 951"/>
                              <a:gd name="T10" fmla="+- 0 8129 8129"/>
                              <a:gd name="T11" fmla="*/ 8129 h 930"/>
                              <a:gd name="T12" fmla="+- 0 2036 1558"/>
                              <a:gd name="T13" fmla="*/ T12 w 951"/>
                              <a:gd name="T14" fmla="+- 0 9059 8129"/>
                              <a:gd name="T15" fmla="*/ 9059 h 930"/>
                              <a:gd name="T16" fmla="+- 0 1791 1558"/>
                              <a:gd name="T17" fmla="*/ T16 w 951"/>
                              <a:gd name="T18" fmla="+- 0 8181 8129"/>
                              <a:gd name="T19" fmla="*/ 8181 h 930"/>
                              <a:gd name="T20" fmla="+- 0 1791 1558"/>
                              <a:gd name="T21" fmla="*/ T20 w 951"/>
                              <a:gd name="T22" fmla="+- 0 9055 8129"/>
                              <a:gd name="T23" fmla="*/ 9055 h 930"/>
                              <a:gd name="T24" fmla="+- 0 1558 1558"/>
                              <a:gd name="T25" fmla="*/ T24 w 951"/>
                              <a:gd name="T26" fmla="+- 0 8567 8129"/>
                              <a:gd name="T27" fmla="*/ 8567 h 930"/>
                              <a:gd name="T28" fmla="+- 0 2508 1558"/>
                              <a:gd name="T29" fmla="*/ T28 w 951"/>
                              <a:gd name="T30" fmla="+- 0 8567 8129"/>
                              <a:gd name="T31" fmla="*/ 8567 h 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51" h="930">
                                <a:moveTo>
                                  <a:pt x="724" y="52"/>
                                </a:moveTo>
                                <a:lnTo>
                                  <a:pt x="724" y="930"/>
                                </a:lnTo>
                                <a:moveTo>
                                  <a:pt x="478" y="0"/>
                                </a:moveTo>
                                <a:lnTo>
                                  <a:pt x="478" y="930"/>
                                </a:lnTo>
                                <a:moveTo>
                                  <a:pt x="233" y="52"/>
                                </a:moveTo>
                                <a:lnTo>
                                  <a:pt x="233" y="926"/>
                                </a:lnTo>
                                <a:moveTo>
                                  <a:pt x="0" y="438"/>
                                </a:moveTo>
                                <a:lnTo>
                                  <a:pt x="950" y="438"/>
                                </a:lnTo>
                              </a:path>
                            </a:pathLst>
                          </a:custGeom>
                          <a:noFill/>
                          <a:ln w="22987">
                            <a:solidFill>
                              <a:srgbClr val="0054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75"/>
                        <wps:cNvSpPr>
                          <a:spLocks/>
                        </wps:cNvSpPr>
                        <wps:spPr bwMode="auto">
                          <a:xfrm>
                            <a:off x="1557" y="8128"/>
                            <a:ext cx="1620" cy="4046"/>
                          </a:xfrm>
                          <a:custGeom>
                            <a:avLst/>
                            <a:gdLst>
                              <a:gd name="T0" fmla="+- 0 2508 1558"/>
                              <a:gd name="T1" fmla="*/ T0 w 1620"/>
                              <a:gd name="T2" fmla="+- 0 8532 8129"/>
                              <a:gd name="T3" fmla="*/ 8532 h 4046"/>
                              <a:gd name="T4" fmla="+- 0 2504 1558"/>
                              <a:gd name="T5" fmla="*/ T4 w 1620"/>
                              <a:gd name="T6" fmla="+- 0 8497 8129"/>
                              <a:gd name="T7" fmla="*/ 8497 h 4046"/>
                              <a:gd name="T8" fmla="+- 0 2483 1558"/>
                              <a:gd name="T9" fmla="*/ T8 w 1620"/>
                              <a:gd name="T10" fmla="+- 0 8410 8129"/>
                              <a:gd name="T11" fmla="*/ 8410 h 4046"/>
                              <a:gd name="T12" fmla="+- 0 2472 1558"/>
                              <a:gd name="T13" fmla="*/ T12 w 1620"/>
                              <a:gd name="T14" fmla="+- 0 9023 8129"/>
                              <a:gd name="T15" fmla="*/ 9023 h 4046"/>
                              <a:gd name="T16" fmla="+- 0 1594 1558"/>
                              <a:gd name="T17" fmla="*/ T16 w 1620"/>
                              <a:gd name="T18" fmla="+- 0 8532 8129"/>
                              <a:gd name="T19" fmla="*/ 8532 h 4046"/>
                              <a:gd name="T20" fmla="+- 0 1599 1558"/>
                              <a:gd name="T21" fmla="*/ T20 w 1620"/>
                              <a:gd name="T22" fmla="+- 0 8489 8129"/>
                              <a:gd name="T23" fmla="*/ 8489 h 4046"/>
                              <a:gd name="T24" fmla="+- 0 1627 1558"/>
                              <a:gd name="T25" fmla="*/ T24 w 1620"/>
                              <a:gd name="T26" fmla="+- 0 8397 8129"/>
                              <a:gd name="T27" fmla="*/ 8397 h 4046"/>
                              <a:gd name="T28" fmla="+- 0 1697 1558"/>
                              <a:gd name="T29" fmla="*/ T28 w 1620"/>
                              <a:gd name="T30" fmla="+- 0 8291 8129"/>
                              <a:gd name="T31" fmla="*/ 8291 h 4046"/>
                              <a:gd name="T32" fmla="+- 0 1827 1558"/>
                              <a:gd name="T33" fmla="*/ T32 w 1620"/>
                              <a:gd name="T34" fmla="+- 0 8202 8129"/>
                              <a:gd name="T35" fmla="*/ 8202 h 4046"/>
                              <a:gd name="T36" fmla="+- 0 2036 1558"/>
                              <a:gd name="T37" fmla="*/ T36 w 1620"/>
                              <a:gd name="T38" fmla="+- 0 8165 8129"/>
                              <a:gd name="T39" fmla="*/ 8165 h 4046"/>
                              <a:gd name="T40" fmla="+- 0 2154 1558"/>
                              <a:gd name="T41" fmla="*/ T40 w 1620"/>
                              <a:gd name="T42" fmla="+- 0 8175 8129"/>
                              <a:gd name="T43" fmla="*/ 8175 h 4046"/>
                              <a:gd name="T44" fmla="+- 0 2319 1558"/>
                              <a:gd name="T45" fmla="*/ T44 w 1620"/>
                              <a:gd name="T46" fmla="+- 0 8242 8129"/>
                              <a:gd name="T47" fmla="*/ 8242 h 4046"/>
                              <a:gd name="T48" fmla="+- 0 2414 1558"/>
                              <a:gd name="T49" fmla="*/ T48 w 1620"/>
                              <a:gd name="T50" fmla="+- 0 8344 8129"/>
                              <a:gd name="T51" fmla="*/ 8344 h 4046"/>
                              <a:gd name="T52" fmla="+- 0 2458 1558"/>
                              <a:gd name="T53" fmla="*/ T52 w 1620"/>
                              <a:gd name="T54" fmla="+- 0 8448 8129"/>
                              <a:gd name="T55" fmla="*/ 8448 h 4046"/>
                              <a:gd name="T56" fmla="+- 0 2471 1558"/>
                              <a:gd name="T57" fmla="*/ T56 w 1620"/>
                              <a:gd name="T58" fmla="+- 0 8520 8129"/>
                              <a:gd name="T59" fmla="*/ 8520 h 4046"/>
                              <a:gd name="T60" fmla="+- 0 2472 1558"/>
                              <a:gd name="T61" fmla="*/ T60 w 1620"/>
                              <a:gd name="T62" fmla="+- 0 9023 8129"/>
                              <a:gd name="T63" fmla="*/ 9023 h 4046"/>
                              <a:gd name="T64" fmla="+- 0 2461 1558"/>
                              <a:gd name="T65" fmla="*/ T64 w 1620"/>
                              <a:gd name="T66" fmla="+- 0 8357 8129"/>
                              <a:gd name="T67" fmla="*/ 8357 h 4046"/>
                              <a:gd name="T68" fmla="+- 0 2383 1558"/>
                              <a:gd name="T69" fmla="*/ T68 w 1620"/>
                              <a:gd name="T70" fmla="+- 0 8249 8129"/>
                              <a:gd name="T71" fmla="*/ 8249 h 4046"/>
                              <a:gd name="T72" fmla="+- 0 2250 1558"/>
                              <a:gd name="T73" fmla="*/ T72 w 1620"/>
                              <a:gd name="T74" fmla="+- 0 8165 8129"/>
                              <a:gd name="T75" fmla="*/ 8165 h 4046"/>
                              <a:gd name="T76" fmla="+- 0 2153 1558"/>
                              <a:gd name="T77" fmla="*/ T76 w 1620"/>
                              <a:gd name="T78" fmla="+- 0 8138 8129"/>
                              <a:gd name="T79" fmla="*/ 8138 h 4046"/>
                              <a:gd name="T80" fmla="+- 0 2036 1558"/>
                              <a:gd name="T81" fmla="*/ T80 w 1620"/>
                              <a:gd name="T82" fmla="+- 0 8129 8129"/>
                              <a:gd name="T83" fmla="*/ 8129 h 4046"/>
                              <a:gd name="T84" fmla="+- 0 1826 1558"/>
                              <a:gd name="T85" fmla="*/ T84 w 1620"/>
                              <a:gd name="T86" fmla="+- 0 8164 8129"/>
                              <a:gd name="T87" fmla="*/ 8164 h 4046"/>
                              <a:gd name="T88" fmla="+- 0 1689 1558"/>
                              <a:gd name="T89" fmla="*/ T88 w 1620"/>
                              <a:gd name="T90" fmla="+- 0 8249 8129"/>
                              <a:gd name="T91" fmla="*/ 8249 h 4046"/>
                              <a:gd name="T92" fmla="+- 0 1609 1558"/>
                              <a:gd name="T93" fmla="*/ T92 w 1620"/>
                              <a:gd name="T94" fmla="+- 0 8357 8129"/>
                              <a:gd name="T95" fmla="*/ 8357 h 4046"/>
                              <a:gd name="T96" fmla="+- 0 1570 1558"/>
                              <a:gd name="T97" fmla="*/ T96 w 1620"/>
                              <a:gd name="T98" fmla="+- 0 8457 8129"/>
                              <a:gd name="T99" fmla="*/ 8457 h 4046"/>
                              <a:gd name="T100" fmla="+- 0 1559 1558"/>
                              <a:gd name="T101" fmla="*/ T100 w 1620"/>
                              <a:gd name="T102" fmla="+- 0 8522 8129"/>
                              <a:gd name="T103" fmla="*/ 8522 h 4046"/>
                              <a:gd name="T104" fmla="+- 0 1558 1558"/>
                              <a:gd name="T105" fmla="*/ T104 w 1620"/>
                              <a:gd name="T106" fmla="+- 0 9051 8129"/>
                              <a:gd name="T107" fmla="*/ 9051 h 4046"/>
                              <a:gd name="T108" fmla="+- 0 2500 1558"/>
                              <a:gd name="T109" fmla="*/ T108 w 1620"/>
                              <a:gd name="T110" fmla="+- 0 9059 8129"/>
                              <a:gd name="T111" fmla="*/ 9059 h 4046"/>
                              <a:gd name="T112" fmla="+- 0 2508 1558"/>
                              <a:gd name="T113" fmla="*/ T112 w 1620"/>
                              <a:gd name="T114" fmla="+- 0 9023 8129"/>
                              <a:gd name="T115" fmla="*/ 9023 h 4046"/>
                              <a:gd name="T116" fmla="+- 0 3169 1558"/>
                              <a:gd name="T117" fmla="*/ T116 w 1620"/>
                              <a:gd name="T118" fmla="+- 0 11522 8129"/>
                              <a:gd name="T119" fmla="*/ 11522 h 4046"/>
                              <a:gd name="T120" fmla="+- 0 3141 1558"/>
                              <a:gd name="T121" fmla="*/ T120 w 1620"/>
                              <a:gd name="T122" fmla="+- 0 11558 8129"/>
                              <a:gd name="T123" fmla="*/ 11558 h 4046"/>
                              <a:gd name="T124" fmla="+- 0 2356 1558"/>
                              <a:gd name="T125" fmla="*/ T124 w 1620"/>
                              <a:gd name="T126" fmla="+- 0 12138 8129"/>
                              <a:gd name="T127" fmla="*/ 12138 h 4046"/>
                              <a:gd name="T128" fmla="+- 0 2501 1558"/>
                              <a:gd name="T129" fmla="*/ T128 w 1620"/>
                              <a:gd name="T130" fmla="+- 0 11558 8129"/>
                              <a:gd name="T131" fmla="*/ 11558 h 4046"/>
                              <a:gd name="T132" fmla="+- 0 2509 1558"/>
                              <a:gd name="T133" fmla="*/ T132 w 1620"/>
                              <a:gd name="T134" fmla="+- 0 11677 8129"/>
                              <a:gd name="T135" fmla="*/ 11677 h 4046"/>
                              <a:gd name="T136" fmla="+- 0 2670 1558"/>
                              <a:gd name="T137" fmla="*/ T136 w 1620"/>
                              <a:gd name="T138" fmla="+- 0 11669 8129"/>
                              <a:gd name="T139" fmla="*/ 11669 h 4046"/>
                              <a:gd name="T140" fmla="+- 0 2670 1558"/>
                              <a:gd name="T141" fmla="*/ T140 w 1620"/>
                              <a:gd name="T142" fmla="+- 0 11558 8129"/>
                              <a:gd name="T143" fmla="*/ 11558 h 4046"/>
                              <a:gd name="T144" fmla="+- 0 2820 1558"/>
                              <a:gd name="T145" fmla="*/ T144 w 1620"/>
                              <a:gd name="T146" fmla="+- 0 11669 8129"/>
                              <a:gd name="T147" fmla="*/ 11669 h 4046"/>
                              <a:gd name="T148" fmla="+- 0 2991 1558"/>
                              <a:gd name="T149" fmla="*/ T148 w 1620"/>
                              <a:gd name="T150" fmla="+- 0 11677 8129"/>
                              <a:gd name="T151" fmla="*/ 11677 h 4046"/>
                              <a:gd name="T152" fmla="+- 0 2999 1558"/>
                              <a:gd name="T153" fmla="*/ T152 w 1620"/>
                              <a:gd name="T154" fmla="+- 0 11641 8129"/>
                              <a:gd name="T155" fmla="*/ 11641 h 4046"/>
                              <a:gd name="T156" fmla="+- 0 3141 1558"/>
                              <a:gd name="T157" fmla="*/ T156 w 1620"/>
                              <a:gd name="T158" fmla="+- 0 11558 8129"/>
                              <a:gd name="T159" fmla="*/ 11558 h 4046"/>
                              <a:gd name="T160" fmla="+- 0 2971 1558"/>
                              <a:gd name="T161" fmla="*/ T160 w 1620"/>
                              <a:gd name="T162" fmla="+- 0 11522 8129"/>
                              <a:gd name="T163" fmla="*/ 11522 h 4046"/>
                              <a:gd name="T164" fmla="+- 0 2962 1558"/>
                              <a:gd name="T165" fmla="*/ T164 w 1620"/>
                              <a:gd name="T166" fmla="+- 0 11641 8129"/>
                              <a:gd name="T167" fmla="*/ 11641 h 4046"/>
                              <a:gd name="T168" fmla="+- 0 2856 1558"/>
                              <a:gd name="T169" fmla="*/ T168 w 1620"/>
                              <a:gd name="T170" fmla="+- 0 11558 8129"/>
                              <a:gd name="T171" fmla="*/ 11558 h 4046"/>
                              <a:gd name="T172" fmla="+- 0 2848 1558"/>
                              <a:gd name="T173" fmla="*/ T172 w 1620"/>
                              <a:gd name="T174" fmla="+- 0 11522 8129"/>
                              <a:gd name="T175" fmla="*/ 11522 h 4046"/>
                              <a:gd name="T176" fmla="+- 0 2634 1558"/>
                              <a:gd name="T177" fmla="*/ T176 w 1620"/>
                              <a:gd name="T178" fmla="+- 0 11530 8129"/>
                              <a:gd name="T179" fmla="*/ 11530 h 4046"/>
                              <a:gd name="T180" fmla="+- 0 2537 1558"/>
                              <a:gd name="T181" fmla="*/ T180 w 1620"/>
                              <a:gd name="T182" fmla="+- 0 11641 8129"/>
                              <a:gd name="T183" fmla="*/ 11641 h 4046"/>
                              <a:gd name="T184" fmla="+- 0 2537 1558"/>
                              <a:gd name="T185" fmla="*/ T184 w 1620"/>
                              <a:gd name="T186" fmla="+- 0 11530 8129"/>
                              <a:gd name="T187" fmla="*/ 11530 h 4046"/>
                              <a:gd name="T188" fmla="+- 0 2328 1558"/>
                              <a:gd name="T189" fmla="*/ T188 w 1620"/>
                              <a:gd name="T190" fmla="+- 0 11522 8129"/>
                              <a:gd name="T191" fmla="*/ 11522 h 4046"/>
                              <a:gd name="T192" fmla="+- 0 2319 1558"/>
                              <a:gd name="T193" fmla="*/ T192 w 1620"/>
                              <a:gd name="T194" fmla="+- 0 12166 8129"/>
                              <a:gd name="T195" fmla="*/ 12166 h 4046"/>
                              <a:gd name="T196" fmla="+- 0 3169 1558"/>
                              <a:gd name="T197" fmla="*/ T196 w 1620"/>
                              <a:gd name="T198" fmla="+- 0 12174 8129"/>
                              <a:gd name="T199" fmla="*/ 12174 h 4046"/>
                              <a:gd name="T200" fmla="+- 0 3177 1558"/>
                              <a:gd name="T201" fmla="*/ T200 w 1620"/>
                              <a:gd name="T202" fmla="+- 0 12138 8129"/>
                              <a:gd name="T203" fmla="*/ 12138 h 4046"/>
                              <a:gd name="T204" fmla="+- 0 3177 1558"/>
                              <a:gd name="T205" fmla="*/ T204 w 1620"/>
                              <a:gd name="T206" fmla="+- 0 11530 8129"/>
                              <a:gd name="T207" fmla="*/ 11530 h 4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620" h="4046">
                                <a:moveTo>
                                  <a:pt x="950" y="894"/>
                                </a:moveTo>
                                <a:lnTo>
                                  <a:pt x="950" y="403"/>
                                </a:lnTo>
                                <a:lnTo>
                                  <a:pt x="949" y="394"/>
                                </a:lnTo>
                                <a:lnTo>
                                  <a:pt x="946" y="368"/>
                                </a:lnTo>
                                <a:lnTo>
                                  <a:pt x="939" y="329"/>
                                </a:lnTo>
                                <a:lnTo>
                                  <a:pt x="925" y="281"/>
                                </a:lnTo>
                                <a:lnTo>
                                  <a:pt x="914" y="255"/>
                                </a:lnTo>
                                <a:lnTo>
                                  <a:pt x="914" y="894"/>
                                </a:lnTo>
                                <a:lnTo>
                                  <a:pt x="36" y="894"/>
                                </a:lnTo>
                                <a:lnTo>
                                  <a:pt x="36" y="403"/>
                                </a:lnTo>
                                <a:lnTo>
                                  <a:pt x="37" y="390"/>
                                </a:lnTo>
                                <a:lnTo>
                                  <a:pt x="41" y="360"/>
                                </a:lnTo>
                                <a:lnTo>
                                  <a:pt x="51" y="318"/>
                                </a:lnTo>
                                <a:lnTo>
                                  <a:pt x="69" y="268"/>
                                </a:lnTo>
                                <a:lnTo>
                                  <a:pt x="98" y="215"/>
                                </a:lnTo>
                                <a:lnTo>
                                  <a:pt x="139" y="162"/>
                                </a:lnTo>
                                <a:lnTo>
                                  <a:pt x="195" y="113"/>
                                </a:lnTo>
                                <a:lnTo>
                                  <a:pt x="269" y="73"/>
                                </a:lnTo>
                                <a:lnTo>
                                  <a:pt x="362" y="46"/>
                                </a:lnTo>
                                <a:lnTo>
                                  <a:pt x="478" y="36"/>
                                </a:lnTo>
                                <a:lnTo>
                                  <a:pt x="481" y="36"/>
                                </a:lnTo>
                                <a:lnTo>
                                  <a:pt x="596" y="46"/>
                                </a:lnTo>
                                <a:lnTo>
                                  <a:pt x="688" y="73"/>
                                </a:lnTo>
                                <a:lnTo>
                                  <a:pt x="761" y="113"/>
                                </a:lnTo>
                                <a:lnTo>
                                  <a:pt x="816" y="162"/>
                                </a:lnTo>
                                <a:lnTo>
                                  <a:pt x="856" y="215"/>
                                </a:lnTo>
                                <a:lnTo>
                                  <a:pt x="883" y="269"/>
                                </a:lnTo>
                                <a:lnTo>
                                  <a:pt x="900" y="319"/>
                                </a:lnTo>
                                <a:lnTo>
                                  <a:pt x="909" y="361"/>
                                </a:lnTo>
                                <a:lnTo>
                                  <a:pt x="913" y="391"/>
                                </a:lnTo>
                                <a:lnTo>
                                  <a:pt x="914" y="403"/>
                                </a:lnTo>
                                <a:lnTo>
                                  <a:pt x="914" y="894"/>
                                </a:lnTo>
                                <a:lnTo>
                                  <a:pt x="914" y="255"/>
                                </a:lnTo>
                                <a:lnTo>
                                  <a:pt x="903" y="228"/>
                                </a:lnTo>
                                <a:lnTo>
                                  <a:pt x="870" y="173"/>
                                </a:lnTo>
                                <a:lnTo>
                                  <a:pt x="825" y="120"/>
                                </a:lnTo>
                                <a:lnTo>
                                  <a:pt x="765" y="73"/>
                                </a:lnTo>
                                <a:lnTo>
                                  <a:pt x="692" y="36"/>
                                </a:lnTo>
                                <a:lnTo>
                                  <a:pt x="689" y="35"/>
                                </a:lnTo>
                                <a:lnTo>
                                  <a:pt x="595" y="9"/>
                                </a:lnTo>
                                <a:lnTo>
                                  <a:pt x="481" y="0"/>
                                </a:lnTo>
                                <a:lnTo>
                                  <a:pt x="478" y="0"/>
                                </a:lnTo>
                                <a:lnTo>
                                  <a:pt x="363" y="9"/>
                                </a:lnTo>
                                <a:lnTo>
                                  <a:pt x="268" y="35"/>
                                </a:lnTo>
                                <a:lnTo>
                                  <a:pt x="191" y="73"/>
                                </a:lnTo>
                                <a:lnTo>
                                  <a:pt x="131" y="120"/>
                                </a:lnTo>
                                <a:lnTo>
                                  <a:pt x="84" y="173"/>
                                </a:lnTo>
                                <a:lnTo>
                                  <a:pt x="51" y="228"/>
                                </a:lnTo>
                                <a:lnTo>
                                  <a:pt x="27" y="280"/>
                                </a:lnTo>
                                <a:lnTo>
                                  <a:pt x="12" y="328"/>
                                </a:lnTo>
                                <a:lnTo>
                                  <a:pt x="4" y="366"/>
                                </a:lnTo>
                                <a:lnTo>
                                  <a:pt x="1" y="393"/>
                                </a:lnTo>
                                <a:lnTo>
                                  <a:pt x="0" y="403"/>
                                </a:lnTo>
                                <a:lnTo>
                                  <a:pt x="0" y="922"/>
                                </a:lnTo>
                                <a:lnTo>
                                  <a:pt x="8" y="930"/>
                                </a:lnTo>
                                <a:lnTo>
                                  <a:pt x="942" y="930"/>
                                </a:lnTo>
                                <a:lnTo>
                                  <a:pt x="950" y="922"/>
                                </a:lnTo>
                                <a:lnTo>
                                  <a:pt x="950" y="894"/>
                                </a:lnTo>
                                <a:moveTo>
                                  <a:pt x="1619" y="3401"/>
                                </a:moveTo>
                                <a:lnTo>
                                  <a:pt x="1611" y="3393"/>
                                </a:lnTo>
                                <a:lnTo>
                                  <a:pt x="1583" y="3393"/>
                                </a:lnTo>
                                <a:lnTo>
                                  <a:pt x="1583" y="3429"/>
                                </a:lnTo>
                                <a:lnTo>
                                  <a:pt x="1583" y="4009"/>
                                </a:lnTo>
                                <a:lnTo>
                                  <a:pt x="798" y="4009"/>
                                </a:lnTo>
                                <a:lnTo>
                                  <a:pt x="798" y="3429"/>
                                </a:lnTo>
                                <a:lnTo>
                                  <a:pt x="943" y="3429"/>
                                </a:lnTo>
                                <a:lnTo>
                                  <a:pt x="943" y="3540"/>
                                </a:lnTo>
                                <a:lnTo>
                                  <a:pt x="951" y="3548"/>
                                </a:lnTo>
                                <a:lnTo>
                                  <a:pt x="1104" y="3548"/>
                                </a:lnTo>
                                <a:lnTo>
                                  <a:pt x="1112" y="3540"/>
                                </a:lnTo>
                                <a:lnTo>
                                  <a:pt x="1112" y="3512"/>
                                </a:lnTo>
                                <a:lnTo>
                                  <a:pt x="1112" y="3429"/>
                                </a:lnTo>
                                <a:lnTo>
                                  <a:pt x="1262" y="3429"/>
                                </a:lnTo>
                                <a:lnTo>
                                  <a:pt x="1262" y="3540"/>
                                </a:lnTo>
                                <a:lnTo>
                                  <a:pt x="1270" y="3548"/>
                                </a:lnTo>
                                <a:lnTo>
                                  <a:pt x="1433" y="3548"/>
                                </a:lnTo>
                                <a:lnTo>
                                  <a:pt x="1441" y="3540"/>
                                </a:lnTo>
                                <a:lnTo>
                                  <a:pt x="1441" y="3512"/>
                                </a:lnTo>
                                <a:lnTo>
                                  <a:pt x="1441" y="3429"/>
                                </a:lnTo>
                                <a:lnTo>
                                  <a:pt x="1583" y="3429"/>
                                </a:lnTo>
                                <a:lnTo>
                                  <a:pt x="1583" y="3393"/>
                                </a:lnTo>
                                <a:lnTo>
                                  <a:pt x="1413" y="3393"/>
                                </a:lnTo>
                                <a:lnTo>
                                  <a:pt x="1404" y="3401"/>
                                </a:lnTo>
                                <a:lnTo>
                                  <a:pt x="1404" y="3512"/>
                                </a:lnTo>
                                <a:lnTo>
                                  <a:pt x="1298" y="3512"/>
                                </a:lnTo>
                                <a:lnTo>
                                  <a:pt x="1298" y="3429"/>
                                </a:lnTo>
                                <a:lnTo>
                                  <a:pt x="1298" y="3401"/>
                                </a:lnTo>
                                <a:lnTo>
                                  <a:pt x="1290" y="3393"/>
                                </a:lnTo>
                                <a:lnTo>
                                  <a:pt x="1084" y="3393"/>
                                </a:lnTo>
                                <a:lnTo>
                                  <a:pt x="1076" y="3401"/>
                                </a:lnTo>
                                <a:lnTo>
                                  <a:pt x="1076" y="3512"/>
                                </a:lnTo>
                                <a:lnTo>
                                  <a:pt x="979" y="3512"/>
                                </a:lnTo>
                                <a:lnTo>
                                  <a:pt x="979" y="3429"/>
                                </a:lnTo>
                                <a:lnTo>
                                  <a:pt x="979" y="3401"/>
                                </a:lnTo>
                                <a:lnTo>
                                  <a:pt x="971" y="3393"/>
                                </a:lnTo>
                                <a:lnTo>
                                  <a:pt x="770" y="3393"/>
                                </a:lnTo>
                                <a:lnTo>
                                  <a:pt x="761" y="3401"/>
                                </a:lnTo>
                                <a:lnTo>
                                  <a:pt x="761" y="4037"/>
                                </a:lnTo>
                                <a:lnTo>
                                  <a:pt x="770" y="4045"/>
                                </a:lnTo>
                                <a:lnTo>
                                  <a:pt x="1611" y="4045"/>
                                </a:lnTo>
                                <a:lnTo>
                                  <a:pt x="1619" y="4037"/>
                                </a:lnTo>
                                <a:lnTo>
                                  <a:pt x="1619" y="4009"/>
                                </a:lnTo>
                                <a:lnTo>
                                  <a:pt x="1619" y="3429"/>
                                </a:lnTo>
                                <a:lnTo>
                                  <a:pt x="1619" y="3401"/>
                                </a:lnTo>
                              </a:path>
                            </a:pathLst>
                          </a:custGeom>
                          <a:solidFill>
                            <a:srgbClr val="0054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76"/>
                        <wps:cNvSpPr>
                          <a:spLocks/>
                        </wps:cNvSpPr>
                        <wps:spPr bwMode="auto">
                          <a:xfrm>
                            <a:off x="781" y="13591"/>
                            <a:ext cx="1026" cy="949"/>
                          </a:xfrm>
                          <a:custGeom>
                            <a:avLst/>
                            <a:gdLst>
                              <a:gd name="T0" fmla="+- 0 791 782"/>
                              <a:gd name="T1" fmla="*/ T0 w 1026"/>
                              <a:gd name="T2" fmla="+- 0 13591 13591"/>
                              <a:gd name="T3" fmla="*/ 13591 h 949"/>
                              <a:gd name="T4" fmla="+- 0 782 782"/>
                              <a:gd name="T5" fmla="*/ T4 w 1026"/>
                              <a:gd name="T6" fmla="+- 0 14526 13591"/>
                              <a:gd name="T7" fmla="*/ 14526 h 949"/>
                              <a:gd name="T8" fmla="+- 0 790 782"/>
                              <a:gd name="T9" fmla="*/ T8 w 1026"/>
                              <a:gd name="T10" fmla="+- 0 14538 13591"/>
                              <a:gd name="T11" fmla="*/ 14538 h 949"/>
                              <a:gd name="T12" fmla="+- 0 1389 782"/>
                              <a:gd name="T13" fmla="*/ T12 w 1026"/>
                              <a:gd name="T14" fmla="+- 0 14540 13591"/>
                              <a:gd name="T15" fmla="*/ 14540 h 949"/>
                              <a:gd name="T16" fmla="+- 0 1401 782"/>
                              <a:gd name="T17" fmla="*/ T16 w 1026"/>
                              <a:gd name="T18" fmla="+- 0 14529 13591"/>
                              <a:gd name="T19" fmla="*/ 14529 h 949"/>
                              <a:gd name="T20" fmla="+- 0 1401 782"/>
                              <a:gd name="T21" fmla="*/ T20 w 1026"/>
                              <a:gd name="T22" fmla="+- 0 14518 13591"/>
                              <a:gd name="T23" fmla="*/ 14518 h 949"/>
                              <a:gd name="T24" fmla="+- 0 818 782"/>
                              <a:gd name="T25" fmla="*/ T24 w 1026"/>
                              <a:gd name="T26" fmla="+- 0 14503 13591"/>
                              <a:gd name="T27" fmla="*/ 14503 h 949"/>
                              <a:gd name="T28" fmla="+- 0 1399 782"/>
                              <a:gd name="T29" fmla="*/ T28 w 1026"/>
                              <a:gd name="T30" fmla="+- 0 13627 13591"/>
                              <a:gd name="T31" fmla="*/ 13627 h 949"/>
                              <a:gd name="T32" fmla="+- 0 1403 782"/>
                              <a:gd name="T33" fmla="*/ T32 w 1026"/>
                              <a:gd name="T34" fmla="+- 0 13607 13591"/>
                              <a:gd name="T35" fmla="*/ 13607 h 949"/>
                              <a:gd name="T36" fmla="+- 0 1395 782"/>
                              <a:gd name="T37" fmla="*/ T36 w 1026"/>
                              <a:gd name="T38" fmla="+- 0 13594 13591"/>
                              <a:gd name="T39" fmla="*/ 13594 h 949"/>
                              <a:gd name="T40" fmla="+- 0 1241 782"/>
                              <a:gd name="T41" fmla="*/ T40 w 1026"/>
                              <a:gd name="T42" fmla="+- 0 14280 13591"/>
                              <a:gd name="T43" fmla="*/ 14280 h 949"/>
                              <a:gd name="T44" fmla="+- 0 1195 782"/>
                              <a:gd name="T45" fmla="*/ T44 w 1026"/>
                              <a:gd name="T46" fmla="+- 0 14297 13591"/>
                              <a:gd name="T47" fmla="*/ 14297 h 949"/>
                              <a:gd name="T48" fmla="+- 0 1314 782"/>
                              <a:gd name="T49" fmla="*/ T48 w 1026"/>
                              <a:gd name="T50" fmla="+- 0 14399 13591"/>
                              <a:gd name="T51" fmla="*/ 14399 h 949"/>
                              <a:gd name="T52" fmla="+- 0 1361 782"/>
                              <a:gd name="T53" fmla="*/ T52 w 1026"/>
                              <a:gd name="T54" fmla="+- 0 14503 13591"/>
                              <a:gd name="T55" fmla="*/ 14503 h 949"/>
                              <a:gd name="T56" fmla="+- 0 1394 782"/>
                              <a:gd name="T57" fmla="*/ T56 w 1026"/>
                              <a:gd name="T58" fmla="+- 0 14491 13591"/>
                              <a:gd name="T59" fmla="*/ 14491 h 949"/>
                              <a:gd name="T60" fmla="+- 0 1321 782"/>
                              <a:gd name="T61" fmla="*/ T60 w 1026"/>
                              <a:gd name="T62" fmla="+- 0 14348 13591"/>
                              <a:gd name="T63" fmla="*/ 14348 h 949"/>
                              <a:gd name="T64" fmla="+- 0 1794 782"/>
                              <a:gd name="T65" fmla="*/ T64 w 1026"/>
                              <a:gd name="T66" fmla="+- 0 13851 13591"/>
                              <a:gd name="T67" fmla="*/ 13851 h 949"/>
                              <a:gd name="T68" fmla="+- 0 1058 782"/>
                              <a:gd name="T69" fmla="*/ T68 w 1026"/>
                              <a:gd name="T70" fmla="+- 0 13859 13591"/>
                              <a:gd name="T71" fmla="*/ 13859 h 949"/>
                              <a:gd name="T72" fmla="+- 0 1067 782"/>
                              <a:gd name="T73" fmla="*/ T72 w 1026"/>
                              <a:gd name="T74" fmla="+- 0 13887 13591"/>
                              <a:gd name="T75" fmla="*/ 13887 h 949"/>
                              <a:gd name="T76" fmla="+- 0 1739 782"/>
                              <a:gd name="T77" fmla="*/ T76 w 1026"/>
                              <a:gd name="T78" fmla="+- 0 13933 13591"/>
                              <a:gd name="T79" fmla="*/ 13933 h 949"/>
                              <a:gd name="T80" fmla="+- 0 1615 782"/>
                              <a:gd name="T81" fmla="*/ T80 w 1026"/>
                              <a:gd name="T82" fmla="+- 0 14029 13591"/>
                              <a:gd name="T83" fmla="*/ 14029 h 949"/>
                              <a:gd name="T84" fmla="+- 0 1492 782"/>
                              <a:gd name="T85" fmla="*/ T84 w 1026"/>
                              <a:gd name="T86" fmla="+- 0 14047 13591"/>
                              <a:gd name="T87" fmla="*/ 14047 h 949"/>
                              <a:gd name="T88" fmla="+- 0 1484 782"/>
                              <a:gd name="T89" fmla="*/ T88 w 1026"/>
                              <a:gd name="T90" fmla="+- 0 14075 13591"/>
                              <a:gd name="T91" fmla="*/ 14075 h 949"/>
                              <a:gd name="T92" fmla="+- 0 1502 782"/>
                              <a:gd name="T93" fmla="*/ T92 w 1026"/>
                              <a:gd name="T94" fmla="+- 0 14084 13591"/>
                              <a:gd name="T95" fmla="*/ 14084 h 949"/>
                              <a:gd name="T96" fmla="+- 0 1691 782"/>
                              <a:gd name="T97" fmla="*/ T96 w 1026"/>
                              <a:gd name="T98" fmla="+- 0 14145 13591"/>
                              <a:gd name="T99" fmla="*/ 14145 h 949"/>
                              <a:gd name="T100" fmla="+- 0 1762 782"/>
                              <a:gd name="T101" fmla="*/ T100 w 1026"/>
                              <a:gd name="T102" fmla="+- 0 14244 13591"/>
                              <a:gd name="T103" fmla="*/ 14244 h 949"/>
                              <a:gd name="T104" fmla="+- 0 1058 782"/>
                              <a:gd name="T105" fmla="*/ T104 w 1026"/>
                              <a:gd name="T106" fmla="+- 0 14252 13591"/>
                              <a:gd name="T107" fmla="*/ 14252 h 949"/>
                              <a:gd name="T108" fmla="+- 0 1066 782"/>
                              <a:gd name="T109" fmla="*/ T108 w 1026"/>
                              <a:gd name="T110" fmla="+- 0 14280 13591"/>
                              <a:gd name="T111" fmla="*/ 14280 h 949"/>
                              <a:gd name="T112" fmla="+- 0 1798 782"/>
                              <a:gd name="T113" fmla="*/ T112 w 1026"/>
                              <a:gd name="T114" fmla="+- 0 14277 13591"/>
                              <a:gd name="T115" fmla="*/ 14277 h 949"/>
                              <a:gd name="T116" fmla="+- 0 1806 782"/>
                              <a:gd name="T117" fmla="*/ T116 w 1026"/>
                              <a:gd name="T118" fmla="+- 0 14263 13591"/>
                              <a:gd name="T119" fmla="*/ 14263 h 949"/>
                              <a:gd name="T120" fmla="+- 0 1797 782"/>
                              <a:gd name="T121" fmla="*/ T120 w 1026"/>
                              <a:gd name="T122" fmla="+- 0 14234 13591"/>
                              <a:gd name="T123" fmla="*/ 14234 h 949"/>
                              <a:gd name="T124" fmla="+- 0 1712 782"/>
                              <a:gd name="T125" fmla="*/ T124 w 1026"/>
                              <a:gd name="T126" fmla="+- 0 14117 13591"/>
                              <a:gd name="T127" fmla="*/ 14117 h 949"/>
                              <a:gd name="T128" fmla="+- 0 1712 782"/>
                              <a:gd name="T129" fmla="*/ T128 w 1026"/>
                              <a:gd name="T130" fmla="+- 0 14014 13591"/>
                              <a:gd name="T131" fmla="*/ 14014 h 949"/>
                              <a:gd name="T132" fmla="+- 0 1798 782"/>
                              <a:gd name="T133" fmla="*/ T132 w 1026"/>
                              <a:gd name="T134" fmla="+- 0 13897 13591"/>
                              <a:gd name="T135" fmla="*/ 13897 h 949"/>
                              <a:gd name="T136" fmla="+- 0 1807 782"/>
                              <a:gd name="T137" fmla="*/ T136 w 1026"/>
                              <a:gd name="T138" fmla="+- 0 13868 13591"/>
                              <a:gd name="T139" fmla="*/ 13868 h 949"/>
                              <a:gd name="T140" fmla="+- 0 1799 782"/>
                              <a:gd name="T141" fmla="*/ T140 w 1026"/>
                              <a:gd name="T142" fmla="+- 0 13853 13591"/>
                              <a:gd name="T143" fmla="*/ 13853 h 949"/>
                              <a:gd name="T144" fmla="+- 0 1399 782"/>
                              <a:gd name="T145" fmla="*/ T144 w 1026"/>
                              <a:gd name="T146" fmla="+- 0 13627 13591"/>
                              <a:gd name="T147" fmla="*/ 13627 h 949"/>
                              <a:gd name="T148" fmla="+- 0 1345 782"/>
                              <a:gd name="T149" fmla="*/ T148 w 1026"/>
                              <a:gd name="T150" fmla="+- 0 13673 13591"/>
                              <a:gd name="T151" fmla="*/ 13673 h 949"/>
                              <a:gd name="T152" fmla="+- 0 1265 782"/>
                              <a:gd name="T153" fmla="*/ T152 w 1026"/>
                              <a:gd name="T154" fmla="+- 0 13789 13591"/>
                              <a:gd name="T155" fmla="*/ 13789 h 949"/>
                              <a:gd name="T156" fmla="+- 0 1099 782"/>
                              <a:gd name="T157" fmla="*/ T156 w 1026"/>
                              <a:gd name="T158" fmla="+- 0 13851 13591"/>
                              <a:gd name="T159" fmla="*/ 13851 h 949"/>
                              <a:gd name="T160" fmla="+- 0 1322 782"/>
                              <a:gd name="T161" fmla="*/ T160 w 1026"/>
                              <a:gd name="T162" fmla="+- 0 13783 13591"/>
                              <a:gd name="T163" fmla="*/ 13783 h 949"/>
                              <a:gd name="T164" fmla="+- 0 1395 782"/>
                              <a:gd name="T165" fmla="*/ T164 w 1026"/>
                              <a:gd name="T166" fmla="+- 0 13640 13591"/>
                              <a:gd name="T167" fmla="*/ 13640 h 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26" h="949">
                                <a:moveTo>
                                  <a:pt x="608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8"/>
                                </a:lnTo>
                                <a:lnTo>
                                  <a:pt x="0" y="935"/>
                                </a:lnTo>
                                <a:lnTo>
                                  <a:pt x="1" y="940"/>
                                </a:lnTo>
                                <a:lnTo>
                                  <a:pt x="8" y="947"/>
                                </a:lnTo>
                                <a:lnTo>
                                  <a:pt x="13" y="949"/>
                                </a:lnTo>
                                <a:lnTo>
                                  <a:pt x="607" y="949"/>
                                </a:lnTo>
                                <a:lnTo>
                                  <a:pt x="612" y="946"/>
                                </a:lnTo>
                                <a:lnTo>
                                  <a:pt x="619" y="938"/>
                                </a:lnTo>
                                <a:lnTo>
                                  <a:pt x="620" y="933"/>
                                </a:lnTo>
                                <a:lnTo>
                                  <a:pt x="619" y="927"/>
                                </a:lnTo>
                                <a:lnTo>
                                  <a:pt x="616" y="912"/>
                                </a:lnTo>
                                <a:lnTo>
                                  <a:pt x="36" y="912"/>
                                </a:lnTo>
                                <a:lnTo>
                                  <a:pt x="37" y="36"/>
                                </a:lnTo>
                                <a:lnTo>
                                  <a:pt x="617" y="36"/>
                                </a:lnTo>
                                <a:lnTo>
                                  <a:pt x="620" y="21"/>
                                </a:lnTo>
                                <a:lnTo>
                                  <a:pt x="621" y="16"/>
                                </a:lnTo>
                                <a:lnTo>
                                  <a:pt x="620" y="11"/>
                                </a:lnTo>
                                <a:lnTo>
                                  <a:pt x="613" y="3"/>
                                </a:lnTo>
                                <a:lnTo>
                                  <a:pt x="608" y="0"/>
                                </a:lnTo>
                                <a:close/>
                                <a:moveTo>
                                  <a:pt x="459" y="689"/>
                                </a:moveTo>
                                <a:lnTo>
                                  <a:pt x="316" y="689"/>
                                </a:lnTo>
                                <a:lnTo>
                                  <a:pt x="413" y="706"/>
                                </a:lnTo>
                                <a:lnTo>
                                  <a:pt x="484" y="750"/>
                                </a:lnTo>
                                <a:lnTo>
                                  <a:pt x="532" y="808"/>
                                </a:lnTo>
                                <a:lnTo>
                                  <a:pt x="563" y="866"/>
                                </a:lnTo>
                                <a:lnTo>
                                  <a:pt x="579" y="912"/>
                                </a:lnTo>
                                <a:lnTo>
                                  <a:pt x="616" y="912"/>
                                </a:lnTo>
                                <a:lnTo>
                                  <a:pt x="612" y="900"/>
                                </a:lnTo>
                                <a:lnTo>
                                  <a:pt x="588" y="835"/>
                                </a:lnTo>
                                <a:lnTo>
                                  <a:pt x="539" y="757"/>
                                </a:lnTo>
                                <a:lnTo>
                                  <a:pt x="459" y="689"/>
                                </a:lnTo>
                                <a:close/>
                                <a:moveTo>
                                  <a:pt x="1012" y="260"/>
                                </a:moveTo>
                                <a:lnTo>
                                  <a:pt x="285" y="260"/>
                                </a:lnTo>
                                <a:lnTo>
                                  <a:pt x="276" y="268"/>
                                </a:lnTo>
                                <a:lnTo>
                                  <a:pt x="276" y="288"/>
                                </a:lnTo>
                                <a:lnTo>
                                  <a:pt x="285" y="296"/>
                                </a:lnTo>
                                <a:lnTo>
                                  <a:pt x="981" y="296"/>
                                </a:lnTo>
                                <a:lnTo>
                                  <a:pt x="957" y="342"/>
                                </a:lnTo>
                                <a:lnTo>
                                  <a:pt x="909" y="395"/>
                                </a:lnTo>
                                <a:lnTo>
                                  <a:pt x="833" y="438"/>
                                </a:lnTo>
                                <a:lnTo>
                                  <a:pt x="720" y="456"/>
                                </a:lnTo>
                                <a:lnTo>
                                  <a:pt x="710" y="456"/>
                                </a:lnTo>
                                <a:lnTo>
                                  <a:pt x="702" y="464"/>
                                </a:lnTo>
                                <a:lnTo>
                                  <a:pt x="702" y="484"/>
                                </a:lnTo>
                                <a:lnTo>
                                  <a:pt x="710" y="493"/>
                                </a:lnTo>
                                <a:lnTo>
                                  <a:pt x="720" y="493"/>
                                </a:lnTo>
                                <a:lnTo>
                                  <a:pt x="832" y="511"/>
                                </a:lnTo>
                                <a:lnTo>
                                  <a:pt x="909" y="554"/>
                                </a:lnTo>
                                <a:lnTo>
                                  <a:pt x="956" y="607"/>
                                </a:lnTo>
                                <a:lnTo>
                                  <a:pt x="980" y="653"/>
                                </a:lnTo>
                                <a:lnTo>
                                  <a:pt x="284" y="653"/>
                                </a:lnTo>
                                <a:lnTo>
                                  <a:pt x="276" y="661"/>
                                </a:lnTo>
                                <a:lnTo>
                                  <a:pt x="276" y="681"/>
                                </a:lnTo>
                                <a:lnTo>
                                  <a:pt x="284" y="689"/>
                                </a:lnTo>
                                <a:lnTo>
                                  <a:pt x="1011" y="689"/>
                                </a:lnTo>
                                <a:lnTo>
                                  <a:pt x="1016" y="686"/>
                                </a:lnTo>
                                <a:lnTo>
                                  <a:pt x="1023" y="678"/>
                                </a:lnTo>
                                <a:lnTo>
                                  <a:pt x="1024" y="672"/>
                                </a:lnTo>
                                <a:lnTo>
                                  <a:pt x="1023" y="666"/>
                                </a:lnTo>
                                <a:lnTo>
                                  <a:pt x="1015" y="643"/>
                                </a:lnTo>
                                <a:lnTo>
                                  <a:pt x="986" y="589"/>
                                </a:lnTo>
                                <a:lnTo>
                                  <a:pt x="930" y="526"/>
                                </a:lnTo>
                                <a:lnTo>
                                  <a:pt x="838" y="475"/>
                                </a:lnTo>
                                <a:lnTo>
                                  <a:pt x="930" y="423"/>
                                </a:lnTo>
                                <a:lnTo>
                                  <a:pt x="987" y="360"/>
                                </a:lnTo>
                                <a:lnTo>
                                  <a:pt x="1016" y="306"/>
                                </a:lnTo>
                                <a:lnTo>
                                  <a:pt x="1024" y="282"/>
                                </a:lnTo>
                                <a:lnTo>
                                  <a:pt x="1025" y="277"/>
                                </a:lnTo>
                                <a:lnTo>
                                  <a:pt x="1024" y="271"/>
                                </a:lnTo>
                                <a:lnTo>
                                  <a:pt x="1017" y="262"/>
                                </a:lnTo>
                                <a:lnTo>
                                  <a:pt x="1012" y="260"/>
                                </a:lnTo>
                                <a:close/>
                                <a:moveTo>
                                  <a:pt x="617" y="36"/>
                                </a:moveTo>
                                <a:lnTo>
                                  <a:pt x="579" y="36"/>
                                </a:lnTo>
                                <a:lnTo>
                                  <a:pt x="563" y="82"/>
                                </a:lnTo>
                                <a:lnTo>
                                  <a:pt x="532" y="141"/>
                                </a:lnTo>
                                <a:lnTo>
                                  <a:pt x="483" y="198"/>
                                </a:lnTo>
                                <a:lnTo>
                                  <a:pt x="413" y="242"/>
                                </a:lnTo>
                                <a:lnTo>
                                  <a:pt x="317" y="260"/>
                                </a:lnTo>
                                <a:lnTo>
                                  <a:pt x="460" y="260"/>
                                </a:lnTo>
                                <a:lnTo>
                                  <a:pt x="540" y="192"/>
                                </a:lnTo>
                                <a:lnTo>
                                  <a:pt x="589" y="114"/>
                                </a:lnTo>
                                <a:lnTo>
                                  <a:pt x="613" y="49"/>
                                </a:lnTo>
                                <a:lnTo>
                                  <a:pt x="61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" y="6480"/>
                            <a:ext cx="6050" cy="9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8388" y="12390"/>
                            <a:ext cx="706" cy="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0054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AutoShape 79"/>
                        <wps:cNvSpPr>
                          <a:spLocks/>
                        </wps:cNvSpPr>
                        <wps:spPr bwMode="auto">
                          <a:xfrm>
                            <a:off x="8388" y="12135"/>
                            <a:ext cx="706" cy="511"/>
                          </a:xfrm>
                          <a:custGeom>
                            <a:avLst/>
                            <a:gdLst>
                              <a:gd name="T0" fmla="+- 0 8741 8388"/>
                              <a:gd name="T1" fmla="*/ T0 w 706"/>
                              <a:gd name="T2" fmla="+- 0 12135 12135"/>
                              <a:gd name="T3" fmla="*/ 12135 h 511"/>
                              <a:gd name="T4" fmla="+- 0 8660 8388"/>
                              <a:gd name="T5" fmla="*/ T4 w 706"/>
                              <a:gd name="T6" fmla="+- 0 12142 12135"/>
                              <a:gd name="T7" fmla="*/ 12142 h 511"/>
                              <a:gd name="T8" fmla="+- 0 8586 8388"/>
                              <a:gd name="T9" fmla="*/ T8 w 706"/>
                              <a:gd name="T10" fmla="+- 0 12161 12135"/>
                              <a:gd name="T11" fmla="*/ 12161 h 511"/>
                              <a:gd name="T12" fmla="+- 0 8521 8388"/>
                              <a:gd name="T13" fmla="*/ T12 w 706"/>
                              <a:gd name="T14" fmla="+- 0 12191 12135"/>
                              <a:gd name="T15" fmla="*/ 12191 h 511"/>
                              <a:gd name="T16" fmla="+- 0 8466 8388"/>
                              <a:gd name="T17" fmla="*/ T16 w 706"/>
                              <a:gd name="T18" fmla="+- 0 12231 12135"/>
                              <a:gd name="T19" fmla="*/ 12231 h 511"/>
                              <a:gd name="T20" fmla="+- 0 8424 8388"/>
                              <a:gd name="T21" fmla="*/ T20 w 706"/>
                              <a:gd name="T22" fmla="+- 0 12278 12135"/>
                              <a:gd name="T23" fmla="*/ 12278 h 511"/>
                              <a:gd name="T24" fmla="+- 0 8398 8388"/>
                              <a:gd name="T25" fmla="*/ T24 w 706"/>
                              <a:gd name="T26" fmla="+- 0 12332 12135"/>
                              <a:gd name="T27" fmla="*/ 12332 h 511"/>
                              <a:gd name="T28" fmla="+- 0 8388 8388"/>
                              <a:gd name="T29" fmla="*/ T28 w 706"/>
                              <a:gd name="T30" fmla="+- 0 12390 12135"/>
                              <a:gd name="T31" fmla="*/ 12390 h 511"/>
                              <a:gd name="T32" fmla="+- 0 8398 8388"/>
                              <a:gd name="T33" fmla="*/ T32 w 706"/>
                              <a:gd name="T34" fmla="+- 0 12448 12135"/>
                              <a:gd name="T35" fmla="*/ 12448 h 511"/>
                              <a:gd name="T36" fmla="+- 0 8424 8388"/>
                              <a:gd name="T37" fmla="*/ T36 w 706"/>
                              <a:gd name="T38" fmla="+- 0 12502 12135"/>
                              <a:gd name="T39" fmla="*/ 12502 h 511"/>
                              <a:gd name="T40" fmla="+- 0 8466 8388"/>
                              <a:gd name="T41" fmla="*/ T40 w 706"/>
                              <a:gd name="T42" fmla="+- 0 12549 12135"/>
                              <a:gd name="T43" fmla="*/ 12549 h 511"/>
                              <a:gd name="T44" fmla="+- 0 8521 8388"/>
                              <a:gd name="T45" fmla="*/ T44 w 706"/>
                              <a:gd name="T46" fmla="+- 0 12589 12135"/>
                              <a:gd name="T47" fmla="*/ 12589 h 511"/>
                              <a:gd name="T48" fmla="+- 0 8586 8388"/>
                              <a:gd name="T49" fmla="*/ T48 w 706"/>
                              <a:gd name="T50" fmla="+- 0 12619 12135"/>
                              <a:gd name="T51" fmla="*/ 12619 h 511"/>
                              <a:gd name="T52" fmla="+- 0 8660 8388"/>
                              <a:gd name="T53" fmla="*/ T52 w 706"/>
                              <a:gd name="T54" fmla="+- 0 12638 12135"/>
                              <a:gd name="T55" fmla="*/ 12638 h 511"/>
                              <a:gd name="T56" fmla="+- 0 8741 8388"/>
                              <a:gd name="T57" fmla="*/ T56 w 706"/>
                              <a:gd name="T58" fmla="+- 0 12645 12135"/>
                              <a:gd name="T59" fmla="*/ 12645 h 511"/>
                              <a:gd name="T60" fmla="+- 0 8822 8388"/>
                              <a:gd name="T61" fmla="*/ T60 w 706"/>
                              <a:gd name="T62" fmla="+- 0 12638 12135"/>
                              <a:gd name="T63" fmla="*/ 12638 h 511"/>
                              <a:gd name="T64" fmla="+- 0 8896 8388"/>
                              <a:gd name="T65" fmla="*/ T64 w 706"/>
                              <a:gd name="T66" fmla="+- 0 12619 12135"/>
                              <a:gd name="T67" fmla="*/ 12619 h 511"/>
                              <a:gd name="T68" fmla="+- 0 8919 8388"/>
                              <a:gd name="T69" fmla="*/ T68 w 706"/>
                              <a:gd name="T70" fmla="+- 0 12609 12135"/>
                              <a:gd name="T71" fmla="*/ 12609 h 511"/>
                              <a:gd name="T72" fmla="+- 0 8741 8388"/>
                              <a:gd name="T73" fmla="*/ T72 w 706"/>
                              <a:gd name="T74" fmla="+- 0 12609 12135"/>
                              <a:gd name="T75" fmla="*/ 12609 h 511"/>
                              <a:gd name="T76" fmla="+- 0 8657 8388"/>
                              <a:gd name="T77" fmla="*/ T76 w 706"/>
                              <a:gd name="T78" fmla="+- 0 12601 12135"/>
                              <a:gd name="T79" fmla="*/ 12601 h 511"/>
                              <a:gd name="T80" fmla="+- 0 8582 8388"/>
                              <a:gd name="T81" fmla="*/ T80 w 706"/>
                              <a:gd name="T82" fmla="+- 0 12579 12135"/>
                              <a:gd name="T83" fmla="*/ 12579 h 511"/>
                              <a:gd name="T84" fmla="+- 0 8517 8388"/>
                              <a:gd name="T85" fmla="*/ T84 w 706"/>
                              <a:gd name="T86" fmla="+- 0 12545 12135"/>
                              <a:gd name="T87" fmla="*/ 12545 h 511"/>
                              <a:gd name="T88" fmla="+- 0 8468 8388"/>
                              <a:gd name="T89" fmla="*/ T88 w 706"/>
                              <a:gd name="T90" fmla="+- 0 12500 12135"/>
                              <a:gd name="T91" fmla="*/ 12500 h 511"/>
                              <a:gd name="T92" fmla="+- 0 8436 8388"/>
                              <a:gd name="T93" fmla="*/ T92 w 706"/>
                              <a:gd name="T94" fmla="+- 0 12448 12135"/>
                              <a:gd name="T95" fmla="*/ 12448 h 511"/>
                              <a:gd name="T96" fmla="+- 0 8425 8388"/>
                              <a:gd name="T97" fmla="*/ T96 w 706"/>
                              <a:gd name="T98" fmla="+- 0 12390 12135"/>
                              <a:gd name="T99" fmla="*/ 12390 h 511"/>
                              <a:gd name="T100" fmla="+- 0 8436 8388"/>
                              <a:gd name="T101" fmla="*/ T100 w 706"/>
                              <a:gd name="T102" fmla="+- 0 12332 12135"/>
                              <a:gd name="T103" fmla="*/ 12332 h 511"/>
                              <a:gd name="T104" fmla="+- 0 8468 8388"/>
                              <a:gd name="T105" fmla="*/ T104 w 706"/>
                              <a:gd name="T106" fmla="+- 0 12280 12135"/>
                              <a:gd name="T107" fmla="*/ 12280 h 511"/>
                              <a:gd name="T108" fmla="+- 0 8517 8388"/>
                              <a:gd name="T109" fmla="*/ T108 w 706"/>
                              <a:gd name="T110" fmla="+- 0 12235 12135"/>
                              <a:gd name="T111" fmla="*/ 12235 h 511"/>
                              <a:gd name="T112" fmla="+- 0 8582 8388"/>
                              <a:gd name="T113" fmla="*/ T112 w 706"/>
                              <a:gd name="T114" fmla="+- 0 12201 12135"/>
                              <a:gd name="T115" fmla="*/ 12201 h 511"/>
                              <a:gd name="T116" fmla="+- 0 8657 8388"/>
                              <a:gd name="T117" fmla="*/ T116 w 706"/>
                              <a:gd name="T118" fmla="+- 0 12179 12135"/>
                              <a:gd name="T119" fmla="*/ 12179 h 511"/>
                              <a:gd name="T120" fmla="+- 0 8741 8388"/>
                              <a:gd name="T121" fmla="*/ T120 w 706"/>
                              <a:gd name="T122" fmla="+- 0 12171 12135"/>
                              <a:gd name="T123" fmla="*/ 12171 h 511"/>
                              <a:gd name="T124" fmla="+- 0 8919 8388"/>
                              <a:gd name="T125" fmla="*/ T124 w 706"/>
                              <a:gd name="T126" fmla="+- 0 12171 12135"/>
                              <a:gd name="T127" fmla="*/ 12171 h 511"/>
                              <a:gd name="T128" fmla="+- 0 8896 8388"/>
                              <a:gd name="T129" fmla="*/ T128 w 706"/>
                              <a:gd name="T130" fmla="+- 0 12161 12135"/>
                              <a:gd name="T131" fmla="*/ 12161 h 511"/>
                              <a:gd name="T132" fmla="+- 0 8822 8388"/>
                              <a:gd name="T133" fmla="*/ T132 w 706"/>
                              <a:gd name="T134" fmla="+- 0 12142 12135"/>
                              <a:gd name="T135" fmla="*/ 12142 h 511"/>
                              <a:gd name="T136" fmla="+- 0 8741 8388"/>
                              <a:gd name="T137" fmla="*/ T136 w 706"/>
                              <a:gd name="T138" fmla="+- 0 12135 12135"/>
                              <a:gd name="T139" fmla="*/ 12135 h 511"/>
                              <a:gd name="T140" fmla="+- 0 8919 8388"/>
                              <a:gd name="T141" fmla="*/ T140 w 706"/>
                              <a:gd name="T142" fmla="+- 0 12171 12135"/>
                              <a:gd name="T143" fmla="*/ 12171 h 511"/>
                              <a:gd name="T144" fmla="+- 0 8741 8388"/>
                              <a:gd name="T145" fmla="*/ T144 w 706"/>
                              <a:gd name="T146" fmla="+- 0 12171 12135"/>
                              <a:gd name="T147" fmla="*/ 12171 h 511"/>
                              <a:gd name="T148" fmla="+- 0 8825 8388"/>
                              <a:gd name="T149" fmla="*/ T148 w 706"/>
                              <a:gd name="T150" fmla="+- 0 12179 12135"/>
                              <a:gd name="T151" fmla="*/ 12179 h 511"/>
                              <a:gd name="T152" fmla="+- 0 8901 8388"/>
                              <a:gd name="T153" fmla="*/ T152 w 706"/>
                              <a:gd name="T154" fmla="+- 0 12201 12135"/>
                              <a:gd name="T155" fmla="*/ 12201 h 511"/>
                              <a:gd name="T156" fmla="+- 0 8965 8388"/>
                              <a:gd name="T157" fmla="*/ T156 w 706"/>
                              <a:gd name="T158" fmla="+- 0 12235 12135"/>
                              <a:gd name="T159" fmla="*/ 12235 h 511"/>
                              <a:gd name="T160" fmla="+- 0 9015 8388"/>
                              <a:gd name="T161" fmla="*/ T160 w 706"/>
                              <a:gd name="T162" fmla="+- 0 12280 12135"/>
                              <a:gd name="T163" fmla="*/ 12280 h 511"/>
                              <a:gd name="T164" fmla="+- 0 9047 8388"/>
                              <a:gd name="T165" fmla="*/ T164 w 706"/>
                              <a:gd name="T166" fmla="+- 0 12332 12135"/>
                              <a:gd name="T167" fmla="*/ 12332 h 511"/>
                              <a:gd name="T168" fmla="+- 0 9058 8388"/>
                              <a:gd name="T169" fmla="*/ T168 w 706"/>
                              <a:gd name="T170" fmla="+- 0 12390 12135"/>
                              <a:gd name="T171" fmla="*/ 12390 h 511"/>
                              <a:gd name="T172" fmla="+- 0 9047 8388"/>
                              <a:gd name="T173" fmla="*/ T172 w 706"/>
                              <a:gd name="T174" fmla="+- 0 12448 12135"/>
                              <a:gd name="T175" fmla="*/ 12448 h 511"/>
                              <a:gd name="T176" fmla="+- 0 9015 8388"/>
                              <a:gd name="T177" fmla="*/ T176 w 706"/>
                              <a:gd name="T178" fmla="+- 0 12500 12135"/>
                              <a:gd name="T179" fmla="*/ 12500 h 511"/>
                              <a:gd name="T180" fmla="+- 0 8965 8388"/>
                              <a:gd name="T181" fmla="*/ T180 w 706"/>
                              <a:gd name="T182" fmla="+- 0 12545 12135"/>
                              <a:gd name="T183" fmla="*/ 12545 h 511"/>
                              <a:gd name="T184" fmla="+- 0 8901 8388"/>
                              <a:gd name="T185" fmla="*/ T184 w 706"/>
                              <a:gd name="T186" fmla="+- 0 12579 12135"/>
                              <a:gd name="T187" fmla="*/ 12579 h 511"/>
                              <a:gd name="T188" fmla="+- 0 8825 8388"/>
                              <a:gd name="T189" fmla="*/ T188 w 706"/>
                              <a:gd name="T190" fmla="+- 0 12601 12135"/>
                              <a:gd name="T191" fmla="*/ 12601 h 511"/>
                              <a:gd name="T192" fmla="+- 0 8741 8388"/>
                              <a:gd name="T193" fmla="*/ T192 w 706"/>
                              <a:gd name="T194" fmla="+- 0 12609 12135"/>
                              <a:gd name="T195" fmla="*/ 12609 h 511"/>
                              <a:gd name="T196" fmla="+- 0 8919 8388"/>
                              <a:gd name="T197" fmla="*/ T196 w 706"/>
                              <a:gd name="T198" fmla="+- 0 12609 12135"/>
                              <a:gd name="T199" fmla="*/ 12609 h 511"/>
                              <a:gd name="T200" fmla="+- 0 8962 8388"/>
                              <a:gd name="T201" fmla="*/ T200 w 706"/>
                              <a:gd name="T202" fmla="+- 0 12589 12135"/>
                              <a:gd name="T203" fmla="*/ 12589 h 511"/>
                              <a:gd name="T204" fmla="+- 0 9017 8388"/>
                              <a:gd name="T205" fmla="*/ T204 w 706"/>
                              <a:gd name="T206" fmla="+- 0 12549 12135"/>
                              <a:gd name="T207" fmla="*/ 12549 h 511"/>
                              <a:gd name="T208" fmla="+- 0 9058 8388"/>
                              <a:gd name="T209" fmla="*/ T208 w 706"/>
                              <a:gd name="T210" fmla="+- 0 12502 12135"/>
                              <a:gd name="T211" fmla="*/ 12502 h 511"/>
                              <a:gd name="T212" fmla="+- 0 9085 8388"/>
                              <a:gd name="T213" fmla="*/ T212 w 706"/>
                              <a:gd name="T214" fmla="+- 0 12448 12135"/>
                              <a:gd name="T215" fmla="*/ 12448 h 511"/>
                              <a:gd name="T216" fmla="+- 0 9094 8388"/>
                              <a:gd name="T217" fmla="*/ T216 w 706"/>
                              <a:gd name="T218" fmla="+- 0 12390 12135"/>
                              <a:gd name="T219" fmla="*/ 12390 h 511"/>
                              <a:gd name="T220" fmla="+- 0 9085 8388"/>
                              <a:gd name="T221" fmla="*/ T220 w 706"/>
                              <a:gd name="T222" fmla="+- 0 12332 12135"/>
                              <a:gd name="T223" fmla="*/ 12332 h 511"/>
                              <a:gd name="T224" fmla="+- 0 9058 8388"/>
                              <a:gd name="T225" fmla="*/ T224 w 706"/>
                              <a:gd name="T226" fmla="+- 0 12278 12135"/>
                              <a:gd name="T227" fmla="*/ 12278 h 511"/>
                              <a:gd name="T228" fmla="+- 0 9017 8388"/>
                              <a:gd name="T229" fmla="*/ T228 w 706"/>
                              <a:gd name="T230" fmla="+- 0 12231 12135"/>
                              <a:gd name="T231" fmla="*/ 12231 h 511"/>
                              <a:gd name="T232" fmla="+- 0 8962 8388"/>
                              <a:gd name="T233" fmla="*/ T232 w 706"/>
                              <a:gd name="T234" fmla="+- 0 12191 12135"/>
                              <a:gd name="T235" fmla="*/ 12191 h 511"/>
                              <a:gd name="T236" fmla="+- 0 8919 8388"/>
                              <a:gd name="T237" fmla="*/ T236 w 706"/>
                              <a:gd name="T238" fmla="+- 0 12171 12135"/>
                              <a:gd name="T239" fmla="*/ 12171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6" h="511">
                                <a:moveTo>
                                  <a:pt x="353" y="0"/>
                                </a:moveTo>
                                <a:lnTo>
                                  <a:pt x="272" y="7"/>
                                </a:lnTo>
                                <a:lnTo>
                                  <a:pt x="198" y="26"/>
                                </a:lnTo>
                                <a:lnTo>
                                  <a:pt x="133" y="56"/>
                                </a:lnTo>
                                <a:lnTo>
                                  <a:pt x="78" y="96"/>
                                </a:lnTo>
                                <a:lnTo>
                                  <a:pt x="36" y="143"/>
                                </a:lnTo>
                                <a:lnTo>
                                  <a:pt x="10" y="197"/>
                                </a:lnTo>
                                <a:lnTo>
                                  <a:pt x="0" y="255"/>
                                </a:lnTo>
                                <a:lnTo>
                                  <a:pt x="10" y="313"/>
                                </a:lnTo>
                                <a:lnTo>
                                  <a:pt x="36" y="367"/>
                                </a:lnTo>
                                <a:lnTo>
                                  <a:pt x="78" y="414"/>
                                </a:lnTo>
                                <a:lnTo>
                                  <a:pt x="133" y="454"/>
                                </a:lnTo>
                                <a:lnTo>
                                  <a:pt x="198" y="484"/>
                                </a:lnTo>
                                <a:lnTo>
                                  <a:pt x="272" y="503"/>
                                </a:lnTo>
                                <a:lnTo>
                                  <a:pt x="353" y="510"/>
                                </a:lnTo>
                                <a:lnTo>
                                  <a:pt x="434" y="503"/>
                                </a:lnTo>
                                <a:lnTo>
                                  <a:pt x="508" y="484"/>
                                </a:lnTo>
                                <a:lnTo>
                                  <a:pt x="531" y="474"/>
                                </a:lnTo>
                                <a:lnTo>
                                  <a:pt x="353" y="474"/>
                                </a:lnTo>
                                <a:lnTo>
                                  <a:pt x="269" y="466"/>
                                </a:lnTo>
                                <a:lnTo>
                                  <a:pt x="194" y="444"/>
                                </a:lnTo>
                                <a:lnTo>
                                  <a:pt x="129" y="410"/>
                                </a:lnTo>
                                <a:lnTo>
                                  <a:pt x="80" y="365"/>
                                </a:lnTo>
                                <a:lnTo>
                                  <a:pt x="48" y="313"/>
                                </a:lnTo>
                                <a:lnTo>
                                  <a:pt x="37" y="255"/>
                                </a:lnTo>
                                <a:lnTo>
                                  <a:pt x="48" y="197"/>
                                </a:lnTo>
                                <a:lnTo>
                                  <a:pt x="80" y="145"/>
                                </a:lnTo>
                                <a:lnTo>
                                  <a:pt x="129" y="100"/>
                                </a:lnTo>
                                <a:lnTo>
                                  <a:pt x="194" y="66"/>
                                </a:lnTo>
                                <a:lnTo>
                                  <a:pt x="269" y="44"/>
                                </a:lnTo>
                                <a:lnTo>
                                  <a:pt x="353" y="36"/>
                                </a:lnTo>
                                <a:lnTo>
                                  <a:pt x="531" y="36"/>
                                </a:lnTo>
                                <a:lnTo>
                                  <a:pt x="508" y="26"/>
                                </a:lnTo>
                                <a:lnTo>
                                  <a:pt x="434" y="7"/>
                                </a:lnTo>
                                <a:lnTo>
                                  <a:pt x="353" y="0"/>
                                </a:lnTo>
                                <a:close/>
                                <a:moveTo>
                                  <a:pt x="531" y="36"/>
                                </a:moveTo>
                                <a:lnTo>
                                  <a:pt x="353" y="36"/>
                                </a:lnTo>
                                <a:lnTo>
                                  <a:pt x="437" y="44"/>
                                </a:lnTo>
                                <a:lnTo>
                                  <a:pt x="513" y="66"/>
                                </a:lnTo>
                                <a:lnTo>
                                  <a:pt x="577" y="100"/>
                                </a:lnTo>
                                <a:lnTo>
                                  <a:pt x="627" y="145"/>
                                </a:lnTo>
                                <a:lnTo>
                                  <a:pt x="659" y="197"/>
                                </a:lnTo>
                                <a:lnTo>
                                  <a:pt x="670" y="255"/>
                                </a:lnTo>
                                <a:lnTo>
                                  <a:pt x="659" y="313"/>
                                </a:lnTo>
                                <a:lnTo>
                                  <a:pt x="627" y="365"/>
                                </a:lnTo>
                                <a:lnTo>
                                  <a:pt x="577" y="410"/>
                                </a:lnTo>
                                <a:lnTo>
                                  <a:pt x="513" y="444"/>
                                </a:lnTo>
                                <a:lnTo>
                                  <a:pt x="437" y="466"/>
                                </a:lnTo>
                                <a:lnTo>
                                  <a:pt x="353" y="474"/>
                                </a:lnTo>
                                <a:lnTo>
                                  <a:pt x="531" y="474"/>
                                </a:lnTo>
                                <a:lnTo>
                                  <a:pt x="574" y="454"/>
                                </a:lnTo>
                                <a:lnTo>
                                  <a:pt x="629" y="414"/>
                                </a:lnTo>
                                <a:lnTo>
                                  <a:pt x="670" y="367"/>
                                </a:lnTo>
                                <a:lnTo>
                                  <a:pt x="697" y="313"/>
                                </a:lnTo>
                                <a:lnTo>
                                  <a:pt x="706" y="255"/>
                                </a:lnTo>
                                <a:lnTo>
                                  <a:pt x="697" y="197"/>
                                </a:lnTo>
                                <a:lnTo>
                                  <a:pt x="670" y="143"/>
                                </a:lnTo>
                                <a:lnTo>
                                  <a:pt x="629" y="96"/>
                                </a:lnTo>
                                <a:lnTo>
                                  <a:pt x="574" y="56"/>
                                </a:lnTo>
                                <a:lnTo>
                                  <a:pt x="53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8" y="15027"/>
                            <a:ext cx="202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0" y="14617"/>
                            <a:ext cx="202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AutoShape 82"/>
                        <wps:cNvSpPr>
                          <a:spLocks/>
                        </wps:cNvSpPr>
                        <wps:spPr bwMode="auto">
                          <a:xfrm>
                            <a:off x="8221" y="14202"/>
                            <a:ext cx="913" cy="194"/>
                          </a:xfrm>
                          <a:custGeom>
                            <a:avLst/>
                            <a:gdLst>
                              <a:gd name="T0" fmla="+- 0 8257 8221"/>
                              <a:gd name="T1" fmla="*/ T0 w 913"/>
                              <a:gd name="T2" fmla="+- 0 14396 14203"/>
                              <a:gd name="T3" fmla="*/ 14396 h 194"/>
                              <a:gd name="T4" fmla="+- 0 9091 8221"/>
                              <a:gd name="T5" fmla="*/ T4 w 913"/>
                              <a:gd name="T6" fmla="+- 0 14396 14203"/>
                              <a:gd name="T7" fmla="*/ 14396 h 194"/>
                              <a:gd name="T8" fmla="+- 0 8221 8221"/>
                              <a:gd name="T9" fmla="*/ T8 w 913"/>
                              <a:gd name="T10" fmla="+- 0 14203 14203"/>
                              <a:gd name="T11" fmla="*/ 14203 h 194"/>
                              <a:gd name="T12" fmla="+- 0 9133 8221"/>
                              <a:gd name="T13" fmla="*/ T12 w 913"/>
                              <a:gd name="T14" fmla="+- 0 14203 14203"/>
                              <a:gd name="T15" fmla="*/ 14203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13" h="194">
                                <a:moveTo>
                                  <a:pt x="36" y="193"/>
                                </a:moveTo>
                                <a:lnTo>
                                  <a:pt x="870" y="193"/>
                                </a:lnTo>
                                <a:moveTo>
                                  <a:pt x="0" y="0"/>
                                </a:moveTo>
                                <a:lnTo>
                                  <a:pt x="912" y="0"/>
                                </a:lnTo>
                              </a:path>
                            </a:pathLst>
                          </a:custGeom>
                          <a:noFill/>
                          <a:ln w="22987">
                            <a:solidFill>
                              <a:srgbClr val="0054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83"/>
                        <wps:cNvSpPr>
                          <a:spLocks/>
                        </wps:cNvSpPr>
                        <wps:spPr bwMode="auto">
                          <a:xfrm>
                            <a:off x="8219" y="13211"/>
                            <a:ext cx="914" cy="2569"/>
                          </a:xfrm>
                          <a:custGeom>
                            <a:avLst/>
                            <a:gdLst>
                              <a:gd name="T0" fmla="+- 0 8666 8220"/>
                              <a:gd name="T1" fmla="*/ T0 w 914"/>
                              <a:gd name="T2" fmla="+- 0 13211 13211"/>
                              <a:gd name="T3" fmla="*/ 13211 h 2569"/>
                              <a:gd name="T4" fmla="+- 0 8651 8220"/>
                              <a:gd name="T5" fmla="*/ T4 w 914"/>
                              <a:gd name="T6" fmla="+- 0 13217 13211"/>
                              <a:gd name="T7" fmla="*/ 13217 h 2569"/>
                              <a:gd name="T8" fmla="+- 0 8429 8220"/>
                              <a:gd name="T9" fmla="*/ T8 w 914"/>
                              <a:gd name="T10" fmla="+- 0 13912 13211"/>
                              <a:gd name="T11" fmla="*/ 13912 h 2569"/>
                              <a:gd name="T12" fmla="+- 0 8251 8220"/>
                              <a:gd name="T13" fmla="*/ T12 w 914"/>
                              <a:gd name="T14" fmla="+- 0 14155 13211"/>
                              <a:gd name="T15" fmla="*/ 14155 h 2569"/>
                              <a:gd name="T16" fmla="+- 0 8220 8220"/>
                              <a:gd name="T17" fmla="*/ T16 w 914"/>
                              <a:gd name="T18" fmla="+- 0 14200 13211"/>
                              <a:gd name="T19" fmla="*/ 14200 h 2569"/>
                              <a:gd name="T20" fmla="+- 0 8220 8220"/>
                              <a:gd name="T21" fmla="*/ T20 w 914"/>
                              <a:gd name="T22" fmla="+- 0 14208 13211"/>
                              <a:gd name="T23" fmla="*/ 14208 h 2569"/>
                              <a:gd name="T24" fmla="+- 0 8236 8220"/>
                              <a:gd name="T25" fmla="*/ T24 w 914"/>
                              <a:gd name="T26" fmla="+- 0 14235 13211"/>
                              <a:gd name="T27" fmla="*/ 14235 h 2569"/>
                              <a:gd name="T28" fmla="+- 0 8248 8220"/>
                              <a:gd name="T29" fmla="*/ T28 w 914"/>
                              <a:gd name="T30" fmla="+- 0 14399 13211"/>
                              <a:gd name="T31" fmla="*/ 14399 h 2569"/>
                              <a:gd name="T32" fmla="+- 0 8250 8220"/>
                              <a:gd name="T33" fmla="*/ T32 w 914"/>
                              <a:gd name="T34" fmla="+- 0 14416 13211"/>
                              <a:gd name="T35" fmla="*/ 14416 h 2569"/>
                              <a:gd name="T36" fmla="+- 0 8268 8220"/>
                              <a:gd name="T37" fmla="*/ T36 w 914"/>
                              <a:gd name="T38" fmla="+- 0 15766 13211"/>
                              <a:gd name="T39" fmla="*/ 15766 h 2569"/>
                              <a:gd name="T40" fmla="+- 0 9061 8220"/>
                              <a:gd name="T41" fmla="*/ T40 w 914"/>
                              <a:gd name="T42" fmla="+- 0 15779 13211"/>
                              <a:gd name="T43" fmla="*/ 15779 h 2569"/>
                              <a:gd name="T44" fmla="+- 0 9070 8220"/>
                              <a:gd name="T45" fmla="*/ T44 w 914"/>
                              <a:gd name="T46" fmla="+- 0 15777 13211"/>
                              <a:gd name="T47" fmla="*/ 15777 h 2569"/>
                              <a:gd name="T48" fmla="+- 0 9079 8220"/>
                              <a:gd name="T49" fmla="*/ T48 w 914"/>
                              <a:gd name="T50" fmla="+- 0 15766 13211"/>
                              <a:gd name="T51" fmla="*/ 15766 h 2569"/>
                              <a:gd name="T52" fmla="+- 0 9042 8220"/>
                              <a:gd name="T53" fmla="*/ T52 w 914"/>
                              <a:gd name="T54" fmla="+- 0 15743 13211"/>
                              <a:gd name="T55" fmla="*/ 15743 h 2569"/>
                              <a:gd name="T56" fmla="+- 0 8304 8220"/>
                              <a:gd name="T57" fmla="*/ T56 w 914"/>
                              <a:gd name="T58" fmla="+- 0 14427 13211"/>
                              <a:gd name="T59" fmla="*/ 14427 h 2569"/>
                              <a:gd name="T60" fmla="+- 0 8285 8220"/>
                              <a:gd name="T61" fmla="*/ T60 w 914"/>
                              <a:gd name="T62" fmla="+- 0 14401 13211"/>
                              <a:gd name="T63" fmla="*/ 14401 h 2569"/>
                              <a:gd name="T64" fmla="+- 0 8278 8220"/>
                              <a:gd name="T65" fmla="*/ T64 w 914"/>
                              <a:gd name="T66" fmla="+- 0 14218 13211"/>
                              <a:gd name="T67" fmla="*/ 14218 h 2569"/>
                              <a:gd name="T68" fmla="+- 0 8262 8220"/>
                              <a:gd name="T69" fmla="*/ T68 w 914"/>
                              <a:gd name="T70" fmla="+- 0 14209 13211"/>
                              <a:gd name="T71" fmla="*/ 14209 h 2569"/>
                              <a:gd name="T72" fmla="+- 0 8290 8220"/>
                              <a:gd name="T73" fmla="*/ T72 w 914"/>
                              <a:gd name="T74" fmla="+- 0 14163 13211"/>
                              <a:gd name="T75" fmla="*/ 14163 h 2569"/>
                              <a:gd name="T76" fmla="+- 0 8461 8220"/>
                              <a:gd name="T77" fmla="*/ T76 w 914"/>
                              <a:gd name="T78" fmla="+- 0 13928 13211"/>
                              <a:gd name="T79" fmla="*/ 13928 h 2569"/>
                              <a:gd name="T80" fmla="+- 0 8602 8220"/>
                              <a:gd name="T81" fmla="*/ T80 w 914"/>
                              <a:gd name="T82" fmla="+- 0 13600 13211"/>
                              <a:gd name="T83" fmla="*/ 13600 h 2569"/>
                              <a:gd name="T84" fmla="+- 0 8704 8220"/>
                              <a:gd name="T85" fmla="*/ T84 w 914"/>
                              <a:gd name="T86" fmla="+- 0 13310 13211"/>
                              <a:gd name="T87" fmla="*/ 13310 h 2569"/>
                              <a:gd name="T88" fmla="+- 0 8675 8220"/>
                              <a:gd name="T89" fmla="*/ T88 w 914"/>
                              <a:gd name="T90" fmla="+- 0 13211 13211"/>
                              <a:gd name="T91" fmla="*/ 13211 h 2569"/>
                              <a:gd name="T92" fmla="+- 0 8667 8220"/>
                              <a:gd name="T93" fmla="*/ T92 w 914"/>
                              <a:gd name="T94" fmla="+- 0 13310 13211"/>
                              <a:gd name="T95" fmla="*/ 13310 h 2569"/>
                              <a:gd name="T96" fmla="+- 0 8737 8220"/>
                              <a:gd name="T97" fmla="*/ T96 w 914"/>
                              <a:gd name="T98" fmla="+- 0 13603 13211"/>
                              <a:gd name="T99" fmla="*/ 13603 h 2569"/>
                              <a:gd name="T100" fmla="+- 0 8883 8220"/>
                              <a:gd name="T101" fmla="*/ T100 w 914"/>
                              <a:gd name="T102" fmla="+- 0 13932 13211"/>
                              <a:gd name="T103" fmla="*/ 13932 h 2569"/>
                              <a:gd name="T104" fmla="+- 0 9095 8220"/>
                              <a:gd name="T105" fmla="*/ T104 w 914"/>
                              <a:gd name="T106" fmla="+- 0 14203 13211"/>
                              <a:gd name="T107" fmla="*/ 14203 h 2569"/>
                              <a:gd name="T108" fmla="+- 0 9060 8220"/>
                              <a:gd name="T109" fmla="*/ T108 w 914"/>
                              <a:gd name="T110" fmla="+- 0 14216 13211"/>
                              <a:gd name="T111" fmla="*/ 14216 h 2569"/>
                              <a:gd name="T112" fmla="+- 0 9059 8220"/>
                              <a:gd name="T113" fmla="*/ T112 w 914"/>
                              <a:gd name="T114" fmla="+- 0 14399 13211"/>
                              <a:gd name="T115" fmla="*/ 14399 h 2569"/>
                              <a:gd name="T116" fmla="+- 0 9030 8220"/>
                              <a:gd name="T117" fmla="*/ T116 w 914"/>
                              <a:gd name="T118" fmla="+- 0 14422 13211"/>
                              <a:gd name="T119" fmla="*/ 14422 h 2569"/>
                              <a:gd name="T120" fmla="+- 0 9079 8220"/>
                              <a:gd name="T121" fmla="*/ T120 w 914"/>
                              <a:gd name="T122" fmla="+- 0 15743 13211"/>
                              <a:gd name="T123" fmla="*/ 15743 h 2569"/>
                              <a:gd name="T124" fmla="+- 0 9093 8220"/>
                              <a:gd name="T125" fmla="*/ T124 w 914"/>
                              <a:gd name="T126" fmla="+- 0 14420 13211"/>
                              <a:gd name="T127" fmla="*/ 14420 h 2569"/>
                              <a:gd name="T128" fmla="+- 0 9093 8220"/>
                              <a:gd name="T129" fmla="*/ T128 w 914"/>
                              <a:gd name="T130" fmla="+- 0 14242 13211"/>
                              <a:gd name="T131" fmla="*/ 14242 h 2569"/>
                              <a:gd name="T132" fmla="+- 0 9104 8220"/>
                              <a:gd name="T133" fmla="*/ T132 w 914"/>
                              <a:gd name="T134" fmla="+- 0 14238 13211"/>
                              <a:gd name="T135" fmla="*/ 14238 h 2569"/>
                              <a:gd name="T136" fmla="+- 0 9130 8220"/>
                              <a:gd name="T137" fmla="*/ T136 w 914"/>
                              <a:gd name="T138" fmla="+- 0 14224 13211"/>
                              <a:gd name="T139" fmla="*/ 14224 h 2569"/>
                              <a:gd name="T140" fmla="+- 0 9133 8220"/>
                              <a:gd name="T141" fmla="*/ T140 w 914"/>
                              <a:gd name="T142" fmla="+- 0 14207 13211"/>
                              <a:gd name="T143" fmla="*/ 14207 h 2569"/>
                              <a:gd name="T144" fmla="+- 0 9130 8220"/>
                              <a:gd name="T145" fmla="*/ T144 w 914"/>
                              <a:gd name="T146" fmla="+- 0 14194 13211"/>
                              <a:gd name="T147" fmla="*/ 14194 h 2569"/>
                              <a:gd name="T148" fmla="+- 0 9122 8220"/>
                              <a:gd name="T149" fmla="*/ T148 w 914"/>
                              <a:gd name="T150" fmla="+- 0 14178 13211"/>
                              <a:gd name="T151" fmla="*/ 14178 h 2569"/>
                              <a:gd name="T152" fmla="+- 0 8770 8220"/>
                              <a:gd name="T153" fmla="*/ T152 w 914"/>
                              <a:gd name="T154" fmla="+- 0 13590 13211"/>
                              <a:gd name="T155" fmla="*/ 13590 h 2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14" h="2569">
                                <a:moveTo>
                                  <a:pt x="455" y="0"/>
                                </a:moveTo>
                                <a:lnTo>
                                  <a:pt x="446" y="0"/>
                                </a:lnTo>
                                <a:lnTo>
                                  <a:pt x="438" y="0"/>
                                </a:lnTo>
                                <a:lnTo>
                                  <a:pt x="431" y="6"/>
                                </a:lnTo>
                                <a:lnTo>
                                  <a:pt x="347" y="379"/>
                                </a:lnTo>
                                <a:lnTo>
                                  <a:pt x="209" y="701"/>
                                </a:lnTo>
                                <a:lnTo>
                                  <a:pt x="90" y="862"/>
                                </a:lnTo>
                                <a:lnTo>
                                  <a:pt x="31" y="944"/>
                                </a:lnTo>
                                <a:lnTo>
                                  <a:pt x="3" y="983"/>
                                </a:lnTo>
                                <a:lnTo>
                                  <a:pt x="0" y="989"/>
                                </a:lnTo>
                                <a:lnTo>
                                  <a:pt x="0" y="995"/>
                                </a:lnTo>
                                <a:lnTo>
                                  <a:pt x="0" y="997"/>
                                </a:lnTo>
                                <a:lnTo>
                                  <a:pt x="5" y="1014"/>
                                </a:lnTo>
                                <a:lnTo>
                                  <a:pt x="16" y="1024"/>
                                </a:lnTo>
                                <a:lnTo>
                                  <a:pt x="26" y="1030"/>
                                </a:lnTo>
                                <a:lnTo>
                                  <a:pt x="28" y="1188"/>
                                </a:lnTo>
                                <a:lnTo>
                                  <a:pt x="29" y="1201"/>
                                </a:lnTo>
                                <a:lnTo>
                                  <a:pt x="30" y="1205"/>
                                </a:lnTo>
                                <a:lnTo>
                                  <a:pt x="48" y="1227"/>
                                </a:lnTo>
                                <a:lnTo>
                                  <a:pt x="48" y="2555"/>
                                </a:lnTo>
                                <a:lnTo>
                                  <a:pt x="56" y="2563"/>
                                </a:lnTo>
                                <a:lnTo>
                                  <a:pt x="841" y="2568"/>
                                </a:lnTo>
                                <a:lnTo>
                                  <a:pt x="846" y="2568"/>
                                </a:lnTo>
                                <a:lnTo>
                                  <a:pt x="850" y="2566"/>
                                </a:lnTo>
                                <a:lnTo>
                                  <a:pt x="857" y="2559"/>
                                </a:lnTo>
                                <a:lnTo>
                                  <a:pt x="859" y="2555"/>
                                </a:lnTo>
                                <a:lnTo>
                                  <a:pt x="859" y="2532"/>
                                </a:lnTo>
                                <a:lnTo>
                                  <a:pt x="822" y="2532"/>
                                </a:lnTo>
                                <a:lnTo>
                                  <a:pt x="84" y="2527"/>
                                </a:lnTo>
                                <a:lnTo>
                                  <a:pt x="84" y="1216"/>
                                </a:lnTo>
                                <a:lnTo>
                                  <a:pt x="83" y="1212"/>
                                </a:lnTo>
                                <a:lnTo>
                                  <a:pt x="65" y="1190"/>
                                </a:lnTo>
                                <a:lnTo>
                                  <a:pt x="62" y="1013"/>
                                </a:lnTo>
                                <a:lnTo>
                                  <a:pt x="58" y="1007"/>
                                </a:lnTo>
                                <a:lnTo>
                                  <a:pt x="48" y="1001"/>
                                </a:lnTo>
                                <a:lnTo>
                                  <a:pt x="42" y="998"/>
                                </a:lnTo>
                                <a:lnTo>
                                  <a:pt x="39" y="995"/>
                                </a:lnTo>
                                <a:lnTo>
                                  <a:pt x="70" y="952"/>
                                </a:lnTo>
                                <a:lnTo>
                                  <a:pt x="239" y="721"/>
                                </a:lnTo>
                                <a:lnTo>
                                  <a:pt x="241" y="717"/>
                                </a:lnTo>
                                <a:lnTo>
                                  <a:pt x="381" y="392"/>
                                </a:lnTo>
                                <a:lnTo>
                                  <a:pt x="382" y="389"/>
                                </a:lnTo>
                                <a:lnTo>
                                  <a:pt x="447" y="99"/>
                                </a:lnTo>
                                <a:lnTo>
                                  <a:pt x="484" y="99"/>
                                </a:lnTo>
                                <a:lnTo>
                                  <a:pt x="462" y="6"/>
                                </a:lnTo>
                                <a:lnTo>
                                  <a:pt x="455" y="0"/>
                                </a:lnTo>
                                <a:close/>
                                <a:moveTo>
                                  <a:pt x="484" y="99"/>
                                </a:moveTo>
                                <a:lnTo>
                                  <a:pt x="447" y="99"/>
                                </a:lnTo>
                                <a:lnTo>
                                  <a:pt x="515" y="389"/>
                                </a:lnTo>
                                <a:lnTo>
                                  <a:pt x="517" y="392"/>
                                </a:lnTo>
                                <a:lnTo>
                                  <a:pt x="661" y="717"/>
                                </a:lnTo>
                                <a:lnTo>
                                  <a:pt x="663" y="721"/>
                                </a:lnTo>
                                <a:lnTo>
                                  <a:pt x="873" y="989"/>
                                </a:lnTo>
                                <a:lnTo>
                                  <a:pt x="875" y="992"/>
                                </a:lnTo>
                                <a:lnTo>
                                  <a:pt x="859" y="997"/>
                                </a:lnTo>
                                <a:lnTo>
                                  <a:pt x="840" y="1005"/>
                                </a:lnTo>
                                <a:lnTo>
                                  <a:pt x="836" y="1012"/>
                                </a:lnTo>
                                <a:lnTo>
                                  <a:pt x="839" y="1188"/>
                                </a:lnTo>
                                <a:lnTo>
                                  <a:pt x="813" y="1205"/>
                                </a:lnTo>
                                <a:lnTo>
                                  <a:pt x="810" y="1211"/>
                                </a:lnTo>
                                <a:lnTo>
                                  <a:pt x="822" y="2532"/>
                                </a:lnTo>
                                <a:lnTo>
                                  <a:pt x="859" y="2532"/>
                                </a:lnTo>
                                <a:lnTo>
                                  <a:pt x="847" y="1226"/>
                                </a:lnTo>
                                <a:lnTo>
                                  <a:pt x="873" y="1209"/>
                                </a:lnTo>
                                <a:lnTo>
                                  <a:pt x="876" y="1203"/>
                                </a:lnTo>
                                <a:lnTo>
                                  <a:pt x="873" y="1031"/>
                                </a:lnTo>
                                <a:lnTo>
                                  <a:pt x="878" y="1029"/>
                                </a:lnTo>
                                <a:lnTo>
                                  <a:pt x="884" y="1027"/>
                                </a:lnTo>
                                <a:lnTo>
                                  <a:pt x="905" y="1022"/>
                                </a:lnTo>
                                <a:lnTo>
                                  <a:pt x="910" y="1013"/>
                                </a:lnTo>
                                <a:lnTo>
                                  <a:pt x="912" y="1007"/>
                                </a:lnTo>
                                <a:lnTo>
                                  <a:pt x="913" y="996"/>
                                </a:lnTo>
                                <a:lnTo>
                                  <a:pt x="913" y="995"/>
                                </a:lnTo>
                                <a:lnTo>
                                  <a:pt x="910" y="983"/>
                                </a:lnTo>
                                <a:lnTo>
                                  <a:pt x="906" y="973"/>
                                </a:lnTo>
                                <a:lnTo>
                                  <a:pt x="902" y="967"/>
                                </a:lnTo>
                                <a:lnTo>
                                  <a:pt x="693" y="701"/>
                                </a:lnTo>
                                <a:lnTo>
                                  <a:pt x="550" y="379"/>
                                </a:lnTo>
                                <a:lnTo>
                                  <a:pt x="484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10511" y="15231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6900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0911" y="14673"/>
                            <a:ext cx="0" cy="1116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6900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86"/>
                        <wps:cNvSpPr>
                          <a:spLocks/>
                        </wps:cNvSpPr>
                        <wps:spPr bwMode="auto">
                          <a:xfrm>
                            <a:off x="10511" y="14673"/>
                            <a:ext cx="800" cy="1116"/>
                          </a:xfrm>
                          <a:custGeom>
                            <a:avLst/>
                            <a:gdLst>
                              <a:gd name="T0" fmla="+- 0 10847 10511"/>
                              <a:gd name="T1" fmla="*/ T0 w 800"/>
                              <a:gd name="T2" fmla="+- 0 14681 14673"/>
                              <a:gd name="T3" fmla="*/ 14681 h 1116"/>
                              <a:gd name="T4" fmla="+- 0 10728 10511"/>
                              <a:gd name="T5" fmla="*/ T4 w 800"/>
                              <a:gd name="T6" fmla="+- 0 14736 14673"/>
                              <a:gd name="T7" fmla="*/ 14736 h 1116"/>
                              <a:gd name="T8" fmla="+- 0 10629 10511"/>
                              <a:gd name="T9" fmla="*/ T8 w 800"/>
                              <a:gd name="T10" fmla="+- 0 14837 14673"/>
                              <a:gd name="T11" fmla="*/ 14837 h 1116"/>
                              <a:gd name="T12" fmla="+- 0 10556 10511"/>
                              <a:gd name="T13" fmla="*/ T12 w 800"/>
                              <a:gd name="T14" fmla="+- 0 14975 14673"/>
                              <a:gd name="T15" fmla="*/ 14975 h 1116"/>
                              <a:gd name="T16" fmla="+- 0 10517 10511"/>
                              <a:gd name="T17" fmla="*/ T16 w 800"/>
                              <a:gd name="T18" fmla="+- 0 15141 14673"/>
                              <a:gd name="T19" fmla="*/ 15141 h 1116"/>
                              <a:gd name="T20" fmla="+- 0 10517 10511"/>
                              <a:gd name="T21" fmla="*/ T20 w 800"/>
                              <a:gd name="T22" fmla="+- 0 15321 14673"/>
                              <a:gd name="T23" fmla="*/ 15321 h 1116"/>
                              <a:gd name="T24" fmla="+- 0 10556 10511"/>
                              <a:gd name="T25" fmla="*/ T24 w 800"/>
                              <a:gd name="T26" fmla="+- 0 15487 14673"/>
                              <a:gd name="T27" fmla="*/ 15487 h 1116"/>
                              <a:gd name="T28" fmla="+- 0 10629 10511"/>
                              <a:gd name="T29" fmla="*/ T28 w 800"/>
                              <a:gd name="T30" fmla="+- 0 15625 14673"/>
                              <a:gd name="T31" fmla="*/ 15625 h 1116"/>
                              <a:gd name="T32" fmla="+- 0 10728 10511"/>
                              <a:gd name="T33" fmla="*/ T32 w 800"/>
                              <a:gd name="T34" fmla="+- 0 15726 14673"/>
                              <a:gd name="T35" fmla="*/ 15726 h 1116"/>
                              <a:gd name="T36" fmla="+- 0 10847 10511"/>
                              <a:gd name="T37" fmla="*/ T36 w 800"/>
                              <a:gd name="T38" fmla="+- 0 15781 14673"/>
                              <a:gd name="T39" fmla="*/ 15781 h 1116"/>
                              <a:gd name="T40" fmla="+- 0 10976 10511"/>
                              <a:gd name="T41" fmla="*/ T40 w 800"/>
                              <a:gd name="T42" fmla="+- 0 15781 14673"/>
                              <a:gd name="T43" fmla="*/ 15781 h 1116"/>
                              <a:gd name="T44" fmla="+- 0 11051 10511"/>
                              <a:gd name="T45" fmla="*/ T44 w 800"/>
                              <a:gd name="T46" fmla="+- 0 15752 14673"/>
                              <a:gd name="T47" fmla="*/ 15752 h 1116"/>
                              <a:gd name="T48" fmla="+- 0 10852 10511"/>
                              <a:gd name="T49" fmla="*/ T48 w 800"/>
                              <a:gd name="T50" fmla="+- 0 15746 14673"/>
                              <a:gd name="T51" fmla="*/ 15746 h 1116"/>
                              <a:gd name="T52" fmla="+- 0 10744 10511"/>
                              <a:gd name="T53" fmla="*/ T52 w 800"/>
                              <a:gd name="T54" fmla="+- 0 15694 14673"/>
                              <a:gd name="T55" fmla="*/ 15694 h 1116"/>
                              <a:gd name="T56" fmla="+- 0 10654 10511"/>
                              <a:gd name="T57" fmla="*/ T56 w 800"/>
                              <a:gd name="T58" fmla="+- 0 15600 14673"/>
                              <a:gd name="T59" fmla="*/ 15600 h 1116"/>
                              <a:gd name="T60" fmla="+- 0 10588 10511"/>
                              <a:gd name="T61" fmla="*/ T60 w 800"/>
                              <a:gd name="T62" fmla="+- 0 15470 14673"/>
                              <a:gd name="T63" fmla="*/ 15470 h 1116"/>
                              <a:gd name="T64" fmla="+- 0 10552 10511"/>
                              <a:gd name="T65" fmla="*/ T64 w 800"/>
                              <a:gd name="T66" fmla="+- 0 15316 14673"/>
                              <a:gd name="T67" fmla="*/ 15316 h 1116"/>
                              <a:gd name="T68" fmla="+- 0 10552 10511"/>
                              <a:gd name="T69" fmla="*/ T68 w 800"/>
                              <a:gd name="T70" fmla="+- 0 15147 14673"/>
                              <a:gd name="T71" fmla="*/ 15147 h 1116"/>
                              <a:gd name="T72" fmla="+- 0 10588 10511"/>
                              <a:gd name="T73" fmla="*/ T72 w 800"/>
                              <a:gd name="T74" fmla="+- 0 14992 14673"/>
                              <a:gd name="T75" fmla="*/ 14992 h 1116"/>
                              <a:gd name="T76" fmla="+- 0 10654 10511"/>
                              <a:gd name="T77" fmla="*/ T76 w 800"/>
                              <a:gd name="T78" fmla="+- 0 14862 14673"/>
                              <a:gd name="T79" fmla="*/ 14862 h 1116"/>
                              <a:gd name="T80" fmla="+- 0 10744 10511"/>
                              <a:gd name="T81" fmla="*/ T80 w 800"/>
                              <a:gd name="T82" fmla="+- 0 14768 14673"/>
                              <a:gd name="T83" fmla="*/ 14768 h 1116"/>
                              <a:gd name="T84" fmla="+- 0 10852 10511"/>
                              <a:gd name="T85" fmla="*/ T84 w 800"/>
                              <a:gd name="T86" fmla="+- 0 14716 14673"/>
                              <a:gd name="T87" fmla="*/ 14716 h 1116"/>
                              <a:gd name="T88" fmla="+- 0 11051 10511"/>
                              <a:gd name="T89" fmla="*/ T88 w 800"/>
                              <a:gd name="T90" fmla="+- 0 14709 14673"/>
                              <a:gd name="T91" fmla="*/ 14709 h 1116"/>
                              <a:gd name="T92" fmla="+- 0 10976 10511"/>
                              <a:gd name="T93" fmla="*/ T92 w 800"/>
                              <a:gd name="T94" fmla="+- 0 14681 14673"/>
                              <a:gd name="T95" fmla="*/ 14681 h 1116"/>
                              <a:gd name="T96" fmla="+- 0 11051 10511"/>
                              <a:gd name="T97" fmla="*/ T96 w 800"/>
                              <a:gd name="T98" fmla="+- 0 14709 14673"/>
                              <a:gd name="T99" fmla="*/ 14709 h 1116"/>
                              <a:gd name="T100" fmla="+- 0 10970 10511"/>
                              <a:gd name="T101" fmla="*/ T100 w 800"/>
                              <a:gd name="T102" fmla="+- 0 14716 14673"/>
                              <a:gd name="T103" fmla="*/ 14716 h 1116"/>
                              <a:gd name="T104" fmla="+- 0 11078 10511"/>
                              <a:gd name="T105" fmla="*/ T104 w 800"/>
                              <a:gd name="T106" fmla="+- 0 14768 14673"/>
                              <a:gd name="T107" fmla="*/ 14768 h 1116"/>
                              <a:gd name="T108" fmla="+- 0 11168 10511"/>
                              <a:gd name="T109" fmla="*/ T108 w 800"/>
                              <a:gd name="T110" fmla="+- 0 14862 14673"/>
                              <a:gd name="T111" fmla="*/ 14862 h 1116"/>
                              <a:gd name="T112" fmla="+- 0 11234 10511"/>
                              <a:gd name="T113" fmla="*/ T112 w 800"/>
                              <a:gd name="T114" fmla="+- 0 14992 14673"/>
                              <a:gd name="T115" fmla="*/ 14992 h 1116"/>
                              <a:gd name="T116" fmla="+- 0 11270 10511"/>
                              <a:gd name="T117" fmla="*/ T116 w 800"/>
                              <a:gd name="T118" fmla="+- 0 15147 14673"/>
                              <a:gd name="T119" fmla="*/ 15147 h 1116"/>
                              <a:gd name="T120" fmla="+- 0 11270 10511"/>
                              <a:gd name="T121" fmla="*/ T120 w 800"/>
                              <a:gd name="T122" fmla="+- 0 15316 14673"/>
                              <a:gd name="T123" fmla="*/ 15316 h 1116"/>
                              <a:gd name="T124" fmla="+- 0 11234 10511"/>
                              <a:gd name="T125" fmla="*/ T124 w 800"/>
                              <a:gd name="T126" fmla="+- 0 15470 14673"/>
                              <a:gd name="T127" fmla="*/ 15470 h 1116"/>
                              <a:gd name="T128" fmla="+- 0 11168 10511"/>
                              <a:gd name="T129" fmla="*/ T128 w 800"/>
                              <a:gd name="T130" fmla="+- 0 15600 14673"/>
                              <a:gd name="T131" fmla="*/ 15600 h 1116"/>
                              <a:gd name="T132" fmla="+- 0 11078 10511"/>
                              <a:gd name="T133" fmla="*/ T132 w 800"/>
                              <a:gd name="T134" fmla="+- 0 15694 14673"/>
                              <a:gd name="T135" fmla="*/ 15694 h 1116"/>
                              <a:gd name="T136" fmla="+- 0 10970 10511"/>
                              <a:gd name="T137" fmla="*/ T136 w 800"/>
                              <a:gd name="T138" fmla="+- 0 15746 14673"/>
                              <a:gd name="T139" fmla="*/ 15746 h 1116"/>
                              <a:gd name="T140" fmla="+- 0 11051 10511"/>
                              <a:gd name="T141" fmla="*/ T140 w 800"/>
                              <a:gd name="T142" fmla="+- 0 15752 14673"/>
                              <a:gd name="T143" fmla="*/ 15752 h 1116"/>
                              <a:gd name="T144" fmla="+- 0 11147 10511"/>
                              <a:gd name="T145" fmla="*/ T144 w 800"/>
                              <a:gd name="T146" fmla="+- 0 15681 14673"/>
                              <a:gd name="T147" fmla="*/ 15681 h 1116"/>
                              <a:gd name="T148" fmla="+- 0 11234 10511"/>
                              <a:gd name="T149" fmla="*/ T148 w 800"/>
                              <a:gd name="T150" fmla="+- 0 15560 14673"/>
                              <a:gd name="T151" fmla="*/ 15560 h 1116"/>
                              <a:gd name="T152" fmla="+- 0 11291 10511"/>
                              <a:gd name="T153" fmla="*/ T152 w 800"/>
                              <a:gd name="T154" fmla="+- 0 15407 14673"/>
                              <a:gd name="T155" fmla="*/ 15407 h 1116"/>
                              <a:gd name="T156" fmla="+- 0 11311 10511"/>
                              <a:gd name="T157" fmla="*/ T156 w 800"/>
                              <a:gd name="T158" fmla="+- 0 15231 14673"/>
                              <a:gd name="T159" fmla="*/ 15231 h 1116"/>
                              <a:gd name="T160" fmla="+- 0 11291 10511"/>
                              <a:gd name="T161" fmla="*/ T160 w 800"/>
                              <a:gd name="T162" fmla="+- 0 15055 14673"/>
                              <a:gd name="T163" fmla="*/ 15055 h 1116"/>
                              <a:gd name="T164" fmla="+- 0 11234 10511"/>
                              <a:gd name="T165" fmla="*/ T164 w 800"/>
                              <a:gd name="T166" fmla="+- 0 14902 14673"/>
                              <a:gd name="T167" fmla="*/ 14902 h 1116"/>
                              <a:gd name="T168" fmla="+- 0 11147 10511"/>
                              <a:gd name="T169" fmla="*/ T168 w 800"/>
                              <a:gd name="T170" fmla="+- 0 14781 14673"/>
                              <a:gd name="T171" fmla="*/ 14781 h 1116"/>
                              <a:gd name="T172" fmla="+- 0 11051 10511"/>
                              <a:gd name="T173" fmla="*/ T172 w 800"/>
                              <a:gd name="T174" fmla="+- 0 14709 14673"/>
                              <a:gd name="T175" fmla="*/ 14709 h 1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00" h="1116">
                                <a:moveTo>
                                  <a:pt x="400" y="0"/>
                                </a:moveTo>
                                <a:lnTo>
                                  <a:pt x="336" y="8"/>
                                </a:lnTo>
                                <a:lnTo>
                                  <a:pt x="274" y="29"/>
                                </a:lnTo>
                                <a:lnTo>
                                  <a:pt x="217" y="63"/>
                                </a:lnTo>
                                <a:lnTo>
                                  <a:pt x="164" y="108"/>
                                </a:lnTo>
                                <a:lnTo>
                                  <a:pt x="118" y="164"/>
                                </a:lnTo>
                                <a:lnTo>
                                  <a:pt x="78" y="229"/>
                                </a:lnTo>
                                <a:lnTo>
                                  <a:pt x="45" y="302"/>
                                </a:lnTo>
                                <a:lnTo>
                                  <a:pt x="21" y="382"/>
                                </a:lnTo>
                                <a:lnTo>
                                  <a:pt x="6" y="468"/>
                                </a:lnTo>
                                <a:lnTo>
                                  <a:pt x="0" y="558"/>
                                </a:lnTo>
                                <a:lnTo>
                                  <a:pt x="6" y="648"/>
                                </a:lnTo>
                                <a:lnTo>
                                  <a:pt x="21" y="734"/>
                                </a:lnTo>
                                <a:lnTo>
                                  <a:pt x="45" y="814"/>
                                </a:lnTo>
                                <a:lnTo>
                                  <a:pt x="78" y="887"/>
                                </a:lnTo>
                                <a:lnTo>
                                  <a:pt x="118" y="952"/>
                                </a:lnTo>
                                <a:lnTo>
                                  <a:pt x="164" y="1008"/>
                                </a:lnTo>
                                <a:lnTo>
                                  <a:pt x="217" y="1053"/>
                                </a:lnTo>
                                <a:lnTo>
                                  <a:pt x="274" y="1087"/>
                                </a:lnTo>
                                <a:lnTo>
                                  <a:pt x="336" y="1108"/>
                                </a:lnTo>
                                <a:lnTo>
                                  <a:pt x="400" y="1116"/>
                                </a:lnTo>
                                <a:lnTo>
                                  <a:pt x="465" y="1108"/>
                                </a:lnTo>
                                <a:lnTo>
                                  <a:pt x="527" y="1087"/>
                                </a:lnTo>
                                <a:lnTo>
                                  <a:pt x="540" y="1079"/>
                                </a:lnTo>
                                <a:lnTo>
                                  <a:pt x="400" y="1079"/>
                                </a:lnTo>
                                <a:lnTo>
                                  <a:pt x="341" y="1073"/>
                                </a:lnTo>
                                <a:lnTo>
                                  <a:pt x="286" y="1053"/>
                                </a:lnTo>
                                <a:lnTo>
                                  <a:pt x="233" y="1021"/>
                                </a:lnTo>
                                <a:lnTo>
                                  <a:pt x="186" y="979"/>
                                </a:lnTo>
                                <a:lnTo>
                                  <a:pt x="143" y="927"/>
                                </a:lnTo>
                                <a:lnTo>
                                  <a:pt x="107" y="866"/>
                                </a:lnTo>
                                <a:lnTo>
                                  <a:pt x="77" y="797"/>
                                </a:lnTo>
                                <a:lnTo>
                                  <a:pt x="55" y="723"/>
                                </a:lnTo>
                                <a:lnTo>
                                  <a:pt x="41" y="643"/>
                                </a:lnTo>
                                <a:lnTo>
                                  <a:pt x="37" y="558"/>
                                </a:lnTo>
                                <a:lnTo>
                                  <a:pt x="41" y="474"/>
                                </a:lnTo>
                                <a:lnTo>
                                  <a:pt x="55" y="393"/>
                                </a:lnTo>
                                <a:lnTo>
                                  <a:pt x="77" y="319"/>
                                </a:lnTo>
                                <a:lnTo>
                                  <a:pt x="107" y="250"/>
                                </a:lnTo>
                                <a:lnTo>
                                  <a:pt x="143" y="189"/>
                                </a:lnTo>
                                <a:lnTo>
                                  <a:pt x="186" y="137"/>
                                </a:lnTo>
                                <a:lnTo>
                                  <a:pt x="233" y="95"/>
                                </a:lnTo>
                                <a:lnTo>
                                  <a:pt x="286" y="63"/>
                                </a:lnTo>
                                <a:lnTo>
                                  <a:pt x="341" y="43"/>
                                </a:lnTo>
                                <a:lnTo>
                                  <a:pt x="400" y="36"/>
                                </a:lnTo>
                                <a:lnTo>
                                  <a:pt x="540" y="36"/>
                                </a:lnTo>
                                <a:lnTo>
                                  <a:pt x="527" y="29"/>
                                </a:lnTo>
                                <a:lnTo>
                                  <a:pt x="465" y="8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540" y="36"/>
                                </a:moveTo>
                                <a:lnTo>
                                  <a:pt x="400" y="36"/>
                                </a:lnTo>
                                <a:lnTo>
                                  <a:pt x="459" y="43"/>
                                </a:lnTo>
                                <a:lnTo>
                                  <a:pt x="515" y="63"/>
                                </a:lnTo>
                                <a:lnTo>
                                  <a:pt x="567" y="95"/>
                                </a:lnTo>
                                <a:lnTo>
                                  <a:pt x="615" y="137"/>
                                </a:lnTo>
                                <a:lnTo>
                                  <a:pt x="657" y="189"/>
                                </a:lnTo>
                                <a:lnTo>
                                  <a:pt x="694" y="250"/>
                                </a:lnTo>
                                <a:lnTo>
                                  <a:pt x="723" y="319"/>
                                </a:lnTo>
                                <a:lnTo>
                                  <a:pt x="745" y="393"/>
                                </a:lnTo>
                                <a:lnTo>
                                  <a:pt x="759" y="474"/>
                                </a:lnTo>
                                <a:lnTo>
                                  <a:pt x="764" y="558"/>
                                </a:lnTo>
                                <a:lnTo>
                                  <a:pt x="759" y="643"/>
                                </a:lnTo>
                                <a:lnTo>
                                  <a:pt x="745" y="723"/>
                                </a:lnTo>
                                <a:lnTo>
                                  <a:pt x="723" y="797"/>
                                </a:lnTo>
                                <a:lnTo>
                                  <a:pt x="694" y="866"/>
                                </a:lnTo>
                                <a:lnTo>
                                  <a:pt x="657" y="927"/>
                                </a:lnTo>
                                <a:lnTo>
                                  <a:pt x="615" y="979"/>
                                </a:lnTo>
                                <a:lnTo>
                                  <a:pt x="567" y="1021"/>
                                </a:lnTo>
                                <a:lnTo>
                                  <a:pt x="515" y="1053"/>
                                </a:lnTo>
                                <a:lnTo>
                                  <a:pt x="459" y="1073"/>
                                </a:lnTo>
                                <a:lnTo>
                                  <a:pt x="400" y="1079"/>
                                </a:lnTo>
                                <a:lnTo>
                                  <a:pt x="540" y="1079"/>
                                </a:lnTo>
                                <a:lnTo>
                                  <a:pt x="584" y="1053"/>
                                </a:lnTo>
                                <a:lnTo>
                                  <a:pt x="636" y="1008"/>
                                </a:lnTo>
                                <a:lnTo>
                                  <a:pt x="683" y="952"/>
                                </a:lnTo>
                                <a:lnTo>
                                  <a:pt x="723" y="887"/>
                                </a:lnTo>
                                <a:lnTo>
                                  <a:pt x="756" y="814"/>
                                </a:lnTo>
                                <a:lnTo>
                                  <a:pt x="780" y="734"/>
                                </a:lnTo>
                                <a:lnTo>
                                  <a:pt x="795" y="648"/>
                                </a:lnTo>
                                <a:lnTo>
                                  <a:pt x="800" y="558"/>
                                </a:lnTo>
                                <a:lnTo>
                                  <a:pt x="795" y="468"/>
                                </a:lnTo>
                                <a:lnTo>
                                  <a:pt x="780" y="382"/>
                                </a:lnTo>
                                <a:lnTo>
                                  <a:pt x="756" y="302"/>
                                </a:lnTo>
                                <a:lnTo>
                                  <a:pt x="723" y="229"/>
                                </a:lnTo>
                                <a:lnTo>
                                  <a:pt x="683" y="164"/>
                                </a:lnTo>
                                <a:lnTo>
                                  <a:pt x="636" y="108"/>
                                </a:lnTo>
                                <a:lnTo>
                                  <a:pt x="584" y="63"/>
                                </a:lnTo>
                                <a:lnTo>
                                  <a:pt x="54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90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87"/>
                        <wps:cNvSpPr>
                          <a:spLocks/>
                        </wps:cNvSpPr>
                        <wps:spPr bwMode="auto">
                          <a:xfrm>
                            <a:off x="6604" y="13230"/>
                            <a:ext cx="1051" cy="1051"/>
                          </a:xfrm>
                          <a:custGeom>
                            <a:avLst/>
                            <a:gdLst>
                              <a:gd name="T0" fmla="+- 0 7072 6604"/>
                              <a:gd name="T1" fmla="*/ T0 w 1051"/>
                              <a:gd name="T2" fmla="+- 0 13241 13231"/>
                              <a:gd name="T3" fmla="*/ 13241 h 1051"/>
                              <a:gd name="T4" fmla="+- 0 6974 6604"/>
                              <a:gd name="T5" fmla="*/ T4 w 1051"/>
                              <a:gd name="T6" fmla="+- 0 13318 13231"/>
                              <a:gd name="T7" fmla="*/ 13318 h 1051"/>
                              <a:gd name="T8" fmla="+- 0 6915 6604"/>
                              <a:gd name="T9" fmla="*/ T8 w 1051"/>
                              <a:gd name="T10" fmla="+- 0 13451 13231"/>
                              <a:gd name="T11" fmla="*/ 13451 h 1051"/>
                              <a:gd name="T12" fmla="+- 0 6824 6604"/>
                              <a:gd name="T13" fmla="*/ T12 w 1051"/>
                              <a:gd name="T14" fmla="+- 0 13542 13231"/>
                              <a:gd name="T15" fmla="*/ 13542 h 1051"/>
                              <a:gd name="T16" fmla="+- 0 6692 6604"/>
                              <a:gd name="T17" fmla="*/ T16 w 1051"/>
                              <a:gd name="T18" fmla="+- 0 13601 13231"/>
                              <a:gd name="T19" fmla="*/ 13601 h 1051"/>
                              <a:gd name="T20" fmla="+- 0 6615 6604"/>
                              <a:gd name="T21" fmla="*/ T20 w 1051"/>
                              <a:gd name="T22" fmla="+- 0 13698 13231"/>
                              <a:gd name="T23" fmla="*/ 13698 h 1051"/>
                              <a:gd name="T24" fmla="+- 0 6615 6604"/>
                              <a:gd name="T25" fmla="*/ T24 w 1051"/>
                              <a:gd name="T26" fmla="+- 0 13814 13231"/>
                              <a:gd name="T27" fmla="*/ 13814 h 1051"/>
                              <a:gd name="T28" fmla="+- 0 6692 6604"/>
                              <a:gd name="T29" fmla="*/ T28 w 1051"/>
                              <a:gd name="T30" fmla="+- 0 13911 13231"/>
                              <a:gd name="T31" fmla="*/ 13911 h 1051"/>
                              <a:gd name="T32" fmla="+- 0 6824 6604"/>
                              <a:gd name="T33" fmla="*/ T32 w 1051"/>
                              <a:gd name="T34" fmla="+- 0 13971 13231"/>
                              <a:gd name="T35" fmla="*/ 13971 h 1051"/>
                              <a:gd name="T36" fmla="+- 0 6915 6604"/>
                              <a:gd name="T37" fmla="*/ T36 w 1051"/>
                              <a:gd name="T38" fmla="+- 0 14061 13231"/>
                              <a:gd name="T39" fmla="*/ 14061 h 1051"/>
                              <a:gd name="T40" fmla="+- 0 6974 6604"/>
                              <a:gd name="T41" fmla="*/ T40 w 1051"/>
                              <a:gd name="T42" fmla="+- 0 14194 13231"/>
                              <a:gd name="T43" fmla="*/ 14194 h 1051"/>
                              <a:gd name="T44" fmla="+- 0 7072 6604"/>
                              <a:gd name="T45" fmla="*/ T44 w 1051"/>
                              <a:gd name="T46" fmla="+- 0 14271 13231"/>
                              <a:gd name="T47" fmla="*/ 14271 h 1051"/>
                              <a:gd name="T48" fmla="+- 0 7187 6604"/>
                              <a:gd name="T49" fmla="*/ T48 w 1051"/>
                              <a:gd name="T50" fmla="+- 0 14271 13231"/>
                              <a:gd name="T51" fmla="*/ 14271 h 1051"/>
                              <a:gd name="T52" fmla="+- 0 7130 6604"/>
                              <a:gd name="T53" fmla="*/ T52 w 1051"/>
                              <a:gd name="T54" fmla="+- 0 14245 13231"/>
                              <a:gd name="T55" fmla="*/ 14245 h 1051"/>
                              <a:gd name="T56" fmla="+- 0 7018 6604"/>
                              <a:gd name="T57" fmla="*/ T56 w 1051"/>
                              <a:gd name="T58" fmla="+- 0 14191 13231"/>
                              <a:gd name="T59" fmla="*/ 14191 h 1051"/>
                              <a:gd name="T60" fmla="+- 0 6950 6604"/>
                              <a:gd name="T61" fmla="*/ T60 w 1051"/>
                              <a:gd name="T62" fmla="+- 0 14052 13231"/>
                              <a:gd name="T63" fmla="*/ 14052 h 1051"/>
                              <a:gd name="T64" fmla="+- 0 6940 6604"/>
                              <a:gd name="T65" fmla="*/ T64 w 1051"/>
                              <a:gd name="T66" fmla="+- 0 13953 13231"/>
                              <a:gd name="T67" fmla="*/ 13953 h 1051"/>
                              <a:gd name="T68" fmla="+- 0 6922 6604"/>
                              <a:gd name="T69" fmla="*/ T68 w 1051"/>
                              <a:gd name="T70" fmla="+- 0 13945 13231"/>
                              <a:gd name="T71" fmla="*/ 13945 h 1051"/>
                              <a:gd name="T72" fmla="+- 0 6756 6604"/>
                              <a:gd name="T73" fmla="*/ T72 w 1051"/>
                              <a:gd name="T74" fmla="+- 0 13909 13231"/>
                              <a:gd name="T75" fmla="*/ 13909 h 1051"/>
                              <a:gd name="T76" fmla="+- 0 6655 6604"/>
                              <a:gd name="T77" fmla="*/ T76 w 1051"/>
                              <a:gd name="T78" fmla="+- 0 13816 13231"/>
                              <a:gd name="T79" fmla="*/ 13816 h 1051"/>
                              <a:gd name="T80" fmla="+- 0 6655 6604"/>
                              <a:gd name="T81" fmla="*/ T80 w 1051"/>
                              <a:gd name="T82" fmla="+- 0 13696 13231"/>
                              <a:gd name="T83" fmla="*/ 13696 h 1051"/>
                              <a:gd name="T84" fmla="+- 0 6756 6604"/>
                              <a:gd name="T85" fmla="*/ T84 w 1051"/>
                              <a:gd name="T86" fmla="+- 0 13603 13231"/>
                              <a:gd name="T87" fmla="*/ 13603 h 1051"/>
                              <a:gd name="T88" fmla="+- 0 6922 6604"/>
                              <a:gd name="T89" fmla="*/ T88 w 1051"/>
                              <a:gd name="T90" fmla="+- 0 13567 13231"/>
                              <a:gd name="T91" fmla="*/ 13567 h 1051"/>
                              <a:gd name="T92" fmla="+- 0 6940 6604"/>
                              <a:gd name="T93" fmla="*/ T92 w 1051"/>
                              <a:gd name="T94" fmla="+- 0 13559 13231"/>
                              <a:gd name="T95" fmla="*/ 13559 h 1051"/>
                              <a:gd name="T96" fmla="+- 0 6950 6604"/>
                              <a:gd name="T97" fmla="*/ T96 w 1051"/>
                              <a:gd name="T98" fmla="+- 0 13460 13231"/>
                              <a:gd name="T99" fmla="*/ 13460 h 1051"/>
                              <a:gd name="T100" fmla="+- 0 7018 6604"/>
                              <a:gd name="T101" fmla="*/ T100 w 1051"/>
                              <a:gd name="T102" fmla="+- 0 13321 13231"/>
                              <a:gd name="T103" fmla="*/ 13321 h 1051"/>
                              <a:gd name="T104" fmla="+- 0 7130 6604"/>
                              <a:gd name="T105" fmla="*/ T104 w 1051"/>
                              <a:gd name="T106" fmla="+- 0 13267 13231"/>
                              <a:gd name="T107" fmla="*/ 13267 h 1051"/>
                              <a:gd name="T108" fmla="+- 0 7187 6604"/>
                              <a:gd name="T109" fmla="*/ T108 w 1051"/>
                              <a:gd name="T110" fmla="+- 0 13241 13231"/>
                              <a:gd name="T111" fmla="*/ 13241 h 1051"/>
                              <a:gd name="T112" fmla="+- 0 7232 6604"/>
                              <a:gd name="T113" fmla="*/ T112 w 1051"/>
                              <a:gd name="T114" fmla="+- 0 13267 13231"/>
                              <a:gd name="T115" fmla="*/ 13267 h 1051"/>
                              <a:gd name="T116" fmla="+- 0 7189 6604"/>
                              <a:gd name="T117" fmla="*/ T116 w 1051"/>
                              <a:gd name="T118" fmla="+- 0 13281 13231"/>
                              <a:gd name="T119" fmla="*/ 13281 h 1051"/>
                              <a:gd name="T120" fmla="+- 0 7282 6604"/>
                              <a:gd name="T121" fmla="*/ T120 w 1051"/>
                              <a:gd name="T122" fmla="+- 0 13382 13231"/>
                              <a:gd name="T123" fmla="*/ 13382 h 1051"/>
                              <a:gd name="T124" fmla="+- 0 7319 6604"/>
                              <a:gd name="T125" fmla="*/ T124 w 1051"/>
                              <a:gd name="T126" fmla="+- 0 13549 13231"/>
                              <a:gd name="T127" fmla="*/ 13549 h 1051"/>
                              <a:gd name="T128" fmla="+- 0 7327 6604"/>
                              <a:gd name="T129" fmla="*/ T128 w 1051"/>
                              <a:gd name="T130" fmla="+- 0 13567 13231"/>
                              <a:gd name="T131" fmla="*/ 13567 h 1051"/>
                              <a:gd name="T132" fmla="+- 0 7426 6604"/>
                              <a:gd name="T133" fmla="*/ T132 w 1051"/>
                              <a:gd name="T134" fmla="+- 0 13577 13231"/>
                              <a:gd name="T135" fmla="*/ 13577 h 1051"/>
                              <a:gd name="T136" fmla="+- 0 7564 6604"/>
                              <a:gd name="T137" fmla="*/ T136 w 1051"/>
                              <a:gd name="T138" fmla="+- 0 13644 13231"/>
                              <a:gd name="T139" fmla="*/ 13644 h 1051"/>
                              <a:gd name="T140" fmla="+- 0 7619 6604"/>
                              <a:gd name="T141" fmla="*/ T140 w 1051"/>
                              <a:gd name="T142" fmla="+- 0 13756 13231"/>
                              <a:gd name="T143" fmla="*/ 13756 h 1051"/>
                              <a:gd name="T144" fmla="+- 0 7564 6604"/>
                              <a:gd name="T145" fmla="*/ T144 w 1051"/>
                              <a:gd name="T146" fmla="+- 0 13868 13231"/>
                              <a:gd name="T147" fmla="*/ 13868 h 1051"/>
                              <a:gd name="T148" fmla="+- 0 7426 6604"/>
                              <a:gd name="T149" fmla="*/ T148 w 1051"/>
                              <a:gd name="T150" fmla="+- 0 13936 13231"/>
                              <a:gd name="T151" fmla="*/ 13936 h 1051"/>
                              <a:gd name="T152" fmla="+- 0 7327 6604"/>
                              <a:gd name="T153" fmla="*/ T152 w 1051"/>
                              <a:gd name="T154" fmla="+- 0 13945 13231"/>
                              <a:gd name="T155" fmla="*/ 13945 h 1051"/>
                              <a:gd name="T156" fmla="+- 0 7319 6604"/>
                              <a:gd name="T157" fmla="*/ T156 w 1051"/>
                              <a:gd name="T158" fmla="+- 0 13963 13231"/>
                              <a:gd name="T159" fmla="*/ 13963 h 1051"/>
                              <a:gd name="T160" fmla="+- 0 7282 6604"/>
                              <a:gd name="T161" fmla="*/ T160 w 1051"/>
                              <a:gd name="T162" fmla="+- 0 14130 13231"/>
                              <a:gd name="T163" fmla="*/ 14130 h 1051"/>
                              <a:gd name="T164" fmla="+- 0 7189 6604"/>
                              <a:gd name="T165" fmla="*/ T164 w 1051"/>
                              <a:gd name="T166" fmla="+- 0 14231 13231"/>
                              <a:gd name="T167" fmla="*/ 14231 h 1051"/>
                              <a:gd name="T168" fmla="+- 0 7232 6604"/>
                              <a:gd name="T169" fmla="*/ T168 w 1051"/>
                              <a:gd name="T170" fmla="+- 0 14245 13231"/>
                              <a:gd name="T171" fmla="*/ 14245 h 1051"/>
                              <a:gd name="T172" fmla="+- 0 7285 6604"/>
                              <a:gd name="T173" fmla="*/ T172 w 1051"/>
                              <a:gd name="T174" fmla="+- 0 14194 13231"/>
                              <a:gd name="T175" fmla="*/ 14194 h 1051"/>
                              <a:gd name="T176" fmla="+- 0 7344 6604"/>
                              <a:gd name="T177" fmla="*/ T176 w 1051"/>
                              <a:gd name="T178" fmla="+- 0 14061 13231"/>
                              <a:gd name="T179" fmla="*/ 14061 h 1051"/>
                              <a:gd name="T180" fmla="+- 0 7435 6604"/>
                              <a:gd name="T181" fmla="*/ T180 w 1051"/>
                              <a:gd name="T182" fmla="+- 0 13971 13231"/>
                              <a:gd name="T183" fmla="*/ 13971 h 1051"/>
                              <a:gd name="T184" fmla="+- 0 7568 6604"/>
                              <a:gd name="T185" fmla="*/ T184 w 1051"/>
                              <a:gd name="T186" fmla="+- 0 13911 13231"/>
                              <a:gd name="T187" fmla="*/ 13911 h 1051"/>
                              <a:gd name="T188" fmla="+- 0 7644 6604"/>
                              <a:gd name="T189" fmla="*/ T188 w 1051"/>
                              <a:gd name="T190" fmla="+- 0 13814 13231"/>
                              <a:gd name="T191" fmla="*/ 13814 h 1051"/>
                              <a:gd name="T192" fmla="+- 0 7644 6604"/>
                              <a:gd name="T193" fmla="*/ T192 w 1051"/>
                              <a:gd name="T194" fmla="+- 0 13698 13231"/>
                              <a:gd name="T195" fmla="*/ 13698 h 1051"/>
                              <a:gd name="T196" fmla="+- 0 7568 6604"/>
                              <a:gd name="T197" fmla="*/ T196 w 1051"/>
                              <a:gd name="T198" fmla="+- 0 13601 13231"/>
                              <a:gd name="T199" fmla="*/ 13601 h 1051"/>
                              <a:gd name="T200" fmla="+- 0 7435 6604"/>
                              <a:gd name="T201" fmla="*/ T200 w 1051"/>
                              <a:gd name="T202" fmla="+- 0 13542 13231"/>
                              <a:gd name="T203" fmla="*/ 13542 h 1051"/>
                              <a:gd name="T204" fmla="+- 0 7344 6604"/>
                              <a:gd name="T205" fmla="*/ T204 w 1051"/>
                              <a:gd name="T206" fmla="+- 0 13451 13231"/>
                              <a:gd name="T207" fmla="*/ 13451 h 1051"/>
                              <a:gd name="T208" fmla="+- 0 7285 6604"/>
                              <a:gd name="T209" fmla="*/ T208 w 1051"/>
                              <a:gd name="T210" fmla="+- 0 13318 13231"/>
                              <a:gd name="T211" fmla="*/ 13318 h 1051"/>
                              <a:gd name="T212" fmla="+- 0 7232 6604"/>
                              <a:gd name="T213" fmla="*/ T212 w 1051"/>
                              <a:gd name="T214" fmla="+- 0 13267 13231"/>
                              <a:gd name="T215" fmla="*/ 13267 h 10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51" h="1051">
                                <a:moveTo>
                                  <a:pt x="526" y="0"/>
                                </a:moveTo>
                                <a:lnTo>
                                  <a:pt x="468" y="10"/>
                                </a:lnTo>
                                <a:lnTo>
                                  <a:pt x="415" y="40"/>
                                </a:lnTo>
                                <a:lnTo>
                                  <a:pt x="370" y="87"/>
                                </a:lnTo>
                                <a:lnTo>
                                  <a:pt x="335" y="148"/>
                                </a:lnTo>
                                <a:lnTo>
                                  <a:pt x="311" y="220"/>
                                </a:lnTo>
                                <a:lnTo>
                                  <a:pt x="300" y="300"/>
                                </a:lnTo>
                                <a:lnTo>
                                  <a:pt x="220" y="311"/>
                                </a:lnTo>
                                <a:lnTo>
                                  <a:pt x="148" y="335"/>
                                </a:lnTo>
                                <a:lnTo>
                                  <a:pt x="88" y="370"/>
                                </a:lnTo>
                                <a:lnTo>
                                  <a:pt x="41" y="415"/>
                                </a:lnTo>
                                <a:lnTo>
                                  <a:pt x="11" y="467"/>
                                </a:lnTo>
                                <a:lnTo>
                                  <a:pt x="0" y="525"/>
                                </a:lnTo>
                                <a:lnTo>
                                  <a:pt x="11" y="583"/>
                                </a:lnTo>
                                <a:lnTo>
                                  <a:pt x="41" y="635"/>
                                </a:lnTo>
                                <a:lnTo>
                                  <a:pt x="88" y="680"/>
                                </a:lnTo>
                                <a:lnTo>
                                  <a:pt x="148" y="716"/>
                                </a:lnTo>
                                <a:lnTo>
                                  <a:pt x="220" y="740"/>
                                </a:lnTo>
                                <a:lnTo>
                                  <a:pt x="300" y="750"/>
                                </a:lnTo>
                                <a:lnTo>
                                  <a:pt x="311" y="830"/>
                                </a:lnTo>
                                <a:lnTo>
                                  <a:pt x="335" y="902"/>
                                </a:lnTo>
                                <a:lnTo>
                                  <a:pt x="370" y="963"/>
                                </a:lnTo>
                                <a:lnTo>
                                  <a:pt x="415" y="1010"/>
                                </a:lnTo>
                                <a:lnTo>
                                  <a:pt x="468" y="1040"/>
                                </a:lnTo>
                                <a:lnTo>
                                  <a:pt x="526" y="1050"/>
                                </a:lnTo>
                                <a:lnTo>
                                  <a:pt x="583" y="1040"/>
                                </a:lnTo>
                                <a:lnTo>
                                  <a:pt x="628" y="1014"/>
                                </a:lnTo>
                                <a:lnTo>
                                  <a:pt x="526" y="1014"/>
                                </a:lnTo>
                                <a:lnTo>
                                  <a:pt x="466" y="1000"/>
                                </a:lnTo>
                                <a:lnTo>
                                  <a:pt x="414" y="960"/>
                                </a:lnTo>
                                <a:lnTo>
                                  <a:pt x="373" y="899"/>
                                </a:lnTo>
                                <a:lnTo>
                                  <a:pt x="346" y="821"/>
                                </a:lnTo>
                                <a:lnTo>
                                  <a:pt x="336" y="732"/>
                                </a:lnTo>
                                <a:lnTo>
                                  <a:pt x="336" y="722"/>
                                </a:lnTo>
                                <a:lnTo>
                                  <a:pt x="328" y="714"/>
                                </a:lnTo>
                                <a:lnTo>
                                  <a:pt x="318" y="714"/>
                                </a:lnTo>
                                <a:lnTo>
                                  <a:pt x="229" y="705"/>
                                </a:lnTo>
                                <a:lnTo>
                                  <a:pt x="152" y="678"/>
                                </a:lnTo>
                                <a:lnTo>
                                  <a:pt x="91" y="637"/>
                                </a:lnTo>
                                <a:lnTo>
                                  <a:pt x="51" y="585"/>
                                </a:lnTo>
                                <a:lnTo>
                                  <a:pt x="36" y="525"/>
                                </a:lnTo>
                                <a:lnTo>
                                  <a:pt x="51" y="465"/>
                                </a:lnTo>
                                <a:lnTo>
                                  <a:pt x="91" y="413"/>
                                </a:lnTo>
                                <a:lnTo>
                                  <a:pt x="152" y="372"/>
                                </a:lnTo>
                                <a:lnTo>
                                  <a:pt x="229" y="346"/>
                                </a:lnTo>
                                <a:lnTo>
                                  <a:pt x="318" y="336"/>
                                </a:lnTo>
                                <a:lnTo>
                                  <a:pt x="328" y="336"/>
                                </a:lnTo>
                                <a:lnTo>
                                  <a:pt x="336" y="328"/>
                                </a:lnTo>
                                <a:lnTo>
                                  <a:pt x="336" y="318"/>
                                </a:lnTo>
                                <a:lnTo>
                                  <a:pt x="346" y="229"/>
                                </a:lnTo>
                                <a:lnTo>
                                  <a:pt x="373" y="151"/>
                                </a:lnTo>
                                <a:lnTo>
                                  <a:pt x="414" y="90"/>
                                </a:lnTo>
                                <a:lnTo>
                                  <a:pt x="466" y="50"/>
                                </a:lnTo>
                                <a:lnTo>
                                  <a:pt x="526" y="36"/>
                                </a:lnTo>
                                <a:lnTo>
                                  <a:pt x="628" y="36"/>
                                </a:lnTo>
                                <a:lnTo>
                                  <a:pt x="583" y="10"/>
                                </a:lnTo>
                                <a:lnTo>
                                  <a:pt x="526" y="0"/>
                                </a:lnTo>
                                <a:close/>
                                <a:moveTo>
                                  <a:pt x="628" y="36"/>
                                </a:moveTo>
                                <a:lnTo>
                                  <a:pt x="526" y="36"/>
                                </a:lnTo>
                                <a:lnTo>
                                  <a:pt x="585" y="50"/>
                                </a:lnTo>
                                <a:lnTo>
                                  <a:pt x="637" y="90"/>
                                </a:lnTo>
                                <a:lnTo>
                                  <a:pt x="678" y="151"/>
                                </a:lnTo>
                                <a:lnTo>
                                  <a:pt x="705" y="229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28"/>
                                </a:lnTo>
                                <a:lnTo>
                                  <a:pt x="723" y="336"/>
                                </a:lnTo>
                                <a:lnTo>
                                  <a:pt x="733" y="336"/>
                                </a:lnTo>
                                <a:lnTo>
                                  <a:pt x="822" y="346"/>
                                </a:lnTo>
                                <a:lnTo>
                                  <a:pt x="899" y="372"/>
                                </a:lnTo>
                                <a:lnTo>
                                  <a:pt x="960" y="413"/>
                                </a:lnTo>
                                <a:lnTo>
                                  <a:pt x="1000" y="465"/>
                                </a:lnTo>
                                <a:lnTo>
                                  <a:pt x="1015" y="525"/>
                                </a:lnTo>
                                <a:lnTo>
                                  <a:pt x="1000" y="585"/>
                                </a:lnTo>
                                <a:lnTo>
                                  <a:pt x="960" y="637"/>
                                </a:lnTo>
                                <a:lnTo>
                                  <a:pt x="899" y="678"/>
                                </a:lnTo>
                                <a:lnTo>
                                  <a:pt x="822" y="705"/>
                                </a:lnTo>
                                <a:lnTo>
                                  <a:pt x="733" y="714"/>
                                </a:lnTo>
                                <a:lnTo>
                                  <a:pt x="723" y="714"/>
                                </a:lnTo>
                                <a:lnTo>
                                  <a:pt x="715" y="722"/>
                                </a:lnTo>
                                <a:lnTo>
                                  <a:pt x="715" y="732"/>
                                </a:lnTo>
                                <a:lnTo>
                                  <a:pt x="705" y="821"/>
                                </a:lnTo>
                                <a:lnTo>
                                  <a:pt x="678" y="899"/>
                                </a:lnTo>
                                <a:lnTo>
                                  <a:pt x="637" y="960"/>
                                </a:lnTo>
                                <a:lnTo>
                                  <a:pt x="585" y="1000"/>
                                </a:lnTo>
                                <a:lnTo>
                                  <a:pt x="526" y="1014"/>
                                </a:lnTo>
                                <a:lnTo>
                                  <a:pt x="628" y="1014"/>
                                </a:lnTo>
                                <a:lnTo>
                                  <a:pt x="636" y="1010"/>
                                </a:lnTo>
                                <a:lnTo>
                                  <a:pt x="681" y="963"/>
                                </a:lnTo>
                                <a:lnTo>
                                  <a:pt x="716" y="902"/>
                                </a:lnTo>
                                <a:lnTo>
                                  <a:pt x="740" y="830"/>
                                </a:lnTo>
                                <a:lnTo>
                                  <a:pt x="751" y="750"/>
                                </a:lnTo>
                                <a:lnTo>
                                  <a:pt x="831" y="740"/>
                                </a:lnTo>
                                <a:lnTo>
                                  <a:pt x="903" y="716"/>
                                </a:lnTo>
                                <a:lnTo>
                                  <a:pt x="964" y="680"/>
                                </a:lnTo>
                                <a:lnTo>
                                  <a:pt x="1010" y="635"/>
                                </a:lnTo>
                                <a:lnTo>
                                  <a:pt x="1040" y="583"/>
                                </a:lnTo>
                                <a:lnTo>
                                  <a:pt x="1051" y="525"/>
                                </a:lnTo>
                                <a:lnTo>
                                  <a:pt x="1040" y="467"/>
                                </a:lnTo>
                                <a:lnTo>
                                  <a:pt x="1010" y="415"/>
                                </a:lnTo>
                                <a:lnTo>
                                  <a:pt x="964" y="370"/>
                                </a:lnTo>
                                <a:lnTo>
                                  <a:pt x="903" y="335"/>
                                </a:lnTo>
                                <a:lnTo>
                                  <a:pt x="831" y="311"/>
                                </a:lnTo>
                                <a:lnTo>
                                  <a:pt x="751" y="300"/>
                                </a:lnTo>
                                <a:lnTo>
                                  <a:pt x="740" y="220"/>
                                </a:lnTo>
                                <a:lnTo>
                                  <a:pt x="716" y="148"/>
                                </a:lnTo>
                                <a:lnTo>
                                  <a:pt x="681" y="87"/>
                                </a:lnTo>
                                <a:lnTo>
                                  <a:pt x="636" y="40"/>
                                </a:lnTo>
                                <a:lnTo>
                                  <a:pt x="62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88"/>
                        <wps:cNvSpPr>
                          <a:spLocks/>
                        </wps:cNvSpPr>
                        <wps:spPr bwMode="auto">
                          <a:xfrm>
                            <a:off x="10371" y="13566"/>
                            <a:ext cx="912" cy="912"/>
                          </a:xfrm>
                          <a:custGeom>
                            <a:avLst/>
                            <a:gdLst>
                              <a:gd name="T0" fmla="+- 0 10768 10372"/>
                              <a:gd name="T1" fmla="*/ T0 w 912"/>
                              <a:gd name="T2" fmla="+- 0 13579 13566"/>
                              <a:gd name="T3" fmla="*/ 13579 h 912"/>
                              <a:gd name="T4" fmla="+- 0 10673 10372"/>
                              <a:gd name="T5" fmla="*/ T4 w 912"/>
                              <a:gd name="T6" fmla="+- 0 13672 13566"/>
                              <a:gd name="T7" fmla="*/ 13672 h 912"/>
                              <a:gd name="T8" fmla="+- 0 10631 10372"/>
                              <a:gd name="T9" fmla="*/ T8 w 912"/>
                              <a:gd name="T10" fmla="+- 0 13826 13566"/>
                              <a:gd name="T11" fmla="*/ 13826 h 912"/>
                              <a:gd name="T12" fmla="+- 0 10477 10372"/>
                              <a:gd name="T13" fmla="*/ T12 w 912"/>
                              <a:gd name="T14" fmla="+- 0 13868 13566"/>
                              <a:gd name="T15" fmla="*/ 13868 h 912"/>
                              <a:gd name="T16" fmla="+- 0 10385 10372"/>
                              <a:gd name="T17" fmla="*/ T16 w 912"/>
                              <a:gd name="T18" fmla="+- 0 13962 13566"/>
                              <a:gd name="T19" fmla="*/ 13962 h 912"/>
                              <a:gd name="T20" fmla="+- 0 10385 10372"/>
                              <a:gd name="T21" fmla="*/ T20 w 912"/>
                              <a:gd name="T22" fmla="+- 0 14082 13566"/>
                              <a:gd name="T23" fmla="*/ 14082 h 912"/>
                              <a:gd name="T24" fmla="+- 0 10478 10372"/>
                              <a:gd name="T25" fmla="*/ T24 w 912"/>
                              <a:gd name="T26" fmla="+- 0 14177 13566"/>
                              <a:gd name="T27" fmla="*/ 14177 h 912"/>
                              <a:gd name="T28" fmla="+- 0 10631 10372"/>
                              <a:gd name="T29" fmla="*/ T28 w 912"/>
                              <a:gd name="T30" fmla="+- 0 14219 13566"/>
                              <a:gd name="T31" fmla="*/ 14219 h 912"/>
                              <a:gd name="T32" fmla="+- 0 10673 10372"/>
                              <a:gd name="T33" fmla="*/ T32 w 912"/>
                              <a:gd name="T34" fmla="+- 0 14372 13566"/>
                              <a:gd name="T35" fmla="*/ 14372 h 912"/>
                              <a:gd name="T36" fmla="+- 0 10768 10372"/>
                              <a:gd name="T37" fmla="*/ T36 w 912"/>
                              <a:gd name="T38" fmla="+- 0 14465 13566"/>
                              <a:gd name="T39" fmla="*/ 14465 h 912"/>
                              <a:gd name="T40" fmla="+- 0 10888 10372"/>
                              <a:gd name="T41" fmla="*/ T40 w 912"/>
                              <a:gd name="T42" fmla="+- 0 14465 13566"/>
                              <a:gd name="T43" fmla="*/ 14465 h 912"/>
                              <a:gd name="T44" fmla="+- 0 10828 10372"/>
                              <a:gd name="T45" fmla="*/ T44 w 912"/>
                              <a:gd name="T46" fmla="+- 0 14442 13566"/>
                              <a:gd name="T47" fmla="*/ 14442 h 912"/>
                              <a:gd name="T48" fmla="+- 0 10714 10372"/>
                              <a:gd name="T49" fmla="*/ T48 w 912"/>
                              <a:gd name="T50" fmla="+- 0 14371 13566"/>
                              <a:gd name="T51" fmla="*/ 14371 h 912"/>
                              <a:gd name="T52" fmla="+- 0 10667 10372"/>
                              <a:gd name="T53" fmla="*/ T52 w 912"/>
                              <a:gd name="T54" fmla="+- 0 14201 13566"/>
                              <a:gd name="T55" fmla="*/ 14201 h 912"/>
                              <a:gd name="T56" fmla="+- 0 10659 10372"/>
                              <a:gd name="T57" fmla="*/ T56 w 912"/>
                              <a:gd name="T58" fmla="+- 0 14183 13566"/>
                              <a:gd name="T59" fmla="*/ 14183 h 912"/>
                              <a:gd name="T60" fmla="+- 0 10555 10372"/>
                              <a:gd name="T61" fmla="*/ T60 w 912"/>
                              <a:gd name="T62" fmla="+- 0 14170 13566"/>
                              <a:gd name="T63" fmla="*/ 14170 h 912"/>
                              <a:gd name="T64" fmla="+- 0 10427 10372"/>
                              <a:gd name="T65" fmla="*/ T64 w 912"/>
                              <a:gd name="T66" fmla="+- 0 14085 13566"/>
                              <a:gd name="T67" fmla="*/ 14085 h 912"/>
                              <a:gd name="T68" fmla="+- 0 10427 10372"/>
                              <a:gd name="T69" fmla="*/ T68 w 912"/>
                              <a:gd name="T70" fmla="+- 0 13959 13566"/>
                              <a:gd name="T71" fmla="*/ 13959 h 912"/>
                              <a:gd name="T72" fmla="+- 0 10555 10372"/>
                              <a:gd name="T73" fmla="*/ T72 w 912"/>
                              <a:gd name="T74" fmla="+- 0 13874 13566"/>
                              <a:gd name="T75" fmla="*/ 13874 h 912"/>
                              <a:gd name="T76" fmla="+- 0 10659 10372"/>
                              <a:gd name="T77" fmla="*/ T76 w 912"/>
                              <a:gd name="T78" fmla="+- 0 13861 13566"/>
                              <a:gd name="T79" fmla="*/ 13861 h 912"/>
                              <a:gd name="T80" fmla="+- 0 10667 10372"/>
                              <a:gd name="T81" fmla="*/ T80 w 912"/>
                              <a:gd name="T82" fmla="+- 0 13843 13566"/>
                              <a:gd name="T83" fmla="*/ 13843 h 912"/>
                              <a:gd name="T84" fmla="+- 0 10714 10372"/>
                              <a:gd name="T85" fmla="*/ T84 w 912"/>
                              <a:gd name="T86" fmla="+- 0 13673 13566"/>
                              <a:gd name="T87" fmla="*/ 13673 h 912"/>
                              <a:gd name="T88" fmla="+- 0 10828 10372"/>
                              <a:gd name="T89" fmla="*/ T88 w 912"/>
                              <a:gd name="T90" fmla="+- 0 13603 13566"/>
                              <a:gd name="T91" fmla="*/ 13603 h 912"/>
                              <a:gd name="T92" fmla="+- 0 10888 10372"/>
                              <a:gd name="T93" fmla="*/ T92 w 912"/>
                              <a:gd name="T94" fmla="+- 0 13579 13566"/>
                              <a:gd name="T95" fmla="*/ 13579 h 912"/>
                              <a:gd name="T96" fmla="+- 0 10921 10372"/>
                              <a:gd name="T97" fmla="*/ T96 w 912"/>
                              <a:gd name="T98" fmla="+- 0 13603 13566"/>
                              <a:gd name="T99" fmla="*/ 13603 h 912"/>
                              <a:gd name="T100" fmla="+- 0 10890 10372"/>
                              <a:gd name="T101" fmla="*/ T100 w 912"/>
                              <a:gd name="T102" fmla="+- 0 13622 13566"/>
                              <a:gd name="T103" fmla="*/ 13622 h 912"/>
                              <a:gd name="T104" fmla="+- 0 10976 10372"/>
                              <a:gd name="T105" fmla="*/ T104 w 912"/>
                              <a:gd name="T106" fmla="+- 0 13750 13566"/>
                              <a:gd name="T107" fmla="*/ 13750 h 912"/>
                              <a:gd name="T108" fmla="+- 0 10989 10372"/>
                              <a:gd name="T109" fmla="*/ T108 w 912"/>
                              <a:gd name="T110" fmla="+- 0 13853 13566"/>
                              <a:gd name="T111" fmla="*/ 13853 h 912"/>
                              <a:gd name="T112" fmla="+- 0 11007 10372"/>
                              <a:gd name="T113" fmla="*/ T112 w 912"/>
                              <a:gd name="T114" fmla="+- 0 13861 13566"/>
                              <a:gd name="T115" fmla="*/ 13861 h 912"/>
                              <a:gd name="T116" fmla="+- 0 11177 10372"/>
                              <a:gd name="T117" fmla="*/ T116 w 912"/>
                              <a:gd name="T118" fmla="+- 0 13909 13566"/>
                              <a:gd name="T119" fmla="*/ 13909 h 912"/>
                              <a:gd name="T120" fmla="+- 0 11247 10372"/>
                              <a:gd name="T121" fmla="*/ T120 w 912"/>
                              <a:gd name="T122" fmla="+- 0 14022 13566"/>
                              <a:gd name="T123" fmla="*/ 14022 h 912"/>
                              <a:gd name="T124" fmla="+- 0 11177 10372"/>
                              <a:gd name="T125" fmla="*/ T124 w 912"/>
                              <a:gd name="T126" fmla="+- 0 14136 13566"/>
                              <a:gd name="T127" fmla="*/ 14136 h 912"/>
                              <a:gd name="T128" fmla="+- 0 11007 10372"/>
                              <a:gd name="T129" fmla="*/ T128 w 912"/>
                              <a:gd name="T130" fmla="+- 0 14183 13566"/>
                              <a:gd name="T131" fmla="*/ 14183 h 912"/>
                              <a:gd name="T132" fmla="+- 0 10989 10372"/>
                              <a:gd name="T133" fmla="*/ T132 w 912"/>
                              <a:gd name="T134" fmla="+- 0 14191 13566"/>
                              <a:gd name="T135" fmla="*/ 14191 h 912"/>
                              <a:gd name="T136" fmla="+- 0 10976 10372"/>
                              <a:gd name="T137" fmla="*/ T136 w 912"/>
                              <a:gd name="T138" fmla="+- 0 14295 13566"/>
                              <a:gd name="T139" fmla="*/ 14295 h 912"/>
                              <a:gd name="T140" fmla="+- 0 10890 10372"/>
                              <a:gd name="T141" fmla="*/ T140 w 912"/>
                              <a:gd name="T142" fmla="+- 0 14423 13566"/>
                              <a:gd name="T143" fmla="*/ 14423 h 912"/>
                              <a:gd name="T144" fmla="+- 0 10921 10372"/>
                              <a:gd name="T145" fmla="*/ T144 w 912"/>
                              <a:gd name="T146" fmla="+- 0 14442 13566"/>
                              <a:gd name="T147" fmla="*/ 14442 h 912"/>
                              <a:gd name="T148" fmla="+- 0 10983 10372"/>
                              <a:gd name="T149" fmla="*/ T148 w 912"/>
                              <a:gd name="T150" fmla="+- 0 14372 13566"/>
                              <a:gd name="T151" fmla="*/ 14372 h 912"/>
                              <a:gd name="T152" fmla="+- 0 11025 10372"/>
                              <a:gd name="T153" fmla="*/ T152 w 912"/>
                              <a:gd name="T154" fmla="+- 0 14219 13566"/>
                              <a:gd name="T155" fmla="*/ 14219 h 912"/>
                              <a:gd name="T156" fmla="+- 0 11178 10372"/>
                              <a:gd name="T157" fmla="*/ T156 w 912"/>
                              <a:gd name="T158" fmla="+- 0 14177 13566"/>
                              <a:gd name="T159" fmla="*/ 14177 h 912"/>
                              <a:gd name="T160" fmla="+- 0 11271 10372"/>
                              <a:gd name="T161" fmla="*/ T160 w 912"/>
                              <a:gd name="T162" fmla="+- 0 14082 13566"/>
                              <a:gd name="T163" fmla="*/ 14082 h 912"/>
                              <a:gd name="T164" fmla="+- 0 11271 10372"/>
                              <a:gd name="T165" fmla="*/ T164 w 912"/>
                              <a:gd name="T166" fmla="+- 0 13962 13566"/>
                              <a:gd name="T167" fmla="*/ 13962 h 912"/>
                              <a:gd name="T168" fmla="+- 0 11178 10372"/>
                              <a:gd name="T169" fmla="*/ T168 w 912"/>
                              <a:gd name="T170" fmla="+- 0 13868 13566"/>
                              <a:gd name="T171" fmla="*/ 13868 h 912"/>
                              <a:gd name="T172" fmla="+- 0 11025 10372"/>
                              <a:gd name="T173" fmla="*/ T172 w 912"/>
                              <a:gd name="T174" fmla="+- 0 13826 13566"/>
                              <a:gd name="T175" fmla="*/ 13826 h 912"/>
                              <a:gd name="T176" fmla="+- 0 10983 10372"/>
                              <a:gd name="T177" fmla="*/ T176 w 912"/>
                              <a:gd name="T178" fmla="+- 0 13672 13566"/>
                              <a:gd name="T179" fmla="*/ 13672 h 912"/>
                              <a:gd name="T180" fmla="+- 0 10921 10372"/>
                              <a:gd name="T181" fmla="*/ T180 w 912"/>
                              <a:gd name="T182" fmla="+- 0 13603 13566"/>
                              <a:gd name="T183" fmla="*/ 13603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12" h="912">
                                <a:moveTo>
                                  <a:pt x="456" y="0"/>
                                </a:moveTo>
                                <a:lnTo>
                                  <a:pt x="396" y="13"/>
                                </a:lnTo>
                                <a:lnTo>
                                  <a:pt x="343" y="50"/>
                                </a:lnTo>
                                <a:lnTo>
                                  <a:pt x="301" y="106"/>
                                </a:lnTo>
                                <a:lnTo>
                                  <a:pt x="272" y="177"/>
                                </a:lnTo>
                                <a:lnTo>
                                  <a:pt x="259" y="260"/>
                                </a:lnTo>
                                <a:lnTo>
                                  <a:pt x="177" y="272"/>
                                </a:lnTo>
                                <a:lnTo>
                                  <a:pt x="105" y="302"/>
                                </a:lnTo>
                                <a:lnTo>
                                  <a:pt x="50" y="344"/>
                                </a:lnTo>
                                <a:lnTo>
                                  <a:pt x="13" y="396"/>
                                </a:lnTo>
                                <a:lnTo>
                                  <a:pt x="0" y="456"/>
                                </a:lnTo>
                                <a:lnTo>
                                  <a:pt x="13" y="516"/>
                                </a:lnTo>
                                <a:lnTo>
                                  <a:pt x="50" y="569"/>
                                </a:lnTo>
                                <a:lnTo>
                                  <a:pt x="106" y="611"/>
                                </a:lnTo>
                                <a:lnTo>
                                  <a:pt x="177" y="640"/>
                                </a:lnTo>
                                <a:lnTo>
                                  <a:pt x="259" y="653"/>
                                </a:lnTo>
                                <a:lnTo>
                                  <a:pt x="272" y="735"/>
                                </a:lnTo>
                                <a:lnTo>
                                  <a:pt x="301" y="806"/>
                                </a:lnTo>
                                <a:lnTo>
                                  <a:pt x="343" y="862"/>
                                </a:lnTo>
                                <a:lnTo>
                                  <a:pt x="396" y="899"/>
                                </a:lnTo>
                                <a:lnTo>
                                  <a:pt x="456" y="912"/>
                                </a:lnTo>
                                <a:lnTo>
                                  <a:pt x="516" y="899"/>
                                </a:lnTo>
                                <a:lnTo>
                                  <a:pt x="549" y="876"/>
                                </a:lnTo>
                                <a:lnTo>
                                  <a:pt x="456" y="876"/>
                                </a:lnTo>
                                <a:lnTo>
                                  <a:pt x="393" y="857"/>
                                </a:lnTo>
                                <a:lnTo>
                                  <a:pt x="342" y="805"/>
                                </a:lnTo>
                                <a:lnTo>
                                  <a:pt x="308" y="729"/>
                                </a:lnTo>
                                <a:lnTo>
                                  <a:pt x="295" y="635"/>
                                </a:lnTo>
                                <a:lnTo>
                                  <a:pt x="295" y="625"/>
                                </a:lnTo>
                                <a:lnTo>
                                  <a:pt x="287" y="617"/>
                                </a:lnTo>
                                <a:lnTo>
                                  <a:pt x="277" y="617"/>
                                </a:lnTo>
                                <a:lnTo>
                                  <a:pt x="183" y="604"/>
                                </a:lnTo>
                                <a:lnTo>
                                  <a:pt x="107" y="570"/>
                                </a:lnTo>
                                <a:lnTo>
                                  <a:pt x="55" y="519"/>
                                </a:lnTo>
                                <a:lnTo>
                                  <a:pt x="36" y="456"/>
                                </a:lnTo>
                                <a:lnTo>
                                  <a:pt x="55" y="393"/>
                                </a:lnTo>
                                <a:lnTo>
                                  <a:pt x="107" y="342"/>
                                </a:lnTo>
                                <a:lnTo>
                                  <a:pt x="183" y="308"/>
                                </a:lnTo>
                                <a:lnTo>
                                  <a:pt x="277" y="295"/>
                                </a:lnTo>
                                <a:lnTo>
                                  <a:pt x="287" y="295"/>
                                </a:lnTo>
                                <a:lnTo>
                                  <a:pt x="295" y="287"/>
                                </a:lnTo>
                                <a:lnTo>
                                  <a:pt x="295" y="277"/>
                                </a:lnTo>
                                <a:lnTo>
                                  <a:pt x="308" y="184"/>
                                </a:lnTo>
                                <a:lnTo>
                                  <a:pt x="342" y="107"/>
                                </a:lnTo>
                                <a:lnTo>
                                  <a:pt x="393" y="56"/>
                                </a:lnTo>
                                <a:lnTo>
                                  <a:pt x="456" y="37"/>
                                </a:lnTo>
                                <a:lnTo>
                                  <a:pt x="549" y="37"/>
                                </a:lnTo>
                                <a:lnTo>
                                  <a:pt x="516" y="13"/>
                                </a:lnTo>
                                <a:lnTo>
                                  <a:pt x="456" y="0"/>
                                </a:lnTo>
                                <a:close/>
                                <a:moveTo>
                                  <a:pt x="549" y="37"/>
                                </a:moveTo>
                                <a:lnTo>
                                  <a:pt x="456" y="37"/>
                                </a:lnTo>
                                <a:lnTo>
                                  <a:pt x="518" y="56"/>
                                </a:lnTo>
                                <a:lnTo>
                                  <a:pt x="570" y="107"/>
                                </a:lnTo>
                                <a:lnTo>
                                  <a:pt x="604" y="184"/>
                                </a:lnTo>
                                <a:lnTo>
                                  <a:pt x="617" y="277"/>
                                </a:lnTo>
                                <a:lnTo>
                                  <a:pt x="617" y="287"/>
                                </a:lnTo>
                                <a:lnTo>
                                  <a:pt x="625" y="295"/>
                                </a:lnTo>
                                <a:lnTo>
                                  <a:pt x="635" y="295"/>
                                </a:lnTo>
                                <a:lnTo>
                                  <a:pt x="728" y="308"/>
                                </a:lnTo>
                                <a:lnTo>
                                  <a:pt x="805" y="343"/>
                                </a:lnTo>
                                <a:lnTo>
                                  <a:pt x="856" y="394"/>
                                </a:lnTo>
                                <a:lnTo>
                                  <a:pt x="875" y="456"/>
                                </a:lnTo>
                                <a:lnTo>
                                  <a:pt x="856" y="519"/>
                                </a:lnTo>
                                <a:lnTo>
                                  <a:pt x="805" y="570"/>
                                </a:lnTo>
                                <a:lnTo>
                                  <a:pt x="728" y="604"/>
                                </a:lnTo>
                                <a:lnTo>
                                  <a:pt x="635" y="617"/>
                                </a:lnTo>
                                <a:lnTo>
                                  <a:pt x="625" y="617"/>
                                </a:lnTo>
                                <a:lnTo>
                                  <a:pt x="617" y="625"/>
                                </a:lnTo>
                                <a:lnTo>
                                  <a:pt x="617" y="635"/>
                                </a:lnTo>
                                <a:lnTo>
                                  <a:pt x="604" y="729"/>
                                </a:lnTo>
                                <a:lnTo>
                                  <a:pt x="570" y="805"/>
                                </a:lnTo>
                                <a:lnTo>
                                  <a:pt x="518" y="857"/>
                                </a:lnTo>
                                <a:lnTo>
                                  <a:pt x="456" y="876"/>
                                </a:lnTo>
                                <a:lnTo>
                                  <a:pt x="549" y="876"/>
                                </a:lnTo>
                                <a:lnTo>
                                  <a:pt x="568" y="862"/>
                                </a:lnTo>
                                <a:lnTo>
                                  <a:pt x="611" y="806"/>
                                </a:lnTo>
                                <a:lnTo>
                                  <a:pt x="640" y="735"/>
                                </a:lnTo>
                                <a:lnTo>
                                  <a:pt x="653" y="653"/>
                                </a:lnTo>
                                <a:lnTo>
                                  <a:pt x="735" y="640"/>
                                </a:lnTo>
                                <a:lnTo>
                                  <a:pt x="806" y="611"/>
                                </a:lnTo>
                                <a:lnTo>
                                  <a:pt x="862" y="569"/>
                                </a:lnTo>
                                <a:lnTo>
                                  <a:pt x="899" y="516"/>
                                </a:lnTo>
                                <a:lnTo>
                                  <a:pt x="912" y="456"/>
                                </a:lnTo>
                                <a:lnTo>
                                  <a:pt x="899" y="396"/>
                                </a:lnTo>
                                <a:lnTo>
                                  <a:pt x="862" y="344"/>
                                </a:lnTo>
                                <a:lnTo>
                                  <a:pt x="806" y="302"/>
                                </a:lnTo>
                                <a:lnTo>
                                  <a:pt x="735" y="272"/>
                                </a:lnTo>
                                <a:lnTo>
                                  <a:pt x="653" y="260"/>
                                </a:lnTo>
                                <a:lnTo>
                                  <a:pt x="640" y="177"/>
                                </a:lnTo>
                                <a:lnTo>
                                  <a:pt x="611" y="106"/>
                                </a:lnTo>
                                <a:lnTo>
                                  <a:pt x="568" y="50"/>
                                </a:lnTo>
                                <a:lnTo>
                                  <a:pt x="54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7421" y="14919"/>
                            <a:ext cx="617" cy="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7730" y="14249"/>
                            <a:ext cx="0" cy="153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AutoShape 91"/>
                        <wps:cNvSpPr>
                          <a:spLocks/>
                        </wps:cNvSpPr>
                        <wps:spPr bwMode="auto">
                          <a:xfrm>
                            <a:off x="7420" y="14248"/>
                            <a:ext cx="2951" cy="1531"/>
                          </a:xfrm>
                          <a:custGeom>
                            <a:avLst/>
                            <a:gdLst>
                              <a:gd name="T0" fmla="+- 0 8038 7421"/>
                              <a:gd name="T1" fmla="*/ T0 w 2951"/>
                              <a:gd name="T2" fmla="+- 0 14687 14249"/>
                              <a:gd name="T3" fmla="*/ 14687 h 1531"/>
                              <a:gd name="T4" fmla="+- 0 8002 7421"/>
                              <a:gd name="T5" fmla="*/ T4 w 2951"/>
                              <a:gd name="T6" fmla="+- 0 14498 14249"/>
                              <a:gd name="T7" fmla="*/ 14498 h 1531"/>
                              <a:gd name="T8" fmla="+- 0 7457 7421"/>
                              <a:gd name="T9" fmla="*/ T8 w 2951"/>
                              <a:gd name="T10" fmla="+- 0 15742 14249"/>
                              <a:gd name="T11" fmla="*/ 15742 h 1531"/>
                              <a:gd name="T12" fmla="+- 0 7467 7421"/>
                              <a:gd name="T13" fmla="*/ T12 w 2951"/>
                              <a:gd name="T14" fmla="+- 0 14580 14249"/>
                              <a:gd name="T15" fmla="*/ 14580 h 1531"/>
                              <a:gd name="T16" fmla="+- 0 7534 7421"/>
                              <a:gd name="T17" fmla="*/ T16 w 2951"/>
                              <a:gd name="T18" fmla="+- 0 14424 14249"/>
                              <a:gd name="T19" fmla="*/ 14424 h 1531"/>
                              <a:gd name="T20" fmla="+- 0 7627 7421"/>
                              <a:gd name="T21" fmla="*/ T20 w 2951"/>
                              <a:gd name="T22" fmla="+- 0 14334 14249"/>
                              <a:gd name="T23" fmla="*/ 14334 h 1531"/>
                              <a:gd name="T24" fmla="+- 0 7707 7421"/>
                              <a:gd name="T25" fmla="*/ T24 w 2951"/>
                              <a:gd name="T26" fmla="+- 0 14293 14249"/>
                              <a:gd name="T27" fmla="*/ 14293 h 1531"/>
                              <a:gd name="T28" fmla="+- 0 7751 7421"/>
                              <a:gd name="T29" fmla="*/ T28 w 2951"/>
                              <a:gd name="T30" fmla="+- 0 14293 14249"/>
                              <a:gd name="T31" fmla="*/ 14293 h 1531"/>
                              <a:gd name="T32" fmla="+- 0 7831 7421"/>
                              <a:gd name="T33" fmla="*/ T32 w 2951"/>
                              <a:gd name="T34" fmla="+- 0 14334 14249"/>
                              <a:gd name="T35" fmla="*/ 14334 h 1531"/>
                              <a:gd name="T36" fmla="+- 0 7925 7421"/>
                              <a:gd name="T37" fmla="*/ T36 w 2951"/>
                              <a:gd name="T38" fmla="+- 0 14425 14249"/>
                              <a:gd name="T39" fmla="*/ 14425 h 1531"/>
                              <a:gd name="T40" fmla="+- 0 7991 7421"/>
                              <a:gd name="T41" fmla="*/ T40 w 2951"/>
                              <a:gd name="T42" fmla="+- 0 14581 14249"/>
                              <a:gd name="T43" fmla="*/ 14581 h 1531"/>
                              <a:gd name="T44" fmla="+- 0 8002 7421"/>
                              <a:gd name="T45" fmla="*/ T44 w 2951"/>
                              <a:gd name="T46" fmla="+- 0 15743 14249"/>
                              <a:gd name="T47" fmla="*/ 15743 h 1531"/>
                              <a:gd name="T48" fmla="+- 0 7991 7421"/>
                              <a:gd name="T49" fmla="*/ T48 w 2951"/>
                              <a:gd name="T50" fmla="+- 0 14467 14249"/>
                              <a:gd name="T51" fmla="*/ 14467 h 1531"/>
                              <a:gd name="T52" fmla="+- 0 7887 7421"/>
                              <a:gd name="T53" fmla="*/ T52 w 2951"/>
                              <a:gd name="T54" fmla="+- 0 14333 14249"/>
                              <a:gd name="T55" fmla="*/ 14333 h 1531"/>
                              <a:gd name="T56" fmla="+- 0 7818 7421"/>
                              <a:gd name="T57" fmla="*/ T56 w 2951"/>
                              <a:gd name="T58" fmla="+- 0 14286 14249"/>
                              <a:gd name="T59" fmla="*/ 14286 h 1531"/>
                              <a:gd name="T60" fmla="+- 0 7748 7421"/>
                              <a:gd name="T61" fmla="*/ T60 w 2951"/>
                              <a:gd name="T62" fmla="+- 0 14253 14249"/>
                              <a:gd name="T63" fmla="*/ 14253 h 1531"/>
                              <a:gd name="T64" fmla="+- 0 7731 7421"/>
                              <a:gd name="T65" fmla="*/ T64 w 2951"/>
                              <a:gd name="T66" fmla="+- 0 14249 14249"/>
                              <a:gd name="T67" fmla="*/ 14249 h 1531"/>
                              <a:gd name="T68" fmla="+- 0 7725 7421"/>
                              <a:gd name="T69" fmla="*/ T68 w 2951"/>
                              <a:gd name="T70" fmla="+- 0 14249 14249"/>
                              <a:gd name="T71" fmla="*/ 14249 h 1531"/>
                              <a:gd name="T72" fmla="+- 0 7677 7421"/>
                              <a:gd name="T73" fmla="*/ T72 w 2951"/>
                              <a:gd name="T74" fmla="+- 0 14267 14249"/>
                              <a:gd name="T75" fmla="*/ 14267 h 1531"/>
                              <a:gd name="T76" fmla="+- 0 7572 7421"/>
                              <a:gd name="T77" fmla="*/ T76 w 2951"/>
                              <a:gd name="T78" fmla="+- 0 14332 14249"/>
                              <a:gd name="T79" fmla="*/ 14332 h 1531"/>
                              <a:gd name="T80" fmla="+- 0 7468 7421"/>
                              <a:gd name="T81" fmla="*/ T80 w 2951"/>
                              <a:gd name="T82" fmla="+- 0 14466 14249"/>
                              <a:gd name="T83" fmla="*/ 14466 h 1531"/>
                              <a:gd name="T84" fmla="+- 0 7421 7421"/>
                              <a:gd name="T85" fmla="*/ T84 w 2951"/>
                              <a:gd name="T86" fmla="+- 0 14687 14249"/>
                              <a:gd name="T87" fmla="*/ 14687 h 1531"/>
                              <a:gd name="T88" fmla="+- 0 7429 7421"/>
                              <a:gd name="T89" fmla="*/ T88 w 2951"/>
                              <a:gd name="T90" fmla="+- 0 15778 14249"/>
                              <a:gd name="T91" fmla="*/ 15778 h 1531"/>
                              <a:gd name="T92" fmla="+- 0 8025 7421"/>
                              <a:gd name="T93" fmla="*/ T92 w 2951"/>
                              <a:gd name="T94" fmla="+- 0 15779 14249"/>
                              <a:gd name="T95" fmla="*/ 15779 h 1531"/>
                              <a:gd name="T96" fmla="+- 0 8033 7421"/>
                              <a:gd name="T97" fmla="*/ T96 w 2951"/>
                              <a:gd name="T98" fmla="+- 0 15774 14249"/>
                              <a:gd name="T99" fmla="*/ 15774 h 1531"/>
                              <a:gd name="T100" fmla="+- 0 8038 7421"/>
                              <a:gd name="T101" fmla="*/ T100 w 2951"/>
                              <a:gd name="T102" fmla="+- 0 15766 14249"/>
                              <a:gd name="T103" fmla="*/ 15766 h 1531"/>
                              <a:gd name="T104" fmla="+- 0 10371 7421"/>
                              <a:gd name="T105" fmla="*/ T104 w 2951"/>
                              <a:gd name="T106" fmla="+- 0 14673 14249"/>
                              <a:gd name="T107" fmla="*/ 14673 h 1531"/>
                              <a:gd name="T108" fmla="+- 0 10355 7421"/>
                              <a:gd name="T109" fmla="*/ T108 w 2951"/>
                              <a:gd name="T110" fmla="+- 0 14665 14249"/>
                              <a:gd name="T111" fmla="*/ 14665 h 1531"/>
                              <a:gd name="T112" fmla="+- 0 10335 7421"/>
                              <a:gd name="T113" fmla="*/ T112 w 2951"/>
                              <a:gd name="T114" fmla="+- 0 14699 14249"/>
                              <a:gd name="T115" fmla="*/ 14699 h 1531"/>
                              <a:gd name="T116" fmla="+- 0 10261 7421"/>
                              <a:gd name="T117" fmla="*/ T116 w 2951"/>
                              <a:gd name="T118" fmla="+- 0 14892 14249"/>
                              <a:gd name="T119" fmla="*/ 14892 h 1531"/>
                              <a:gd name="T120" fmla="+- 0 10253 7421"/>
                              <a:gd name="T121" fmla="*/ T120 w 2951"/>
                              <a:gd name="T122" fmla="+- 0 15743 14249"/>
                              <a:gd name="T123" fmla="*/ 15743 h 1531"/>
                              <a:gd name="T124" fmla="+- 0 9357 7421"/>
                              <a:gd name="T125" fmla="*/ T124 w 2951"/>
                              <a:gd name="T126" fmla="+- 0 14900 14249"/>
                              <a:gd name="T127" fmla="*/ 14900 h 1531"/>
                              <a:gd name="T128" fmla="+- 0 9274 7421"/>
                              <a:gd name="T129" fmla="*/ T128 w 2951"/>
                              <a:gd name="T130" fmla="+- 0 14892 14249"/>
                              <a:gd name="T131" fmla="*/ 14892 h 1531"/>
                              <a:gd name="T132" fmla="+- 0 9328 7421"/>
                              <a:gd name="T133" fmla="*/ T132 w 2951"/>
                              <a:gd name="T134" fmla="+- 0 14690 14249"/>
                              <a:gd name="T135" fmla="*/ 14690 h 1531"/>
                              <a:gd name="T136" fmla="+- 0 9487 7421"/>
                              <a:gd name="T137" fmla="*/ T136 w 2951"/>
                              <a:gd name="T138" fmla="+- 0 14636 14249"/>
                              <a:gd name="T139" fmla="*/ 14636 h 1531"/>
                              <a:gd name="T140" fmla="+- 0 9633 7421"/>
                              <a:gd name="T141" fmla="*/ T140 w 2951"/>
                              <a:gd name="T142" fmla="+- 0 14531 14249"/>
                              <a:gd name="T143" fmla="*/ 14531 h 1531"/>
                              <a:gd name="T144" fmla="+- 0 9770 7421"/>
                              <a:gd name="T145" fmla="*/ T144 w 2951"/>
                              <a:gd name="T146" fmla="+- 0 14482 14249"/>
                              <a:gd name="T147" fmla="*/ 14482 h 1531"/>
                              <a:gd name="T148" fmla="+- 0 9840 7421"/>
                              <a:gd name="T149" fmla="*/ T148 w 2951"/>
                              <a:gd name="T150" fmla="+- 0 14482 14249"/>
                              <a:gd name="T151" fmla="*/ 14482 h 1531"/>
                              <a:gd name="T152" fmla="+- 0 9976 7421"/>
                              <a:gd name="T153" fmla="*/ T152 w 2951"/>
                              <a:gd name="T154" fmla="+- 0 14531 14249"/>
                              <a:gd name="T155" fmla="*/ 14531 h 1531"/>
                              <a:gd name="T156" fmla="+- 0 10122 7421"/>
                              <a:gd name="T157" fmla="*/ T156 w 2951"/>
                              <a:gd name="T158" fmla="+- 0 14636 14249"/>
                              <a:gd name="T159" fmla="*/ 14636 h 1531"/>
                              <a:gd name="T160" fmla="+- 0 10281 7421"/>
                              <a:gd name="T161" fmla="*/ T160 w 2951"/>
                              <a:gd name="T162" fmla="+- 0 14690 14249"/>
                              <a:gd name="T163" fmla="*/ 14690 h 1531"/>
                              <a:gd name="T164" fmla="+- 0 10335 7421"/>
                              <a:gd name="T165" fmla="*/ T164 w 2951"/>
                              <a:gd name="T166" fmla="+- 0 14662 14249"/>
                              <a:gd name="T167" fmla="*/ 14662 h 1531"/>
                              <a:gd name="T168" fmla="+- 0 10248 7421"/>
                              <a:gd name="T169" fmla="*/ T168 w 2951"/>
                              <a:gd name="T170" fmla="+- 0 14645 14249"/>
                              <a:gd name="T171" fmla="*/ 14645 h 1531"/>
                              <a:gd name="T172" fmla="+- 0 10074 7421"/>
                              <a:gd name="T173" fmla="*/ T172 w 2951"/>
                              <a:gd name="T174" fmla="+- 0 14558 14249"/>
                              <a:gd name="T175" fmla="*/ 14558 h 1531"/>
                              <a:gd name="T176" fmla="+- 0 9945 7421"/>
                              <a:gd name="T177" fmla="*/ T176 w 2951"/>
                              <a:gd name="T178" fmla="+- 0 14478 14249"/>
                              <a:gd name="T179" fmla="*/ 14478 h 1531"/>
                              <a:gd name="T180" fmla="+- 0 9846 7421"/>
                              <a:gd name="T181" fmla="*/ T180 w 2951"/>
                              <a:gd name="T182" fmla="+- 0 14447 14249"/>
                              <a:gd name="T183" fmla="*/ 14447 h 1531"/>
                              <a:gd name="T184" fmla="+- 0 9764 7421"/>
                              <a:gd name="T185" fmla="*/ T184 w 2951"/>
                              <a:gd name="T186" fmla="+- 0 14447 14249"/>
                              <a:gd name="T187" fmla="*/ 14447 h 1531"/>
                              <a:gd name="T188" fmla="+- 0 9614 7421"/>
                              <a:gd name="T189" fmla="*/ T188 w 2951"/>
                              <a:gd name="T190" fmla="+- 0 14500 14249"/>
                              <a:gd name="T191" fmla="*/ 14500 h 1531"/>
                              <a:gd name="T192" fmla="+- 0 9453 7421"/>
                              <a:gd name="T193" fmla="*/ T192 w 2951"/>
                              <a:gd name="T194" fmla="+- 0 14612 14249"/>
                              <a:gd name="T195" fmla="*/ 14612 h 1531"/>
                              <a:gd name="T196" fmla="+- 0 9286 7421"/>
                              <a:gd name="T197" fmla="*/ T196 w 2951"/>
                              <a:gd name="T198" fmla="+- 0 14660 14249"/>
                              <a:gd name="T199" fmla="*/ 14660 h 1531"/>
                              <a:gd name="T200" fmla="+- 0 9245 7421"/>
                              <a:gd name="T201" fmla="*/ T200 w 2951"/>
                              <a:gd name="T202" fmla="+- 0 14666 14249"/>
                              <a:gd name="T203" fmla="*/ 14666 h 1531"/>
                              <a:gd name="T204" fmla="+- 0 9238 7421"/>
                              <a:gd name="T205" fmla="*/ T204 w 2951"/>
                              <a:gd name="T206" fmla="+- 0 14920 14249"/>
                              <a:gd name="T207" fmla="*/ 14920 h 1531"/>
                              <a:gd name="T208" fmla="+- 0 9321 7421"/>
                              <a:gd name="T209" fmla="*/ T208 w 2951"/>
                              <a:gd name="T210" fmla="+- 0 14928 14249"/>
                              <a:gd name="T211" fmla="*/ 14928 h 1531"/>
                              <a:gd name="T212" fmla="+- 0 9329 7421"/>
                              <a:gd name="T213" fmla="*/ T212 w 2951"/>
                              <a:gd name="T214" fmla="+- 0 15779 14249"/>
                              <a:gd name="T215" fmla="*/ 15779 h 1531"/>
                              <a:gd name="T216" fmla="+- 0 10289 7421"/>
                              <a:gd name="T217" fmla="*/ T216 w 2951"/>
                              <a:gd name="T218" fmla="+- 0 15771 14249"/>
                              <a:gd name="T219" fmla="*/ 15771 h 1531"/>
                              <a:gd name="T220" fmla="+- 0 10289 7421"/>
                              <a:gd name="T221" fmla="*/ T220 w 2951"/>
                              <a:gd name="T222" fmla="+- 0 14928 14249"/>
                              <a:gd name="T223" fmla="*/ 14928 h 1531"/>
                              <a:gd name="T224" fmla="+- 0 10371 7421"/>
                              <a:gd name="T225" fmla="*/ T224 w 2951"/>
                              <a:gd name="T226" fmla="+- 0 14920 14249"/>
                              <a:gd name="T227" fmla="*/ 14920 h 1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951" h="1531">
                                <a:moveTo>
                                  <a:pt x="617" y="1494"/>
                                </a:moveTo>
                                <a:lnTo>
                                  <a:pt x="617" y="438"/>
                                </a:lnTo>
                                <a:lnTo>
                                  <a:pt x="604" y="316"/>
                                </a:lnTo>
                                <a:lnTo>
                                  <a:pt x="581" y="249"/>
                                </a:lnTo>
                                <a:lnTo>
                                  <a:pt x="581" y="1494"/>
                                </a:lnTo>
                                <a:lnTo>
                                  <a:pt x="36" y="1493"/>
                                </a:lnTo>
                                <a:lnTo>
                                  <a:pt x="36" y="438"/>
                                </a:lnTo>
                                <a:lnTo>
                                  <a:pt x="46" y="331"/>
                                </a:lnTo>
                                <a:lnTo>
                                  <a:pt x="73" y="244"/>
                                </a:lnTo>
                                <a:lnTo>
                                  <a:pt x="113" y="175"/>
                                </a:lnTo>
                                <a:lnTo>
                                  <a:pt x="159" y="123"/>
                                </a:lnTo>
                                <a:lnTo>
                                  <a:pt x="206" y="85"/>
                                </a:lnTo>
                                <a:lnTo>
                                  <a:pt x="251" y="59"/>
                                </a:lnTo>
                                <a:lnTo>
                                  <a:pt x="286" y="44"/>
                                </a:lnTo>
                                <a:lnTo>
                                  <a:pt x="308" y="37"/>
                                </a:lnTo>
                                <a:lnTo>
                                  <a:pt x="330" y="44"/>
                                </a:lnTo>
                                <a:lnTo>
                                  <a:pt x="366" y="59"/>
                                </a:lnTo>
                                <a:lnTo>
                                  <a:pt x="410" y="85"/>
                                </a:lnTo>
                                <a:lnTo>
                                  <a:pt x="458" y="124"/>
                                </a:lnTo>
                                <a:lnTo>
                                  <a:pt x="504" y="176"/>
                                </a:lnTo>
                                <a:lnTo>
                                  <a:pt x="543" y="245"/>
                                </a:lnTo>
                                <a:lnTo>
                                  <a:pt x="570" y="332"/>
                                </a:lnTo>
                                <a:lnTo>
                                  <a:pt x="581" y="438"/>
                                </a:lnTo>
                                <a:lnTo>
                                  <a:pt x="581" y="1494"/>
                                </a:lnTo>
                                <a:lnTo>
                                  <a:pt x="581" y="249"/>
                                </a:lnTo>
                                <a:lnTo>
                                  <a:pt x="570" y="218"/>
                                </a:lnTo>
                                <a:lnTo>
                                  <a:pt x="521" y="141"/>
                                </a:lnTo>
                                <a:lnTo>
                                  <a:pt x="466" y="84"/>
                                </a:lnTo>
                                <a:lnTo>
                                  <a:pt x="410" y="44"/>
                                </a:lnTo>
                                <a:lnTo>
                                  <a:pt x="397" y="37"/>
                                </a:lnTo>
                                <a:lnTo>
                                  <a:pt x="361" y="18"/>
                                </a:lnTo>
                                <a:lnTo>
                                  <a:pt x="327" y="4"/>
                                </a:lnTo>
                                <a:lnTo>
                                  <a:pt x="313" y="0"/>
                                </a:lnTo>
                                <a:lnTo>
                                  <a:pt x="310" y="0"/>
                                </a:lnTo>
                                <a:lnTo>
                                  <a:pt x="307" y="0"/>
                                </a:lnTo>
                                <a:lnTo>
                                  <a:pt x="304" y="0"/>
                                </a:lnTo>
                                <a:lnTo>
                                  <a:pt x="290" y="4"/>
                                </a:lnTo>
                                <a:lnTo>
                                  <a:pt x="256" y="18"/>
                                </a:lnTo>
                                <a:lnTo>
                                  <a:pt x="207" y="43"/>
                                </a:lnTo>
                                <a:lnTo>
                                  <a:pt x="151" y="83"/>
                                </a:lnTo>
                                <a:lnTo>
                                  <a:pt x="95" y="140"/>
                                </a:lnTo>
                                <a:lnTo>
                                  <a:pt x="47" y="217"/>
                                </a:lnTo>
                                <a:lnTo>
                                  <a:pt x="13" y="315"/>
                                </a:lnTo>
                                <a:lnTo>
                                  <a:pt x="0" y="438"/>
                                </a:lnTo>
                                <a:lnTo>
                                  <a:pt x="0" y="1521"/>
                                </a:lnTo>
                                <a:lnTo>
                                  <a:pt x="8" y="1529"/>
                                </a:lnTo>
                                <a:lnTo>
                                  <a:pt x="599" y="1530"/>
                                </a:lnTo>
                                <a:lnTo>
                                  <a:pt x="604" y="1530"/>
                                </a:lnTo>
                                <a:lnTo>
                                  <a:pt x="608" y="1528"/>
                                </a:lnTo>
                                <a:lnTo>
                                  <a:pt x="612" y="1525"/>
                                </a:lnTo>
                                <a:lnTo>
                                  <a:pt x="615" y="1522"/>
                                </a:lnTo>
                                <a:lnTo>
                                  <a:pt x="617" y="1517"/>
                                </a:lnTo>
                                <a:lnTo>
                                  <a:pt x="617" y="1494"/>
                                </a:lnTo>
                                <a:moveTo>
                                  <a:pt x="2950" y="424"/>
                                </a:moveTo>
                                <a:lnTo>
                                  <a:pt x="2943" y="417"/>
                                </a:lnTo>
                                <a:lnTo>
                                  <a:pt x="2934" y="416"/>
                                </a:lnTo>
                                <a:lnTo>
                                  <a:pt x="2914" y="413"/>
                                </a:lnTo>
                                <a:lnTo>
                                  <a:pt x="2914" y="450"/>
                                </a:lnTo>
                                <a:lnTo>
                                  <a:pt x="2914" y="643"/>
                                </a:lnTo>
                                <a:lnTo>
                                  <a:pt x="2840" y="643"/>
                                </a:lnTo>
                                <a:lnTo>
                                  <a:pt x="2832" y="651"/>
                                </a:lnTo>
                                <a:lnTo>
                                  <a:pt x="2832" y="1494"/>
                                </a:lnTo>
                                <a:lnTo>
                                  <a:pt x="1936" y="1494"/>
                                </a:lnTo>
                                <a:lnTo>
                                  <a:pt x="1936" y="651"/>
                                </a:lnTo>
                                <a:lnTo>
                                  <a:pt x="1928" y="643"/>
                                </a:lnTo>
                                <a:lnTo>
                                  <a:pt x="1853" y="643"/>
                                </a:lnTo>
                                <a:lnTo>
                                  <a:pt x="1853" y="450"/>
                                </a:lnTo>
                                <a:lnTo>
                                  <a:pt x="1907" y="441"/>
                                </a:lnTo>
                                <a:lnTo>
                                  <a:pt x="1984" y="421"/>
                                </a:lnTo>
                                <a:lnTo>
                                  <a:pt x="2066" y="387"/>
                                </a:lnTo>
                                <a:lnTo>
                                  <a:pt x="2139" y="335"/>
                                </a:lnTo>
                                <a:lnTo>
                                  <a:pt x="2212" y="282"/>
                                </a:lnTo>
                                <a:lnTo>
                                  <a:pt x="2287" y="249"/>
                                </a:lnTo>
                                <a:lnTo>
                                  <a:pt x="2349" y="233"/>
                                </a:lnTo>
                                <a:lnTo>
                                  <a:pt x="2384" y="229"/>
                                </a:lnTo>
                                <a:lnTo>
                                  <a:pt x="2419" y="233"/>
                                </a:lnTo>
                                <a:lnTo>
                                  <a:pt x="2480" y="249"/>
                                </a:lnTo>
                                <a:lnTo>
                                  <a:pt x="2555" y="282"/>
                                </a:lnTo>
                                <a:lnTo>
                                  <a:pt x="2628" y="335"/>
                                </a:lnTo>
                                <a:lnTo>
                                  <a:pt x="2701" y="387"/>
                                </a:lnTo>
                                <a:lnTo>
                                  <a:pt x="2784" y="421"/>
                                </a:lnTo>
                                <a:lnTo>
                                  <a:pt x="2860" y="441"/>
                                </a:lnTo>
                                <a:lnTo>
                                  <a:pt x="2914" y="450"/>
                                </a:lnTo>
                                <a:lnTo>
                                  <a:pt x="2914" y="413"/>
                                </a:lnTo>
                                <a:lnTo>
                                  <a:pt x="2902" y="411"/>
                                </a:lnTo>
                                <a:lnTo>
                                  <a:pt x="2827" y="396"/>
                                </a:lnTo>
                                <a:lnTo>
                                  <a:pt x="2735" y="363"/>
                                </a:lnTo>
                                <a:lnTo>
                                  <a:pt x="2653" y="309"/>
                                </a:lnTo>
                                <a:lnTo>
                                  <a:pt x="2574" y="251"/>
                                </a:lnTo>
                                <a:lnTo>
                                  <a:pt x="2524" y="229"/>
                                </a:lnTo>
                                <a:lnTo>
                                  <a:pt x="2493" y="215"/>
                                </a:lnTo>
                                <a:lnTo>
                                  <a:pt x="2425" y="198"/>
                                </a:lnTo>
                                <a:lnTo>
                                  <a:pt x="2384" y="193"/>
                                </a:lnTo>
                                <a:lnTo>
                                  <a:pt x="2343" y="198"/>
                                </a:lnTo>
                                <a:lnTo>
                                  <a:pt x="2275" y="215"/>
                                </a:lnTo>
                                <a:lnTo>
                                  <a:pt x="2193" y="251"/>
                                </a:lnTo>
                                <a:lnTo>
                                  <a:pt x="2114" y="309"/>
                                </a:lnTo>
                                <a:lnTo>
                                  <a:pt x="2032" y="363"/>
                                </a:lnTo>
                                <a:lnTo>
                                  <a:pt x="1941" y="396"/>
                                </a:lnTo>
                                <a:lnTo>
                                  <a:pt x="1865" y="411"/>
                                </a:lnTo>
                                <a:lnTo>
                                  <a:pt x="1833" y="416"/>
                                </a:lnTo>
                                <a:lnTo>
                                  <a:pt x="1824" y="417"/>
                                </a:lnTo>
                                <a:lnTo>
                                  <a:pt x="1817" y="424"/>
                                </a:lnTo>
                                <a:lnTo>
                                  <a:pt x="1817" y="671"/>
                                </a:lnTo>
                                <a:lnTo>
                                  <a:pt x="1825" y="679"/>
                                </a:lnTo>
                                <a:lnTo>
                                  <a:pt x="1900" y="679"/>
                                </a:lnTo>
                                <a:lnTo>
                                  <a:pt x="1900" y="1522"/>
                                </a:lnTo>
                                <a:lnTo>
                                  <a:pt x="1908" y="1530"/>
                                </a:lnTo>
                                <a:lnTo>
                                  <a:pt x="2860" y="1530"/>
                                </a:lnTo>
                                <a:lnTo>
                                  <a:pt x="2868" y="1522"/>
                                </a:lnTo>
                                <a:lnTo>
                                  <a:pt x="2868" y="1494"/>
                                </a:lnTo>
                                <a:lnTo>
                                  <a:pt x="2868" y="679"/>
                                </a:lnTo>
                                <a:lnTo>
                                  <a:pt x="2942" y="679"/>
                                </a:lnTo>
                                <a:lnTo>
                                  <a:pt x="2950" y="671"/>
                                </a:lnTo>
                                <a:lnTo>
                                  <a:pt x="2950" y="424"/>
                                </a:lnTo>
                              </a:path>
                            </a:pathLst>
                          </a:custGeom>
                          <a:solidFill>
                            <a:srgbClr val="D82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9534" y="15196"/>
                            <a:ext cx="525" cy="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9805" y="14820"/>
                            <a:ext cx="0" cy="751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AutoShape 94"/>
                        <wps:cNvSpPr>
                          <a:spLocks/>
                        </wps:cNvSpPr>
                        <wps:spPr bwMode="auto">
                          <a:xfrm>
                            <a:off x="9533" y="14820"/>
                            <a:ext cx="542" cy="751"/>
                          </a:xfrm>
                          <a:custGeom>
                            <a:avLst/>
                            <a:gdLst>
                              <a:gd name="T0" fmla="+- 0 9805 9534"/>
                              <a:gd name="T1" fmla="*/ T0 w 542"/>
                              <a:gd name="T2" fmla="+- 0 14820 14820"/>
                              <a:gd name="T3" fmla="*/ 14820 h 751"/>
                              <a:gd name="T4" fmla="+- 0 9743 9534"/>
                              <a:gd name="T5" fmla="*/ T4 w 542"/>
                              <a:gd name="T6" fmla="+- 0 14830 14820"/>
                              <a:gd name="T7" fmla="*/ 14830 h 751"/>
                              <a:gd name="T8" fmla="+- 0 9686 9534"/>
                              <a:gd name="T9" fmla="*/ T8 w 542"/>
                              <a:gd name="T10" fmla="+- 0 14859 14820"/>
                              <a:gd name="T11" fmla="*/ 14859 h 751"/>
                              <a:gd name="T12" fmla="+- 0 9635 9534"/>
                              <a:gd name="T13" fmla="*/ T12 w 542"/>
                              <a:gd name="T14" fmla="+- 0 14903 14820"/>
                              <a:gd name="T15" fmla="*/ 14903 h 751"/>
                              <a:gd name="T16" fmla="+- 0 9593 9534"/>
                              <a:gd name="T17" fmla="*/ T16 w 542"/>
                              <a:gd name="T18" fmla="+- 0 14961 14820"/>
                              <a:gd name="T19" fmla="*/ 14961 h 751"/>
                              <a:gd name="T20" fmla="+- 0 9561 9534"/>
                              <a:gd name="T21" fmla="*/ T20 w 542"/>
                              <a:gd name="T22" fmla="+- 0 15031 14820"/>
                              <a:gd name="T23" fmla="*/ 15031 h 751"/>
                              <a:gd name="T24" fmla="+- 0 9541 9534"/>
                              <a:gd name="T25" fmla="*/ T24 w 542"/>
                              <a:gd name="T26" fmla="+- 0 15110 14820"/>
                              <a:gd name="T27" fmla="*/ 15110 h 751"/>
                              <a:gd name="T28" fmla="+- 0 9534 9534"/>
                              <a:gd name="T29" fmla="*/ T28 w 542"/>
                              <a:gd name="T30" fmla="+- 0 15196 14820"/>
                              <a:gd name="T31" fmla="*/ 15196 h 751"/>
                              <a:gd name="T32" fmla="+- 0 9541 9534"/>
                              <a:gd name="T33" fmla="*/ T32 w 542"/>
                              <a:gd name="T34" fmla="+- 0 15282 14820"/>
                              <a:gd name="T35" fmla="*/ 15282 h 751"/>
                              <a:gd name="T36" fmla="+- 0 9561 9534"/>
                              <a:gd name="T37" fmla="*/ T36 w 542"/>
                              <a:gd name="T38" fmla="+- 0 15361 14820"/>
                              <a:gd name="T39" fmla="*/ 15361 h 751"/>
                              <a:gd name="T40" fmla="+- 0 9593 9534"/>
                              <a:gd name="T41" fmla="*/ T40 w 542"/>
                              <a:gd name="T42" fmla="+- 0 15430 14820"/>
                              <a:gd name="T43" fmla="*/ 15430 h 751"/>
                              <a:gd name="T44" fmla="+- 0 9635 9534"/>
                              <a:gd name="T45" fmla="*/ T44 w 542"/>
                              <a:gd name="T46" fmla="+- 0 15488 14820"/>
                              <a:gd name="T47" fmla="*/ 15488 h 751"/>
                              <a:gd name="T48" fmla="+- 0 9686 9534"/>
                              <a:gd name="T49" fmla="*/ T48 w 542"/>
                              <a:gd name="T50" fmla="+- 0 15533 14820"/>
                              <a:gd name="T51" fmla="*/ 15533 h 751"/>
                              <a:gd name="T52" fmla="+- 0 9743 9534"/>
                              <a:gd name="T53" fmla="*/ T52 w 542"/>
                              <a:gd name="T54" fmla="+- 0 15561 14820"/>
                              <a:gd name="T55" fmla="*/ 15561 h 751"/>
                              <a:gd name="T56" fmla="+- 0 9805 9534"/>
                              <a:gd name="T57" fmla="*/ T56 w 542"/>
                              <a:gd name="T58" fmla="+- 0 15571 14820"/>
                              <a:gd name="T59" fmla="*/ 15571 h 751"/>
                              <a:gd name="T60" fmla="+- 0 9867 9534"/>
                              <a:gd name="T61" fmla="*/ T60 w 542"/>
                              <a:gd name="T62" fmla="+- 0 15561 14820"/>
                              <a:gd name="T63" fmla="*/ 15561 h 751"/>
                              <a:gd name="T64" fmla="+- 0 9920 9534"/>
                              <a:gd name="T65" fmla="*/ T64 w 542"/>
                              <a:gd name="T66" fmla="+- 0 15535 14820"/>
                              <a:gd name="T67" fmla="*/ 15535 h 751"/>
                              <a:gd name="T68" fmla="+- 0 9805 9534"/>
                              <a:gd name="T69" fmla="*/ T68 w 542"/>
                              <a:gd name="T70" fmla="+- 0 15535 14820"/>
                              <a:gd name="T71" fmla="*/ 15535 h 751"/>
                              <a:gd name="T72" fmla="+- 0 9742 9534"/>
                              <a:gd name="T73" fmla="*/ T72 w 542"/>
                              <a:gd name="T74" fmla="+- 0 15523 14820"/>
                              <a:gd name="T75" fmla="*/ 15523 h 751"/>
                              <a:gd name="T76" fmla="+- 0 9686 9534"/>
                              <a:gd name="T77" fmla="*/ T76 w 542"/>
                              <a:gd name="T78" fmla="+- 0 15488 14820"/>
                              <a:gd name="T79" fmla="*/ 15488 h 751"/>
                              <a:gd name="T80" fmla="+- 0 9639 9534"/>
                              <a:gd name="T81" fmla="*/ T80 w 542"/>
                              <a:gd name="T82" fmla="+- 0 15435 14820"/>
                              <a:gd name="T83" fmla="*/ 15435 h 751"/>
                              <a:gd name="T84" fmla="+- 0 9602 9534"/>
                              <a:gd name="T85" fmla="*/ T84 w 542"/>
                              <a:gd name="T86" fmla="+- 0 15367 14820"/>
                              <a:gd name="T87" fmla="*/ 15367 h 751"/>
                              <a:gd name="T88" fmla="+- 0 9578 9534"/>
                              <a:gd name="T89" fmla="*/ T88 w 542"/>
                              <a:gd name="T90" fmla="+- 0 15286 14820"/>
                              <a:gd name="T91" fmla="*/ 15286 h 751"/>
                              <a:gd name="T92" fmla="+- 0 9570 9534"/>
                              <a:gd name="T93" fmla="*/ T92 w 542"/>
                              <a:gd name="T94" fmla="+- 0 15196 14820"/>
                              <a:gd name="T95" fmla="*/ 15196 h 751"/>
                              <a:gd name="T96" fmla="+- 0 9578 9534"/>
                              <a:gd name="T97" fmla="*/ T96 w 542"/>
                              <a:gd name="T98" fmla="+- 0 15106 14820"/>
                              <a:gd name="T99" fmla="*/ 15106 h 751"/>
                              <a:gd name="T100" fmla="+- 0 9602 9534"/>
                              <a:gd name="T101" fmla="*/ T100 w 542"/>
                              <a:gd name="T102" fmla="+- 0 15025 14820"/>
                              <a:gd name="T103" fmla="*/ 15025 h 751"/>
                              <a:gd name="T104" fmla="+- 0 9639 9534"/>
                              <a:gd name="T105" fmla="*/ T104 w 542"/>
                              <a:gd name="T106" fmla="+- 0 14956 14820"/>
                              <a:gd name="T107" fmla="*/ 14956 h 751"/>
                              <a:gd name="T108" fmla="+- 0 9686 9534"/>
                              <a:gd name="T109" fmla="*/ T108 w 542"/>
                              <a:gd name="T110" fmla="+- 0 14903 14820"/>
                              <a:gd name="T111" fmla="*/ 14903 h 751"/>
                              <a:gd name="T112" fmla="+- 0 9742 9534"/>
                              <a:gd name="T113" fmla="*/ T112 w 542"/>
                              <a:gd name="T114" fmla="+- 0 14869 14820"/>
                              <a:gd name="T115" fmla="*/ 14869 h 751"/>
                              <a:gd name="T116" fmla="+- 0 9805 9534"/>
                              <a:gd name="T117" fmla="*/ T116 w 542"/>
                              <a:gd name="T118" fmla="+- 0 14857 14820"/>
                              <a:gd name="T119" fmla="*/ 14857 h 751"/>
                              <a:gd name="T120" fmla="+- 0 9920 9534"/>
                              <a:gd name="T121" fmla="*/ T120 w 542"/>
                              <a:gd name="T122" fmla="+- 0 14857 14820"/>
                              <a:gd name="T123" fmla="*/ 14857 h 751"/>
                              <a:gd name="T124" fmla="+- 0 9867 9534"/>
                              <a:gd name="T125" fmla="*/ T124 w 542"/>
                              <a:gd name="T126" fmla="+- 0 14830 14820"/>
                              <a:gd name="T127" fmla="*/ 14830 h 751"/>
                              <a:gd name="T128" fmla="+- 0 9805 9534"/>
                              <a:gd name="T129" fmla="*/ T128 w 542"/>
                              <a:gd name="T130" fmla="+- 0 14820 14820"/>
                              <a:gd name="T131" fmla="*/ 14820 h 751"/>
                              <a:gd name="T132" fmla="+- 0 9920 9534"/>
                              <a:gd name="T133" fmla="*/ T132 w 542"/>
                              <a:gd name="T134" fmla="+- 0 14857 14820"/>
                              <a:gd name="T135" fmla="*/ 14857 h 751"/>
                              <a:gd name="T136" fmla="+- 0 9805 9534"/>
                              <a:gd name="T137" fmla="*/ T136 w 542"/>
                              <a:gd name="T138" fmla="+- 0 14857 14820"/>
                              <a:gd name="T139" fmla="*/ 14857 h 751"/>
                              <a:gd name="T140" fmla="+- 0 9867 9534"/>
                              <a:gd name="T141" fmla="*/ T140 w 542"/>
                              <a:gd name="T142" fmla="+- 0 14869 14820"/>
                              <a:gd name="T143" fmla="*/ 14869 h 751"/>
                              <a:gd name="T144" fmla="+- 0 9923 9534"/>
                              <a:gd name="T145" fmla="*/ T144 w 542"/>
                              <a:gd name="T146" fmla="+- 0 14903 14820"/>
                              <a:gd name="T147" fmla="*/ 14903 h 751"/>
                              <a:gd name="T148" fmla="+- 0 9970 9534"/>
                              <a:gd name="T149" fmla="*/ T148 w 542"/>
                              <a:gd name="T150" fmla="+- 0 14956 14820"/>
                              <a:gd name="T151" fmla="*/ 14956 h 751"/>
                              <a:gd name="T152" fmla="+- 0 10007 9534"/>
                              <a:gd name="T153" fmla="*/ T152 w 542"/>
                              <a:gd name="T154" fmla="+- 0 15025 14820"/>
                              <a:gd name="T155" fmla="*/ 15025 h 751"/>
                              <a:gd name="T156" fmla="+- 0 10031 9534"/>
                              <a:gd name="T157" fmla="*/ T156 w 542"/>
                              <a:gd name="T158" fmla="+- 0 15106 14820"/>
                              <a:gd name="T159" fmla="*/ 15106 h 751"/>
                              <a:gd name="T160" fmla="+- 0 10039 9534"/>
                              <a:gd name="T161" fmla="*/ T160 w 542"/>
                              <a:gd name="T162" fmla="+- 0 15196 14820"/>
                              <a:gd name="T163" fmla="*/ 15196 h 751"/>
                              <a:gd name="T164" fmla="+- 0 10031 9534"/>
                              <a:gd name="T165" fmla="*/ T164 w 542"/>
                              <a:gd name="T166" fmla="+- 0 15286 14820"/>
                              <a:gd name="T167" fmla="*/ 15286 h 751"/>
                              <a:gd name="T168" fmla="+- 0 10007 9534"/>
                              <a:gd name="T169" fmla="*/ T168 w 542"/>
                              <a:gd name="T170" fmla="+- 0 15367 14820"/>
                              <a:gd name="T171" fmla="*/ 15367 h 751"/>
                              <a:gd name="T172" fmla="+- 0 9970 9534"/>
                              <a:gd name="T173" fmla="*/ T172 w 542"/>
                              <a:gd name="T174" fmla="+- 0 15435 14820"/>
                              <a:gd name="T175" fmla="*/ 15435 h 751"/>
                              <a:gd name="T176" fmla="+- 0 9923 9534"/>
                              <a:gd name="T177" fmla="*/ T176 w 542"/>
                              <a:gd name="T178" fmla="+- 0 15488 14820"/>
                              <a:gd name="T179" fmla="*/ 15488 h 751"/>
                              <a:gd name="T180" fmla="+- 0 9867 9534"/>
                              <a:gd name="T181" fmla="*/ T180 w 542"/>
                              <a:gd name="T182" fmla="+- 0 15523 14820"/>
                              <a:gd name="T183" fmla="*/ 15523 h 751"/>
                              <a:gd name="T184" fmla="+- 0 9805 9534"/>
                              <a:gd name="T185" fmla="*/ T184 w 542"/>
                              <a:gd name="T186" fmla="+- 0 15535 14820"/>
                              <a:gd name="T187" fmla="*/ 15535 h 751"/>
                              <a:gd name="T188" fmla="+- 0 9920 9534"/>
                              <a:gd name="T189" fmla="*/ T188 w 542"/>
                              <a:gd name="T190" fmla="+- 0 15535 14820"/>
                              <a:gd name="T191" fmla="*/ 15535 h 751"/>
                              <a:gd name="T192" fmla="+- 0 9924 9534"/>
                              <a:gd name="T193" fmla="*/ T192 w 542"/>
                              <a:gd name="T194" fmla="+- 0 15533 14820"/>
                              <a:gd name="T195" fmla="*/ 15533 h 751"/>
                              <a:gd name="T196" fmla="+- 0 9974 9534"/>
                              <a:gd name="T197" fmla="*/ T196 w 542"/>
                              <a:gd name="T198" fmla="+- 0 15488 14820"/>
                              <a:gd name="T199" fmla="*/ 15488 h 751"/>
                              <a:gd name="T200" fmla="+- 0 10016 9534"/>
                              <a:gd name="T201" fmla="*/ T200 w 542"/>
                              <a:gd name="T202" fmla="+- 0 15430 14820"/>
                              <a:gd name="T203" fmla="*/ 15430 h 751"/>
                              <a:gd name="T204" fmla="+- 0 10048 9534"/>
                              <a:gd name="T205" fmla="*/ T204 w 542"/>
                              <a:gd name="T206" fmla="+- 0 15361 14820"/>
                              <a:gd name="T207" fmla="*/ 15361 h 751"/>
                              <a:gd name="T208" fmla="+- 0 10068 9534"/>
                              <a:gd name="T209" fmla="*/ T208 w 542"/>
                              <a:gd name="T210" fmla="+- 0 15282 14820"/>
                              <a:gd name="T211" fmla="*/ 15282 h 751"/>
                              <a:gd name="T212" fmla="+- 0 10075 9534"/>
                              <a:gd name="T213" fmla="*/ T212 w 542"/>
                              <a:gd name="T214" fmla="+- 0 15196 14820"/>
                              <a:gd name="T215" fmla="*/ 15196 h 751"/>
                              <a:gd name="T216" fmla="+- 0 10068 9534"/>
                              <a:gd name="T217" fmla="*/ T216 w 542"/>
                              <a:gd name="T218" fmla="+- 0 15110 14820"/>
                              <a:gd name="T219" fmla="*/ 15110 h 751"/>
                              <a:gd name="T220" fmla="+- 0 10048 9534"/>
                              <a:gd name="T221" fmla="*/ T220 w 542"/>
                              <a:gd name="T222" fmla="+- 0 15031 14820"/>
                              <a:gd name="T223" fmla="*/ 15031 h 751"/>
                              <a:gd name="T224" fmla="+- 0 10016 9534"/>
                              <a:gd name="T225" fmla="*/ T224 w 542"/>
                              <a:gd name="T226" fmla="+- 0 14961 14820"/>
                              <a:gd name="T227" fmla="*/ 14961 h 751"/>
                              <a:gd name="T228" fmla="+- 0 9974 9534"/>
                              <a:gd name="T229" fmla="*/ T228 w 542"/>
                              <a:gd name="T230" fmla="+- 0 14903 14820"/>
                              <a:gd name="T231" fmla="*/ 14903 h 751"/>
                              <a:gd name="T232" fmla="+- 0 9924 9534"/>
                              <a:gd name="T233" fmla="*/ T232 w 542"/>
                              <a:gd name="T234" fmla="+- 0 14859 14820"/>
                              <a:gd name="T235" fmla="*/ 14859 h 751"/>
                              <a:gd name="T236" fmla="+- 0 9920 9534"/>
                              <a:gd name="T237" fmla="*/ T236 w 542"/>
                              <a:gd name="T238" fmla="+- 0 14857 14820"/>
                              <a:gd name="T239" fmla="*/ 14857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42" h="751">
                                <a:moveTo>
                                  <a:pt x="271" y="0"/>
                                </a:moveTo>
                                <a:lnTo>
                                  <a:pt x="209" y="10"/>
                                </a:lnTo>
                                <a:lnTo>
                                  <a:pt x="152" y="39"/>
                                </a:lnTo>
                                <a:lnTo>
                                  <a:pt x="101" y="83"/>
                                </a:lnTo>
                                <a:lnTo>
                                  <a:pt x="59" y="141"/>
                                </a:lnTo>
                                <a:lnTo>
                                  <a:pt x="27" y="211"/>
                                </a:lnTo>
                                <a:lnTo>
                                  <a:pt x="7" y="290"/>
                                </a:lnTo>
                                <a:lnTo>
                                  <a:pt x="0" y="376"/>
                                </a:lnTo>
                                <a:lnTo>
                                  <a:pt x="7" y="462"/>
                                </a:lnTo>
                                <a:lnTo>
                                  <a:pt x="27" y="541"/>
                                </a:lnTo>
                                <a:lnTo>
                                  <a:pt x="59" y="610"/>
                                </a:lnTo>
                                <a:lnTo>
                                  <a:pt x="101" y="668"/>
                                </a:lnTo>
                                <a:lnTo>
                                  <a:pt x="152" y="713"/>
                                </a:lnTo>
                                <a:lnTo>
                                  <a:pt x="209" y="741"/>
                                </a:lnTo>
                                <a:lnTo>
                                  <a:pt x="271" y="751"/>
                                </a:lnTo>
                                <a:lnTo>
                                  <a:pt x="333" y="741"/>
                                </a:lnTo>
                                <a:lnTo>
                                  <a:pt x="386" y="715"/>
                                </a:lnTo>
                                <a:lnTo>
                                  <a:pt x="271" y="715"/>
                                </a:lnTo>
                                <a:lnTo>
                                  <a:pt x="208" y="703"/>
                                </a:lnTo>
                                <a:lnTo>
                                  <a:pt x="152" y="668"/>
                                </a:lnTo>
                                <a:lnTo>
                                  <a:pt x="105" y="615"/>
                                </a:lnTo>
                                <a:lnTo>
                                  <a:pt x="68" y="547"/>
                                </a:lnTo>
                                <a:lnTo>
                                  <a:pt x="44" y="466"/>
                                </a:lnTo>
                                <a:lnTo>
                                  <a:pt x="36" y="376"/>
                                </a:lnTo>
                                <a:lnTo>
                                  <a:pt x="44" y="286"/>
                                </a:lnTo>
                                <a:lnTo>
                                  <a:pt x="68" y="205"/>
                                </a:lnTo>
                                <a:lnTo>
                                  <a:pt x="105" y="136"/>
                                </a:lnTo>
                                <a:lnTo>
                                  <a:pt x="152" y="83"/>
                                </a:lnTo>
                                <a:lnTo>
                                  <a:pt x="208" y="49"/>
                                </a:lnTo>
                                <a:lnTo>
                                  <a:pt x="271" y="37"/>
                                </a:lnTo>
                                <a:lnTo>
                                  <a:pt x="386" y="37"/>
                                </a:lnTo>
                                <a:lnTo>
                                  <a:pt x="333" y="10"/>
                                </a:lnTo>
                                <a:lnTo>
                                  <a:pt x="271" y="0"/>
                                </a:lnTo>
                                <a:close/>
                                <a:moveTo>
                                  <a:pt x="386" y="37"/>
                                </a:moveTo>
                                <a:lnTo>
                                  <a:pt x="271" y="37"/>
                                </a:lnTo>
                                <a:lnTo>
                                  <a:pt x="333" y="49"/>
                                </a:lnTo>
                                <a:lnTo>
                                  <a:pt x="389" y="83"/>
                                </a:lnTo>
                                <a:lnTo>
                                  <a:pt x="436" y="136"/>
                                </a:lnTo>
                                <a:lnTo>
                                  <a:pt x="473" y="205"/>
                                </a:lnTo>
                                <a:lnTo>
                                  <a:pt x="497" y="286"/>
                                </a:lnTo>
                                <a:lnTo>
                                  <a:pt x="505" y="376"/>
                                </a:lnTo>
                                <a:lnTo>
                                  <a:pt x="497" y="466"/>
                                </a:lnTo>
                                <a:lnTo>
                                  <a:pt x="473" y="547"/>
                                </a:lnTo>
                                <a:lnTo>
                                  <a:pt x="436" y="615"/>
                                </a:lnTo>
                                <a:lnTo>
                                  <a:pt x="389" y="668"/>
                                </a:lnTo>
                                <a:lnTo>
                                  <a:pt x="333" y="703"/>
                                </a:lnTo>
                                <a:lnTo>
                                  <a:pt x="271" y="715"/>
                                </a:lnTo>
                                <a:lnTo>
                                  <a:pt x="386" y="715"/>
                                </a:lnTo>
                                <a:lnTo>
                                  <a:pt x="390" y="713"/>
                                </a:lnTo>
                                <a:lnTo>
                                  <a:pt x="440" y="668"/>
                                </a:lnTo>
                                <a:lnTo>
                                  <a:pt x="482" y="610"/>
                                </a:lnTo>
                                <a:lnTo>
                                  <a:pt x="514" y="541"/>
                                </a:lnTo>
                                <a:lnTo>
                                  <a:pt x="534" y="462"/>
                                </a:lnTo>
                                <a:lnTo>
                                  <a:pt x="541" y="376"/>
                                </a:lnTo>
                                <a:lnTo>
                                  <a:pt x="534" y="290"/>
                                </a:lnTo>
                                <a:lnTo>
                                  <a:pt x="514" y="211"/>
                                </a:lnTo>
                                <a:lnTo>
                                  <a:pt x="482" y="141"/>
                                </a:lnTo>
                                <a:lnTo>
                                  <a:pt x="440" y="83"/>
                                </a:lnTo>
                                <a:lnTo>
                                  <a:pt x="390" y="39"/>
                                </a:lnTo>
                                <a:lnTo>
                                  <a:pt x="38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6848" y="14730"/>
                            <a:ext cx="408" cy="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6900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7052" y="14450"/>
                            <a:ext cx="0" cy="561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6900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AutoShape 97"/>
                        <wps:cNvSpPr>
                          <a:spLocks/>
                        </wps:cNvSpPr>
                        <wps:spPr bwMode="auto">
                          <a:xfrm>
                            <a:off x="6848" y="14449"/>
                            <a:ext cx="408" cy="562"/>
                          </a:xfrm>
                          <a:custGeom>
                            <a:avLst/>
                            <a:gdLst>
                              <a:gd name="T0" fmla="+- 0 7052 6848"/>
                              <a:gd name="T1" fmla="*/ T0 w 408"/>
                              <a:gd name="T2" fmla="+- 0 14450 14450"/>
                              <a:gd name="T3" fmla="*/ 14450 h 562"/>
                              <a:gd name="T4" fmla="+- 0 6988 6848"/>
                              <a:gd name="T5" fmla="*/ T4 w 408"/>
                              <a:gd name="T6" fmla="+- 0 14464 14450"/>
                              <a:gd name="T7" fmla="*/ 14464 h 562"/>
                              <a:gd name="T8" fmla="+- 0 6932 6848"/>
                              <a:gd name="T9" fmla="*/ T8 w 408"/>
                              <a:gd name="T10" fmla="+- 0 14504 14450"/>
                              <a:gd name="T11" fmla="*/ 14504 h 562"/>
                              <a:gd name="T12" fmla="+- 0 6888 6848"/>
                              <a:gd name="T13" fmla="*/ T12 w 408"/>
                              <a:gd name="T14" fmla="+- 0 14565 14450"/>
                              <a:gd name="T15" fmla="*/ 14565 h 562"/>
                              <a:gd name="T16" fmla="+- 0 6859 6848"/>
                              <a:gd name="T17" fmla="*/ T16 w 408"/>
                              <a:gd name="T18" fmla="+- 0 14642 14450"/>
                              <a:gd name="T19" fmla="*/ 14642 h 562"/>
                              <a:gd name="T20" fmla="+- 0 6848 6848"/>
                              <a:gd name="T21" fmla="*/ T20 w 408"/>
                              <a:gd name="T22" fmla="+- 0 14730 14450"/>
                              <a:gd name="T23" fmla="*/ 14730 h 562"/>
                              <a:gd name="T24" fmla="+- 0 6859 6848"/>
                              <a:gd name="T25" fmla="*/ T24 w 408"/>
                              <a:gd name="T26" fmla="+- 0 14819 14450"/>
                              <a:gd name="T27" fmla="*/ 14819 h 562"/>
                              <a:gd name="T28" fmla="+- 0 6888 6848"/>
                              <a:gd name="T29" fmla="*/ T28 w 408"/>
                              <a:gd name="T30" fmla="+- 0 14896 14450"/>
                              <a:gd name="T31" fmla="*/ 14896 h 562"/>
                              <a:gd name="T32" fmla="+- 0 6932 6848"/>
                              <a:gd name="T33" fmla="*/ T32 w 408"/>
                              <a:gd name="T34" fmla="+- 0 14957 14450"/>
                              <a:gd name="T35" fmla="*/ 14957 h 562"/>
                              <a:gd name="T36" fmla="+- 0 6988 6848"/>
                              <a:gd name="T37" fmla="*/ T36 w 408"/>
                              <a:gd name="T38" fmla="+- 0 14997 14450"/>
                              <a:gd name="T39" fmla="*/ 14997 h 562"/>
                              <a:gd name="T40" fmla="+- 0 7052 6848"/>
                              <a:gd name="T41" fmla="*/ T40 w 408"/>
                              <a:gd name="T42" fmla="+- 0 15011 14450"/>
                              <a:gd name="T43" fmla="*/ 15011 h 562"/>
                              <a:gd name="T44" fmla="+- 0 7116 6848"/>
                              <a:gd name="T45" fmla="*/ T44 w 408"/>
                              <a:gd name="T46" fmla="+- 0 14997 14450"/>
                              <a:gd name="T47" fmla="*/ 14997 h 562"/>
                              <a:gd name="T48" fmla="+- 0 7147 6848"/>
                              <a:gd name="T49" fmla="*/ T48 w 408"/>
                              <a:gd name="T50" fmla="+- 0 14975 14450"/>
                              <a:gd name="T51" fmla="*/ 14975 h 562"/>
                              <a:gd name="T52" fmla="+- 0 7052 6848"/>
                              <a:gd name="T53" fmla="*/ T52 w 408"/>
                              <a:gd name="T54" fmla="+- 0 14975 14450"/>
                              <a:gd name="T55" fmla="*/ 14975 h 562"/>
                              <a:gd name="T56" fmla="+- 0 6999 6848"/>
                              <a:gd name="T57" fmla="*/ T56 w 408"/>
                              <a:gd name="T58" fmla="+- 0 14962 14450"/>
                              <a:gd name="T59" fmla="*/ 14962 h 562"/>
                              <a:gd name="T60" fmla="+- 0 6953 6848"/>
                              <a:gd name="T61" fmla="*/ T60 w 408"/>
                              <a:gd name="T62" fmla="+- 0 14927 14450"/>
                              <a:gd name="T63" fmla="*/ 14927 h 562"/>
                              <a:gd name="T64" fmla="+- 0 6917 6848"/>
                              <a:gd name="T65" fmla="*/ T64 w 408"/>
                              <a:gd name="T66" fmla="+- 0 14875 14450"/>
                              <a:gd name="T67" fmla="*/ 14875 h 562"/>
                              <a:gd name="T68" fmla="+- 0 6893 6848"/>
                              <a:gd name="T69" fmla="*/ T68 w 408"/>
                              <a:gd name="T70" fmla="+- 0 14807 14450"/>
                              <a:gd name="T71" fmla="*/ 14807 h 562"/>
                              <a:gd name="T72" fmla="+- 0 6884 6848"/>
                              <a:gd name="T73" fmla="*/ T72 w 408"/>
                              <a:gd name="T74" fmla="+- 0 14730 14450"/>
                              <a:gd name="T75" fmla="*/ 14730 h 562"/>
                              <a:gd name="T76" fmla="+- 0 6893 6848"/>
                              <a:gd name="T77" fmla="*/ T76 w 408"/>
                              <a:gd name="T78" fmla="+- 0 14653 14450"/>
                              <a:gd name="T79" fmla="*/ 14653 h 562"/>
                              <a:gd name="T80" fmla="+- 0 6917 6848"/>
                              <a:gd name="T81" fmla="*/ T80 w 408"/>
                              <a:gd name="T82" fmla="+- 0 14586 14450"/>
                              <a:gd name="T83" fmla="*/ 14586 h 562"/>
                              <a:gd name="T84" fmla="+- 0 6953 6848"/>
                              <a:gd name="T85" fmla="*/ T84 w 408"/>
                              <a:gd name="T86" fmla="+- 0 14533 14450"/>
                              <a:gd name="T87" fmla="*/ 14533 h 562"/>
                              <a:gd name="T88" fmla="+- 0 6999 6848"/>
                              <a:gd name="T89" fmla="*/ T88 w 408"/>
                              <a:gd name="T90" fmla="+- 0 14498 14450"/>
                              <a:gd name="T91" fmla="*/ 14498 h 562"/>
                              <a:gd name="T92" fmla="+- 0 7052 6848"/>
                              <a:gd name="T93" fmla="*/ T92 w 408"/>
                              <a:gd name="T94" fmla="+- 0 14486 14450"/>
                              <a:gd name="T95" fmla="*/ 14486 h 562"/>
                              <a:gd name="T96" fmla="+- 0 7147 6848"/>
                              <a:gd name="T97" fmla="*/ T96 w 408"/>
                              <a:gd name="T98" fmla="+- 0 14486 14450"/>
                              <a:gd name="T99" fmla="*/ 14486 h 562"/>
                              <a:gd name="T100" fmla="+- 0 7116 6848"/>
                              <a:gd name="T101" fmla="*/ T100 w 408"/>
                              <a:gd name="T102" fmla="+- 0 14464 14450"/>
                              <a:gd name="T103" fmla="*/ 14464 h 562"/>
                              <a:gd name="T104" fmla="+- 0 7052 6848"/>
                              <a:gd name="T105" fmla="*/ T104 w 408"/>
                              <a:gd name="T106" fmla="+- 0 14450 14450"/>
                              <a:gd name="T107" fmla="*/ 14450 h 562"/>
                              <a:gd name="T108" fmla="+- 0 7147 6848"/>
                              <a:gd name="T109" fmla="*/ T108 w 408"/>
                              <a:gd name="T110" fmla="+- 0 14486 14450"/>
                              <a:gd name="T111" fmla="*/ 14486 h 562"/>
                              <a:gd name="T112" fmla="+- 0 7052 6848"/>
                              <a:gd name="T113" fmla="*/ T112 w 408"/>
                              <a:gd name="T114" fmla="+- 0 14486 14450"/>
                              <a:gd name="T115" fmla="*/ 14486 h 562"/>
                              <a:gd name="T116" fmla="+- 0 7105 6848"/>
                              <a:gd name="T117" fmla="*/ T116 w 408"/>
                              <a:gd name="T118" fmla="+- 0 14498 14450"/>
                              <a:gd name="T119" fmla="*/ 14498 h 562"/>
                              <a:gd name="T120" fmla="+- 0 7151 6848"/>
                              <a:gd name="T121" fmla="*/ T120 w 408"/>
                              <a:gd name="T122" fmla="+- 0 14533 14450"/>
                              <a:gd name="T123" fmla="*/ 14533 h 562"/>
                              <a:gd name="T124" fmla="+- 0 7187 6848"/>
                              <a:gd name="T125" fmla="*/ T124 w 408"/>
                              <a:gd name="T126" fmla="+- 0 14586 14450"/>
                              <a:gd name="T127" fmla="*/ 14586 h 562"/>
                              <a:gd name="T128" fmla="+- 0 7211 6848"/>
                              <a:gd name="T129" fmla="*/ T128 w 408"/>
                              <a:gd name="T130" fmla="+- 0 14653 14450"/>
                              <a:gd name="T131" fmla="*/ 14653 h 562"/>
                              <a:gd name="T132" fmla="+- 0 7220 6848"/>
                              <a:gd name="T133" fmla="*/ T132 w 408"/>
                              <a:gd name="T134" fmla="+- 0 14730 14450"/>
                              <a:gd name="T135" fmla="*/ 14730 h 562"/>
                              <a:gd name="T136" fmla="+- 0 7211 6848"/>
                              <a:gd name="T137" fmla="*/ T136 w 408"/>
                              <a:gd name="T138" fmla="+- 0 14807 14450"/>
                              <a:gd name="T139" fmla="*/ 14807 h 562"/>
                              <a:gd name="T140" fmla="+- 0 7187 6848"/>
                              <a:gd name="T141" fmla="*/ T140 w 408"/>
                              <a:gd name="T142" fmla="+- 0 14875 14450"/>
                              <a:gd name="T143" fmla="*/ 14875 h 562"/>
                              <a:gd name="T144" fmla="+- 0 7151 6848"/>
                              <a:gd name="T145" fmla="*/ T144 w 408"/>
                              <a:gd name="T146" fmla="+- 0 14927 14450"/>
                              <a:gd name="T147" fmla="*/ 14927 h 562"/>
                              <a:gd name="T148" fmla="+- 0 7105 6848"/>
                              <a:gd name="T149" fmla="*/ T148 w 408"/>
                              <a:gd name="T150" fmla="+- 0 14962 14450"/>
                              <a:gd name="T151" fmla="*/ 14962 h 562"/>
                              <a:gd name="T152" fmla="+- 0 7052 6848"/>
                              <a:gd name="T153" fmla="*/ T152 w 408"/>
                              <a:gd name="T154" fmla="+- 0 14975 14450"/>
                              <a:gd name="T155" fmla="*/ 14975 h 562"/>
                              <a:gd name="T156" fmla="+- 0 7147 6848"/>
                              <a:gd name="T157" fmla="*/ T156 w 408"/>
                              <a:gd name="T158" fmla="+- 0 14975 14450"/>
                              <a:gd name="T159" fmla="*/ 14975 h 562"/>
                              <a:gd name="T160" fmla="+- 0 7172 6848"/>
                              <a:gd name="T161" fmla="*/ T160 w 408"/>
                              <a:gd name="T162" fmla="+- 0 14957 14450"/>
                              <a:gd name="T163" fmla="*/ 14957 h 562"/>
                              <a:gd name="T164" fmla="+- 0 7216 6848"/>
                              <a:gd name="T165" fmla="*/ T164 w 408"/>
                              <a:gd name="T166" fmla="+- 0 14896 14450"/>
                              <a:gd name="T167" fmla="*/ 14896 h 562"/>
                              <a:gd name="T168" fmla="+- 0 7245 6848"/>
                              <a:gd name="T169" fmla="*/ T168 w 408"/>
                              <a:gd name="T170" fmla="+- 0 14819 14450"/>
                              <a:gd name="T171" fmla="*/ 14819 h 562"/>
                              <a:gd name="T172" fmla="+- 0 7256 6848"/>
                              <a:gd name="T173" fmla="*/ T172 w 408"/>
                              <a:gd name="T174" fmla="+- 0 14730 14450"/>
                              <a:gd name="T175" fmla="*/ 14730 h 562"/>
                              <a:gd name="T176" fmla="+- 0 7245 6848"/>
                              <a:gd name="T177" fmla="*/ T176 w 408"/>
                              <a:gd name="T178" fmla="+- 0 14642 14450"/>
                              <a:gd name="T179" fmla="*/ 14642 h 562"/>
                              <a:gd name="T180" fmla="+- 0 7216 6848"/>
                              <a:gd name="T181" fmla="*/ T180 w 408"/>
                              <a:gd name="T182" fmla="+- 0 14565 14450"/>
                              <a:gd name="T183" fmla="*/ 14565 h 562"/>
                              <a:gd name="T184" fmla="+- 0 7172 6848"/>
                              <a:gd name="T185" fmla="*/ T184 w 408"/>
                              <a:gd name="T186" fmla="+- 0 14504 14450"/>
                              <a:gd name="T187" fmla="*/ 14504 h 562"/>
                              <a:gd name="T188" fmla="+- 0 7147 6848"/>
                              <a:gd name="T189" fmla="*/ T188 w 408"/>
                              <a:gd name="T190" fmla="+- 0 14486 14450"/>
                              <a:gd name="T191" fmla="*/ 14486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08" h="562">
                                <a:moveTo>
                                  <a:pt x="204" y="0"/>
                                </a:moveTo>
                                <a:lnTo>
                                  <a:pt x="140" y="14"/>
                                </a:lnTo>
                                <a:lnTo>
                                  <a:pt x="84" y="54"/>
                                </a:lnTo>
                                <a:lnTo>
                                  <a:pt x="40" y="115"/>
                                </a:lnTo>
                                <a:lnTo>
                                  <a:pt x="11" y="192"/>
                                </a:lnTo>
                                <a:lnTo>
                                  <a:pt x="0" y="280"/>
                                </a:lnTo>
                                <a:lnTo>
                                  <a:pt x="11" y="369"/>
                                </a:lnTo>
                                <a:lnTo>
                                  <a:pt x="40" y="446"/>
                                </a:lnTo>
                                <a:lnTo>
                                  <a:pt x="84" y="507"/>
                                </a:lnTo>
                                <a:lnTo>
                                  <a:pt x="140" y="547"/>
                                </a:lnTo>
                                <a:lnTo>
                                  <a:pt x="204" y="561"/>
                                </a:lnTo>
                                <a:lnTo>
                                  <a:pt x="268" y="547"/>
                                </a:lnTo>
                                <a:lnTo>
                                  <a:pt x="299" y="525"/>
                                </a:lnTo>
                                <a:lnTo>
                                  <a:pt x="204" y="525"/>
                                </a:lnTo>
                                <a:lnTo>
                                  <a:pt x="151" y="512"/>
                                </a:lnTo>
                                <a:lnTo>
                                  <a:pt x="105" y="477"/>
                                </a:lnTo>
                                <a:lnTo>
                                  <a:pt x="69" y="425"/>
                                </a:lnTo>
                                <a:lnTo>
                                  <a:pt x="45" y="357"/>
                                </a:lnTo>
                                <a:lnTo>
                                  <a:pt x="36" y="280"/>
                                </a:lnTo>
                                <a:lnTo>
                                  <a:pt x="45" y="203"/>
                                </a:lnTo>
                                <a:lnTo>
                                  <a:pt x="69" y="136"/>
                                </a:lnTo>
                                <a:lnTo>
                                  <a:pt x="105" y="83"/>
                                </a:lnTo>
                                <a:lnTo>
                                  <a:pt x="151" y="48"/>
                                </a:lnTo>
                                <a:lnTo>
                                  <a:pt x="204" y="36"/>
                                </a:lnTo>
                                <a:lnTo>
                                  <a:pt x="299" y="36"/>
                                </a:lnTo>
                                <a:lnTo>
                                  <a:pt x="268" y="14"/>
                                </a:lnTo>
                                <a:lnTo>
                                  <a:pt x="204" y="0"/>
                                </a:lnTo>
                                <a:close/>
                                <a:moveTo>
                                  <a:pt x="299" y="36"/>
                                </a:moveTo>
                                <a:lnTo>
                                  <a:pt x="204" y="36"/>
                                </a:lnTo>
                                <a:lnTo>
                                  <a:pt x="257" y="48"/>
                                </a:lnTo>
                                <a:lnTo>
                                  <a:pt x="303" y="83"/>
                                </a:lnTo>
                                <a:lnTo>
                                  <a:pt x="339" y="136"/>
                                </a:lnTo>
                                <a:lnTo>
                                  <a:pt x="363" y="203"/>
                                </a:lnTo>
                                <a:lnTo>
                                  <a:pt x="372" y="280"/>
                                </a:lnTo>
                                <a:lnTo>
                                  <a:pt x="363" y="357"/>
                                </a:lnTo>
                                <a:lnTo>
                                  <a:pt x="339" y="425"/>
                                </a:lnTo>
                                <a:lnTo>
                                  <a:pt x="303" y="477"/>
                                </a:lnTo>
                                <a:lnTo>
                                  <a:pt x="257" y="512"/>
                                </a:lnTo>
                                <a:lnTo>
                                  <a:pt x="204" y="525"/>
                                </a:lnTo>
                                <a:lnTo>
                                  <a:pt x="299" y="525"/>
                                </a:lnTo>
                                <a:lnTo>
                                  <a:pt x="324" y="507"/>
                                </a:lnTo>
                                <a:lnTo>
                                  <a:pt x="368" y="446"/>
                                </a:lnTo>
                                <a:lnTo>
                                  <a:pt x="397" y="369"/>
                                </a:lnTo>
                                <a:lnTo>
                                  <a:pt x="408" y="280"/>
                                </a:lnTo>
                                <a:lnTo>
                                  <a:pt x="397" y="192"/>
                                </a:lnTo>
                                <a:lnTo>
                                  <a:pt x="368" y="115"/>
                                </a:lnTo>
                                <a:lnTo>
                                  <a:pt x="324" y="54"/>
                                </a:lnTo>
                                <a:lnTo>
                                  <a:pt x="29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90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98"/>
                        <wps:cNvSpPr>
                          <a:spLocks/>
                        </wps:cNvSpPr>
                        <wps:spPr bwMode="auto">
                          <a:xfrm>
                            <a:off x="584" y="14718"/>
                            <a:ext cx="1433" cy="1084"/>
                          </a:xfrm>
                          <a:custGeom>
                            <a:avLst/>
                            <a:gdLst>
                              <a:gd name="T0" fmla="+- 0 920 584"/>
                              <a:gd name="T1" fmla="*/ T0 w 1433"/>
                              <a:gd name="T2" fmla="+- 0 14718 14718"/>
                              <a:gd name="T3" fmla="*/ 14718 h 1084"/>
                              <a:gd name="T4" fmla="+- 0 593 584"/>
                              <a:gd name="T5" fmla="*/ T4 w 1433"/>
                              <a:gd name="T6" fmla="+- 0 14718 14718"/>
                              <a:gd name="T7" fmla="*/ 14718 h 1084"/>
                              <a:gd name="T8" fmla="+- 0 584 584"/>
                              <a:gd name="T9" fmla="*/ T8 w 1433"/>
                              <a:gd name="T10" fmla="+- 0 14726 14718"/>
                              <a:gd name="T11" fmla="*/ 14726 h 1084"/>
                              <a:gd name="T12" fmla="+- 0 584 584"/>
                              <a:gd name="T13" fmla="*/ T12 w 1433"/>
                              <a:gd name="T14" fmla="+- 0 15793 14718"/>
                              <a:gd name="T15" fmla="*/ 15793 h 1084"/>
                              <a:gd name="T16" fmla="+- 0 593 584"/>
                              <a:gd name="T17" fmla="*/ T16 w 1433"/>
                              <a:gd name="T18" fmla="+- 0 15802 14718"/>
                              <a:gd name="T19" fmla="*/ 15802 h 1084"/>
                              <a:gd name="T20" fmla="+- 0 2009 584"/>
                              <a:gd name="T21" fmla="*/ T20 w 1433"/>
                              <a:gd name="T22" fmla="+- 0 15802 14718"/>
                              <a:gd name="T23" fmla="*/ 15802 h 1084"/>
                              <a:gd name="T24" fmla="+- 0 2017 584"/>
                              <a:gd name="T25" fmla="*/ T24 w 1433"/>
                              <a:gd name="T26" fmla="+- 0 15793 14718"/>
                              <a:gd name="T27" fmla="*/ 15793 h 1084"/>
                              <a:gd name="T28" fmla="+- 0 2017 584"/>
                              <a:gd name="T29" fmla="*/ T28 w 1433"/>
                              <a:gd name="T30" fmla="+- 0 15765 14718"/>
                              <a:gd name="T31" fmla="*/ 15765 h 1084"/>
                              <a:gd name="T32" fmla="+- 0 621 584"/>
                              <a:gd name="T33" fmla="*/ T32 w 1433"/>
                              <a:gd name="T34" fmla="+- 0 15765 14718"/>
                              <a:gd name="T35" fmla="*/ 15765 h 1084"/>
                              <a:gd name="T36" fmla="+- 0 621 584"/>
                              <a:gd name="T37" fmla="*/ T36 w 1433"/>
                              <a:gd name="T38" fmla="+- 0 14755 14718"/>
                              <a:gd name="T39" fmla="*/ 14755 h 1084"/>
                              <a:gd name="T40" fmla="+- 0 928 584"/>
                              <a:gd name="T41" fmla="*/ T40 w 1433"/>
                              <a:gd name="T42" fmla="+- 0 14755 14718"/>
                              <a:gd name="T43" fmla="*/ 14755 h 1084"/>
                              <a:gd name="T44" fmla="+- 0 928 584"/>
                              <a:gd name="T45" fmla="*/ T44 w 1433"/>
                              <a:gd name="T46" fmla="+- 0 14726 14718"/>
                              <a:gd name="T47" fmla="*/ 14726 h 1084"/>
                              <a:gd name="T48" fmla="+- 0 920 584"/>
                              <a:gd name="T49" fmla="*/ T48 w 1433"/>
                              <a:gd name="T50" fmla="+- 0 14718 14718"/>
                              <a:gd name="T51" fmla="*/ 14718 h 1084"/>
                              <a:gd name="T52" fmla="+- 0 2017 584"/>
                              <a:gd name="T53" fmla="*/ T52 w 1433"/>
                              <a:gd name="T54" fmla="+- 0 14755 14718"/>
                              <a:gd name="T55" fmla="*/ 14755 h 1084"/>
                              <a:gd name="T56" fmla="+- 0 1981 584"/>
                              <a:gd name="T57" fmla="*/ T56 w 1433"/>
                              <a:gd name="T58" fmla="+- 0 14755 14718"/>
                              <a:gd name="T59" fmla="*/ 14755 h 1084"/>
                              <a:gd name="T60" fmla="+- 0 1981 584"/>
                              <a:gd name="T61" fmla="*/ T60 w 1433"/>
                              <a:gd name="T62" fmla="+- 0 15765 14718"/>
                              <a:gd name="T63" fmla="*/ 15765 h 1084"/>
                              <a:gd name="T64" fmla="+- 0 2017 584"/>
                              <a:gd name="T65" fmla="*/ T64 w 1433"/>
                              <a:gd name="T66" fmla="+- 0 15765 14718"/>
                              <a:gd name="T67" fmla="*/ 15765 h 1084"/>
                              <a:gd name="T68" fmla="+- 0 2017 584"/>
                              <a:gd name="T69" fmla="*/ T68 w 1433"/>
                              <a:gd name="T70" fmla="+- 0 14755 14718"/>
                              <a:gd name="T71" fmla="*/ 14755 h 1084"/>
                              <a:gd name="T72" fmla="+- 0 928 584"/>
                              <a:gd name="T73" fmla="*/ T72 w 1433"/>
                              <a:gd name="T74" fmla="+- 0 14755 14718"/>
                              <a:gd name="T75" fmla="*/ 14755 h 1084"/>
                              <a:gd name="T76" fmla="+- 0 892 584"/>
                              <a:gd name="T77" fmla="*/ T76 w 1433"/>
                              <a:gd name="T78" fmla="+- 0 14755 14718"/>
                              <a:gd name="T79" fmla="*/ 14755 h 1084"/>
                              <a:gd name="T80" fmla="+- 0 892 584"/>
                              <a:gd name="T81" fmla="*/ T80 w 1433"/>
                              <a:gd name="T82" fmla="+- 0 14949 14718"/>
                              <a:gd name="T83" fmla="*/ 14949 h 1084"/>
                              <a:gd name="T84" fmla="+- 0 900 584"/>
                              <a:gd name="T85" fmla="*/ T84 w 1433"/>
                              <a:gd name="T86" fmla="+- 0 14957 14718"/>
                              <a:gd name="T87" fmla="*/ 14957 h 1084"/>
                              <a:gd name="T88" fmla="+- 0 1146 584"/>
                              <a:gd name="T89" fmla="*/ T88 w 1433"/>
                              <a:gd name="T90" fmla="+- 0 14957 14718"/>
                              <a:gd name="T91" fmla="*/ 14957 h 1084"/>
                              <a:gd name="T92" fmla="+- 0 1154 584"/>
                              <a:gd name="T93" fmla="*/ T92 w 1433"/>
                              <a:gd name="T94" fmla="+- 0 14949 14718"/>
                              <a:gd name="T95" fmla="*/ 14949 h 1084"/>
                              <a:gd name="T96" fmla="+- 0 1154 584"/>
                              <a:gd name="T97" fmla="*/ T96 w 1433"/>
                              <a:gd name="T98" fmla="+- 0 14921 14718"/>
                              <a:gd name="T99" fmla="*/ 14921 h 1084"/>
                              <a:gd name="T100" fmla="+- 0 928 584"/>
                              <a:gd name="T101" fmla="*/ T100 w 1433"/>
                              <a:gd name="T102" fmla="+- 0 14921 14718"/>
                              <a:gd name="T103" fmla="*/ 14921 h 1084"/>
                              <a:gd name="T104" fmla="+- 0 928 584"/>
                              <a:gd name="T105" fmla="*/ T104 w 1433"/>
                              <a:gd name="T106" fmla="+- 0 14755 14718"/>
                              <a:gd name="T107" fmla="*/ 14755 h 1084"/>
                              <a:gd name="T108" fmla="+- 0 1471 584"/>
                              <a:gd name="T109" fmla="*/ T108 w 1433"/>
                              <a:gd name="T110" fmla="+- 0 14755 14718"/>
                              <a:gd name="T111" fmla="*/ 14755 h 1084"/>
                              <a:gd name="T112" fmla="+- 0 1434 584"/>
                              <a:gd name="T113" fmla="*/ T112 w 1433"/>
                              <a:gd name="T114" fmla="+- 0 14755 14718"/>
                              <a:gd name="T115" fmla="*/ 14755 h 1084"/>
                              <a:gd name="T116" fmla="+- 0 1434 584"/>
                              <a:gd name="T117" fmla="*/ T116 w 1433"/>
                              <a:gd name="T118" fmla="+- 0 14949 14718"/>
                              <a:gd name="T119" fmla="*/ 14949 h 1084"/>
                              <a:gd name="T120" fmla="+- 0 1442 584"/>
                              <a:gd name="T121" fmla="*/ T120 w 1433"/>
                              <a:gd name="T122" fmla="+- 0 14957 14718"/>
                              <a:gd name="T123" fmla="*/ 14957 h 1084"/>
                              <a:gd name="T124" fmla="+- 0 1705 584"/>
                              <a:gd name="T125" fmla="*/ T124 w 1433"/>
                              <a:gd name="T126" fmla="+- 0 14957 14718"/>
                              <a:gd name="T127" fmla="*/ 14957 h 1084"/>
                              <a:gd name="T128" fmla="+- 0 1713 584"/>
                              <a:gd name="T129" fmla="*/ T128 w 1433"/>
                              <a:gd name="T130" fmla="+- 0 14949 14718"/>
                              <a:gd name="T131" fmla="*/ 14949 h 1084"/>
                              <a:gd name="T132" fmla="+- 0 1713 584"/>
                              <a:gd name="T133" fmla="*/ T132 w 1433"/>
                              <a:gd name="T134" fmla="+- 0 14921 14718"/>
                              <a:gd name="T135" fmla="*/ 14921 h 1084"/>
                              <a:gd name="T136" fmla="+- 0 1471 584"/>
                              <a:gd name="T137" fmla="*/ T136 w 1433"/>
                              <a:gd name="T138" fmla="+- 0 14921 14718"/>
                              <a:gd name="T139" fmla="*/ 14921 h 1084"/>
                              <a:gd name="T140" fmla="+- 0 1471 584"/>
                              <a:gd name="T141" fmla="*/ T140 w 1433"/>
                              <a:gd name="T142" fmla="+- 0 14755 14718"/>
                              <a:gd name="T143" fmla="*/ 14755 h 1084"/>
                              <a:gd name="T144" fmla="+- 0 1462 584"/>
                              <a:gd name="T145" fmla="*/ T144 w 1433"/>
                              <a:gd name="T146" fmla="+- 0 14718 14718"/>
                              <a:gd name="T147" fmla="*/ 14718 h 1084"/>
                              <a:gd name="T148" fmla="+- 0 1126 584"/>
                              <a:gd name="T149" fmla="*/ T148 w 1433"/>
                              <a:gd name="T150" fmla="+- 0 14718 14718"/>
                              <a:gd name="T151" fmla="*/ 14718 h 1084"/>
                              <a:gd name="T152" fmla="+- 0 1118 584"/>
                              <a:gd name="T153" fmla="*/ T152 w 1433"/>
                              <a:gd name="T154" fmla="+- 0 14726 14718"/>
                              <a:gd name="T155" fmla="*/ 14726 h 1084"/>
                              <a:gd name="T156" fmla="+- 0 1118 584"/>
                              <a:gd name="T157" fmla="*/ T156 w 1433"/>
                              <a:gd name="T158" fmla="+- 0 14921 14718"/>
                              <a:gd name="T159" fmla="*/ 14921 h 1084"/>
                              <a:gd name="T160" fmla="+- 0 1154 584"/>
                              <a:gd name="T161" fmla="*/ T160 w 1433"/>
                              <a:gd name="T162" fmla="+- 0 14921 14718"/>
                              <a:gd name="T163" fmla="*/ 14921 h 1084"/>
                              <a:gd name="T164" fmla="+- 0 1154 584"/>
                              <a:gd name="T165" fmla="*/ T164 w 1433"/>
                              <a:gd name="T166" fmla="+- 0 14755 14718"/>
                              <a:gd name="T167" fmla="*/ 14755 h 1084"/>
                              <a:gd name="T168" fmla="+- 0 1471 584"/>
                              <a:gd name="T169" fmla="*/ T168 w 1433"/>
                              <a:gd name="T170" fmla="+- 0 14755 14718"/>
                              <a:gd name="T171" fmla="*/ 14755 h 1084"/>
                              <a:gd name="T172" fmla="+- 0 1471 584"/>
                              <a:gd name="T173" fmla="*/ T172 w 1433"/>
                              <a:gd name="T174" fmla="+- 0 14726 14718"/>
                              <a:gd name="T175" fmla="*/ 14726 h 1084"/>
                              <a:gd name="T176" fmla="+- 0 1462 584"/>
                              <a:gd name="T177" fmla="*/ T176 w 1433"/>
                              <a:gd name="T178" fmla="+- 0 14718 14718"/>
                              <a:gd name="T179" fmla="*/ 14718 h 1084"/>
                              <a:gd name="T180" fmla="+- 0 2009 584"/>
                              <a:gd name="T181" fmla="*/ T180 w 1433"/>
                              <a:gd name="T182" fmla="+- 0 14718 14718"/>
                              <a:gd name="T183" fmla="*/ 14718 h 1084"/>
                              <a:gd name="T184" fmla="+- 0 1685 584"/>
                              <a:gd name="T185" fmla="*/ T184 w 1433"/>
                              <a:gd name="T186" fmla="+- 0 14718 14718"/>
                              <a:gd name="T187" fmla="*/ 14718 h 1084"/>
                              <a:gd name="T188" fmla="+- 0 1677 584"/>
                              <a:gd name="T189" fmla="*/ T188 w 1433"/>
                              <a:gd name="T190" fmla="+- 0 14726 14718"/>
                              <a:gd name="T191" fmla="*/ 14726 h 1084"/>
                              <a:gd name="T192" fmla="+- 0 1677 584"/>
                              <a:gd name="T193" fmla="*/ T192 w 1433"/>
                              <a:gd name="T194" fmla="+- 0 14921 14718"/>
                              <a:gd name="T195" fmla="*/ 14921 h 1084"/>
                              <a:gd name="T196" fmla="+- 0 1713 584"/>
                              <a:gd name="T197" fmla="*/ T196 w 1433"/>
                              <a:gd name="T198" fmla="+- 0 14921 14718"/>
                              <a:gd name="T199" fmla="*/ 14921 h 1084"/>
                              <a:gd name="T200" fmla="+- 0 1713 584"/>
                              <a:gd name="T201" fmla="*/ T200 w 1433"/>
                              <a:gd name="T202" fmla="+- 0 14755 14718"/>
                              <a:gd name="T203" fmla="*/ 14755 h 1084"/>
                              <a:gd name="T204" fmla="+- 0 2017 584"/>
                              <a:gd name="T205" fmla="*/ T204 w 1433"/>
                              <a:gd name="T206" fmla="+- 0 14755 14718"/>
                              <a:gd name="T207" fmla="*/ 14755 h 1084"/>
                              <a:gd name="T208" fmla="+- 0 2017 584"/>
                              <a:gd name="T209" fmla="*/ T208 w 1433"/>
                              <a:gd name="T210" fmla="+- 0 14726 14718"/>
                              <a:gd name="T211" fmla="*/ 14726 h 1084"/>
                              <a:gd name="T212" fmla="+- 0 2009 584"/>
                              <a:gd name="T213" fmla="*/ T212 w 1433"/>
                              <a:gd name="T214" fmla="+- 0 14718 14718"/>
                              <a:gd name="T215" fmla="*/ 14718 h 10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33" h="1084">
                                <a:moveTo>
                                  <a:pt x="336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075"/>
                                </a:lnTo>
                                <a:lnTo>
                                  <a:pt x="9" y="1084"/>
                                </a:lnTo>
                                <a:lnTo>
                                  <a:pt x="1425" y="1084"/>
                                </a:lnTo>
                                <a:lnTo>
                                  <a:pt x="1433" y="1075"/>
                                </a:lnTo>
                                <a:lnTo>
                                  <a:pt x="1433" y="1047"/>
                                </a:lnTo>
                                <a:lnTo>
                                  <a:pt x="37" y="1047"/>
                                </a:lnTo>
                                <a:lnTo>
                                  <a:pt x="37" y="37"/>
                                </a:lnTo>
                                <a:lnTo>
                                  <a:pt x="344" y="37"/>
                                </a:lnTo>
                                <a:lnTo>
                                  <a:pt x="344" y="8"/>
                                </a:lnTo>
                                <a:lnTo>
                                  <a:pt x="336" y="0"/>
                                </a:lnTo>
                                <a:close/>
                                <a:moveTo>
                                  <a:pt x="1433" y="37"/>
                                </a:moveTo>
                                <a:lnTo>
                                  <a:pt x="1397" y="37"/>
                                </a:lnTo>
                                <a:lnTo>
                                  <a:pt x="1397" y="1047"/>
                                </a:lnTo>
                                <a:lnTo>
                                  <a:pt x="1433" y="1047"/>
                                </a:lnTo>
                                <a:lnTo>
                                  <a:pt x="1433" y="37"/>
                                </a:lnTo>
                                <a:close/>
                                <a:moveTo>
                                  <a:pt x="344" y="37"/>
                                </a:moveTo>
                                <a:lnTo>
                                  <a:pt x="308" y="37"/>
                                </a:lnTo>
                                <a:lnTo>
                                  <a:pt x="308" y="231"/>
                                </a:lnTo>
                                <a:lnTo>
                                  <a:pt x="316" y="239"/>
                                </a:lnTo>
                                <a:lnTo>
                                  <a:pt x="562" y="239"/>
                                </a:lnTo>
                                <a:lnTo>
                                  <a:pt x="570" y="231"/>
                                </a:lnTo>
                                <a:lnTo>
                                  <a:pt x="570" y="203"/>
                                </a:lnTo>
                                <a:lnTo>
                                  <a:pt x="344" y="203"/>
                                </a:lnTo>
                                <a:lnTo>
                                  <a:pt x="344" y="37"/>
                                </a:lnTo>
                                <a:close/>
                                <a:moveTo>
                                  <a:pt x="887" y="37"/>
                                </a:moveTo>
                                <a:lnTo>
                                  <a:pt x="850" y="37"/>
                                </a:lnTo>
                                <a:lnTo>
                                  <a:pt x="850" y="231"/>
                                </a:lnTo>
                                <a:lnTo>
                                  <a:pt x="858" y="239"/>
                                </a:lnTo>
                                <a:lnTo>
                                  <a:pt x="1121" y="239"/>
                                </a:lnTo>
                                <a:lnTo>
                                  <a:pt x="1129" y="231"/>
                                </a:lnTo>
                                <a:lnTo>
                                  <a:pt x="1129" y="203"/>
                                </a:lnTo>
                                <a:lnTo>
                                  <a:pt x="887" y="203"/>
                                </a:lnTo>
                                <a:lnTo>
                                  <a:pt x="887" y="37"/>
                                </a:lnTo>
                                <a:close/>
                                <a:moveTo>
                                  <a:pt x="878" y="0"/>
                                </a:moveTo>
                                <a:lnTo>
                                  <a:pt x="542" y="0"/>
                                </a:lnTo>
                                <a:lnTo>
                                  <a:pt x="534" y="8"/>
                                </a:lnTo>
                                <a:lnTo>
                                  <a:pt x="534" y="203"/>
                                </a:lnTo>
                                <a:lnTo>
                                  <a:pt x="570" y="203"/>
                                </a:lnTo>
                                <a:lnTo>
                                  <a:pt x="570" y="37"/>
                                </a:lnTo>
                                <a:lnTo>
                                  <a:pt x="887" y="37"/>
                                </a:lnTo>
                                <a:lnTo>
                                  <a:pt x="887" y="8"/>
                                </a:lnTo>
                                <a:lnTo>
                                  <a:pt x="878" y="0"/>
                                </a:lnTo>
                                <a:close/>
                                <a:moveTo>
                                  <a:pt x="1425" y="0"/>
                                </a:moveTo>
                                <a:lnTo>
                                  <a:pt x="1101" y="0"/>
                                </a:lnTo>
                                <a:lnTo>
                                  <a:pt x="1093" y="8"/>
                                </a:lnTo>
                                <a:lnTo>
                                  <a:pt x="1093" y="203"/>
                                </a:lnTo>
                                <a:lnTo>
                                  <a:pt x="1129" y="203"/>
                                </a:lnTo>
                                <a:lnTo>
                                  <a:pt x="1129" y="37"/>
                                </a:lnTo>
                                <a:lnTo>
                                  <a:pt x="1433" y="37"/>
                                </a:lnTo>
                                <a:lnTo>
                                  <a:pt x="1433" y="8"/>
                                </a:lnTo>
                                <a:lnTo>
                                  <a:pt x="1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0831" y="11805"/>
                            <a:ext cx="510" cy="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6900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1086" y="11452"/>
                            <a:ext cx="0" cy="706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6900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AutoShape 101"/>
                        <wps:cNvSpPr>
                          <a:spLocks/>
                        </wps:cNvSpPr>
                        <wps:spPr bwMode="auto">
                          <a:xfrm>
                            <a:off x="10831" y="11452"/>
                            <a:ext cx="511" cy="706"/>
                          </a:xfrm>
                          <a:custGeom>
                            <a:avLst/>
                            <a:gdLst>
                              <a:gd name="T0" fmla="+- 0 11086 10831"/>
                              <a:gd name="T1" fmla="*/ T0 w 511"/>
                              <a:gd name="T2" fmla="+- 0 11452 11452"/>
                              <a:gd name="T3" fmla="*/ 11452 h 706"/>
                              <a:gd name="T4" fmla="+- 0 11028 10831"/>
                              <a:gd name="T5" fmla="*/ T4 w 511"/>
                              <a:gd name="T6" fmla="+- 0 11462 11452"/>
                              <a:gd name="T7" fmla="*/ 11462 h 706"/>
                              <a:gd name="T8" fmla="+- 0 10974 10831"/>
                              <a:gd name="T9" fmla="*/ T8 w 511"/>
                              <a:gd name="T10" fmla="+- 0 11488 11452"/>
                              <a:gd name="T11" fmla="*/ 11488 h 706"/>
                              <a:gd name="T12" fmla="+- 0 10927 10831"/>
                              <a:gd name="T13" fmla="*/ T12 w 511"/>
                              <a:gd name="T14" fmla="+- 0 11530 11452"/>
                              <a:gd name="T15" fmla="*/ 11530 h 706"/>
                              <a:gd name="T16" fmla="+- 0 10887 10831"/>
                              <a:gd name="T17" fmla="*/ T16 w 511"/>
                              <a:gd name="T18" fmla="+- 0 11585 11452"/>
                              <a:gd name="T19" fmla="*/ 11585 h 706"/>
                              <a:gd name="T20" fmla="+- 0 10857 10831"/>
                              <a:gd name="T21" fmla="*/ T20 w 511"/>
                              <a:gd name="T22" fmla="+- 0 11650 11452"/>
                              <a:gd name="T23" fmla="*/ 11650 h 706"/>
                              <a:gd name="T24" fmla="+- 0 10838 10831"/>
                              <a:gd name="T25" fmla="*/ T24 w 511"/>
                              <a:gd name="T26" fmla="+- 0 11724 11452"/>
                              <a:gd name="T27" fmla="*/ 11724 h 706"/>
                              <a:gd name="T28" fmla="+- 0 10831 10831"/>
                              <a:gd name="T29" fmla="*/ T28 w 511"/>
                              <a:gd name="T30" fmla="+- 0 11805 11452"/>
                              <a:gd name="T31" fmla="*/ 11805 h 706"/>
                              <a:gd name="T32" fmla="+- 0 10838 10831"/>
                              <a:gd name="T33" fmla="*/ T32 w 511"/>
                              <a:gd name="T34" fmla="+- 0 11886 11452"/>
                              <a:gd name="T35" fmla="*/ 11886 h 706"/>
                              <a:gd name="T36" fmla="+- 0 10857 10831"/>
                              <a:gd name="T37" fmla="*/ T36 w 511"/>
                              <a:gd name="T38" fmla="+- 0 11960 11452"/>
                              <a:gd name="T39" fmla="*/ 11960 h 706"/>
                              <a:gd name="T40" fmla="+- 0 10887 10831"/>
                              <a:gd name="T41" fmla="*/ T40 w 511"/>
                              <a:gd name="T42" fmla="+- 0 12026 11452"/>
                              <a:gd name="T43" fmla="*/ 12026 h 706"/>
                              <a:gd name="T44" fmla="+- 0 10927 10831"/>
                              <a:gd name="T45" fmla="*/ T44 w 511"/>
                              <a:gd name="T46" fmla="+- 0 12081 11452"/>
                              <a:gd name="T47" fmla="*/ 12081 h 706"/>
                              <a:gd name="T48" fmla="+- 0 10974 10831"/>
                              <a:gd name="T49" fmla="*/ T48 w 511"/>
                              <a:gd name="T50" fmla="+- 0 12122 11452"/>
                              <a:gd name="T51" fmla="*/ 12122 h 706"/>
                              <a:gd name="T52" fmla="+- 0 11028 10831"/>
                              <a:gd name="T53" fmla="*/ T52 w 511"/>
                              <a:gd name="T54" fmla="+- 0 12149 11452"/>
                              <a:gd name="T55" fmla="*/ 12149 h 706"/>
                              <a:gd name="T56" fmla="+- 0 11086 10831"/>
                              <a:gd name="T57" fmla="*/ T56 w 511"/>
                              <a:gd name="T58" fmla="+- 0 12158 11452"/>
                              <a:gd name="T59" fmla="*/ 12158 h 706"/>
                              <a:gd name="T60" fmla="+- 0 11145 10831"/>
                              <a:gd name="T61" fmla="*/ T60 w 511"/>
                              <a:gd name="T62" fmla="+- 0 12149 11452"/>
                              <a:gd name="T63" fmla="*/ 12149 h 706"/>
                              <a:gd name="T64" fmla="+- 0 11198 10831"/>
                              <a:gd name="T65" fmla="*/ T64 w 511"/>
                              <a:gd name="T66" fmla="+- 0 12122 11452"/>
                              <a:gd name="T67" fmla="*/ 12122 h 706"/>
                              <a:gd name="T68" fmla="+- 0 11199 10831"/>
                              <a:gd name="T69" fmla="*/ T68 w 511"/>
                              <a:gd name="T70" fmla="+- 0 12122 11452"/>
                              <a:gd name="T71" fmla="*/ 12122 h 706"/>
                              <a:gd name="T72" fmla="+- 0 11086 10831"/>
                              <a:gd name="T73" fmla="*/ T72 w 511"/>
                              <a:gd name="T74" fmla="+- 0 12122 11452"/>
                              <a:gd name="T75" fmla="*/ 12122 h 706"/>
                              <a:gd name="T76" fmla="+- 0 11028 10831"/>
                              <a:gd name="T77" fmla="*/ T76 w 511"/>
                              <a:gd name="T78" fmla="+- 0 12111 11452"/>
                              <a:gd name="T79" fmla="*/ 12111 h 706"/>
                              <a:gd name="T80" fmla="+- 0 10976 10831"/>
                              <a:gd name="T81" fmla="*/ T80 w 511"/>
                              <a:gd name="T82" fmla="+- 0 12079 11452"/>
                              <a:gd name="T83" fmla="*/ 12079 h 706"/>
                              <a:gd name="T84" fmla="+- 0 10932 10831"/>
                              <a:gd name="T85" fmla="*/ T84 w 511"/>
                              <a:gd name="T86" fmla="+- 0 12029 11452"/>
                              <a:gd name="T87" fmla="*/ 12029 h 706"/>
                              <a:gd name="T88" fmla="+- 0 10897 10831"/>
                              <a:gd name="T89" fmla="*/ T88 w 511"/>
                              <a:gd name="T90" fmla="+- 0 11965 11452"/>
                              <a:gd name="T91" fmla="*/ 11965 h 706"/>
                              <a:gd name="T92" fmla="+- 0 10875 10831"/>
                              <a:gd name="T93" fmla="*/ T92 w 511"/>
                              <a:gd name="T94" fmla="+- 0 11889 11452"/>
                              <a:gd name="T95" fmla="*/ 11889 h 706"/>
                              <a:gd name="T96" fmla="+- 0 10868 10831"/>
                              <a:gd name="T97" fmla="*/ T96 w 511"/>
                              <a:gd name="T98" fmla="+- 0 11805 11452"/>
                              <a:gd name="T99" fmla="*/ 11805 h 706"/>
                              <a:gd name="T100" fmla="+- 0 10875 10831"/>
                              <a:gd name="T101" fmla="*/ T100 w 511"/>
                              <a:gd name="T102" fmla="+- 0 11721 11452"/>
                              <a:gd name="T103" fmla="*/ 11721 h 706"/>
                              <a:gd name="T104" fmla="+- 0 10897 10831"/>
                              <a:gd name="T105" fmla="*/ T104 w 511"/>
                              <a:gd name="T106" fmla="+- 0 11645 11452"/>
                              <a:gd name="T107" fmla="*/ 11645 h 706"/>
                              <a:gd name="T108" fmla="+- 0 10932 10831"/>
                              <a:gd name="T109" fmla="*/ T108 w 511"/>
                              <a:gd name="T110" fmla="+- 0 11581 11452"/>
                              <a:gd name="T111" fmla="*/ 11581 h 706"/>
                              <a:gd name="T112" fmla="+- 0 10976 10831"/>
                              <a:gd name="T113" fmla="*/ T112 w 511"/>
                              <a:gd name="T114" fmla="+- 0 11532 11452"/>
                              <a:gd name="T115" fmla="*/ 11532 h 706"/>
                              <a:gd name="T116" fmla="+- 0 11028 10831"/>
                              <a:gd name="T117" fmla="*/ T116 w 511"/>
                              <a:gd name="T118" fmla="+- 0 11500 11452"/>
                              <a:gd name="T119" fmla="*/ 11500 h 706"/>
                              <a:gd name="T120" fmla="+- 0 11086 10831"/>
                              <a:gd name="T121" fmla="*/ T120 w 511"/>
                              <a:gd name="T122" fmla="+- 0 11489 11452"/>
                              <a:gd name="T123" fmla="*/ 11489 h 706"/>
                              <a:gd name="T124" fmla="+- 0 11199 10831"/>
                              <a:gd name="T125" fmla="*/ T124 w 511"/>
                              <a:gd name="T126" fmla="+- 0 11489 11452"/>
                              <a:gd name="T127" fmla="*/ 11489 h 706"/>
                              <a:gd name="T128" fmla="+- 0 11198 10831"/>
                              <a:gd name="T129" fmla="*/ T128 w 511"/>
                              <a:gd name="T130" fmla="+- 0 11488 11452"/>
                              <a:gd name="T131" fmla="*/ 11488 h 706"/>
                              <a:gd name="T132" fmla="+- 0 11145 10831"/>
                              <a:gd name="T133" fmla="*/ T132 w 511"/>
                              <a:gd name="T134" fmla="+- 0 11462 11452"/>
                              <a:gd name="T135" fmla="*/ 11462 h 706"/>
                              <a:gd name="T136" fmla="+- 0 11086 10831"/>
                              <a:gd name="T137" fmla="*/ T136 w 511"/>
                              <a:gd name="T138" fmla="+- 0 11452 11452"/>
                              <a:gd name="T139" fmla="*/ 11452 h 706"/>
                              <a:gd name="T140" fmla="+- 0 11199 10831"/>
                              <a:gd name="T141" fmla="*/ T140 w 511"/>
                              <a:gd name="T142" fmla="+- 0 11489 11452"/>
                              <a:gd name="T143" fmla="*/ 11489 h 706"/>
                              <a:gd name="T144" fmla="+- 0 11086 10831"/>
                              <a:gd name="T145" fmla="*/ T144 w 511"/>
                              <a:gd name="T146" fmla="+- 0 11489 11452"/>
                              <a:gd name="T147" fmla="*/ 11489 h 706"/>
                              <a:gd name="T148" fmla="+- 0 11144 10831"/>
                              <a:gd name="T149" fmla="*/ T148 w 511"/>
                              <a:gd name="T150" fmla="+- 0 11500 11452"/>
                              <a:gd name="T151" fmla="*/ 11500 h 706"/>
                              <a:gd name="T152" fmla="+- 0 11197 10831"/>
                              <a:gd name="T153" fmla="*/ T152 w 511"/>
                              <a:gd name="T154" fmla="+- 0 11532 11452"/>
                              <a:gd name="T155" fmla="*/ 11532 h 706"/>
                              <a:gd name="T156" fmla="+- 0 11241 10831"/>
                              <a:gd name="T157" fmla="*/ T156 w 511"/>
                              <a:gd name="T158" fmla="+- 0 11581 11452"/>
                              <a:gd name="T159" fmla="*/ 11581 h 706"/>
                              <a:gd name="T160" fmla="+- 0 11275 10831"/>
                              <a:gd name="T161" fmla="*/ T160 w 511"/>
                              <a:gd name="T162" fmla="+- 0 11645 11452"/>
                              <a:gd name="T163" fmla="*/ 11645 h 706"/>
                              <a:gd name="T164" fmla="+- 0 11297 10831"/>
                              <a:gd name="T165" fmla="*/ T164 w 511"/>
                              <a:gd name="T166" fmla="+- 0 11721 11452"/>
                              <a:gd name="T167" fmla="*/ 11721 h 706"/>
                              <a:gd name="T168" fmla="+- 0 11305 10831"/>
                              <a:gd name="T169" fmla="*/ T168 w 511"/>
                              <a:gd name="T170" fmla="+- 0 11805 11452"/>
                              <a:gd name="T171" fmla="*/ 11805 h 706"/>
                              <a:gd name="T172" fmla="+- 0 11297 10831"/>
                              <a:gd name="T173" fmla="*/ T172 w 511"/>
                              <a:gd name="T174" fmla="+- 0 11889 11452"/>
                              <a:gd name="T175" fmla="*/ 11889 h 706"/>
                              <a:gd name="T176" fmla="+- 0 11275 10831"/>
                              <a:gd name="T177" fmla="*/ T176 w 511"/>
                              <a:gd name="T178" fmla="+- 0 11965 11452"/>
                              <a:gd name="T179" fmla="*/ 11965 h 706"/>
                              <a:gd name="T180" fmla="+- 0 11241 10831"/>
                              <a:gd name="T181" fmla="*/ T180 w 511"/>
                              <a:gd name="T182" fmla="+- 0 12029 11452"/>
                              <a:gd name="T183" fmla="*/ 12029 h 706"/>
                              <a:gd name="T184" fmla="+- 0 11197 10831"/>
                              <a:gd name="T185" fmla="*/ T184 w 511"/>
                              <a:gd name="T186" fmla="+- 0 12079 11452"/>
                              <a:gd name="T187" fmla="*/ 12079 h 706"/>
                              <a:gd name="T188" fmla="+- 0 11144 10831"/>
                              <a:gd name="T189" fmla="*/ T188 w 511"/>
                              <a:gd name="T190" fmla="+- 0 12111 11452"/>
                              <a:gd name="T191" fmla="*/ 12111 h 706"/>
                              <a:gd name="T192" fmla="+- 0 11086 10831"/>
                              <a:gd name="T193" fmla="*/ T192 w 511"/>
                              <a:gd name="T194" fmla="+- 0 12122 11452"/>
                              <a:gd name="T195" fmla="*/ 12122 h 706"/>
                              <a:gd name="T196" fmla="+- 0 11199 10831"/>
                              <a:gd name="T197" fmla="*/ T196 w 511"/>
                              <a:gd name="T198" fmla="+- 0 12122 11452"/>
                              <a:gd name="T199" fmla="*/ 12122 h 706"/>
                              <a:gd name="T200" fmla="+- 0 11246 10831"/>
                              <a:gd name="T201" fmla="*/ T200 w 511"/>
                              <a:gd name="T202" fmla="+- 0 12081 11452"/>
                              <a:gd name="T203" fmla="*/ 12081 h 706"/>
                              <a:gd name="T204" fmla="+- 0 11285 10831"/>
                              <a:gd name="T205" fmla="*/ T204 w 511"/>
                              <a:gd name="T206" fmla="+- 0 12026 11452"/>
                              <a:gd name="T207" fmla="*/ 12026 h 706"/>
                              <a:gd name="T208" fmla="+- 0 11315 10831"/>
                              <a:gd name="T209" fmla="*/ T208 w 511"/>
                              <a:gd name="T210" fmla="+- 0 11960 11452"/>
                              <a:gd name="T211" fmla="*/ 11960 h 706"/>
                              <a:gd name="T212" fmla="+- 0 11335 10831"/>
                              <a:gd name="T213" fmla="*/ T212 w 511"/>
                              <a:gd name="T214" fmla="+- 0 11886 11452"/>
                              <a:gd name="T215" fmla="*/ 11886 h 706"/>
                              <a:gd name="T216" fmla="+- 0 11341 10831"/>
                              <a:gd name="T217" fmla="*/ T216 w 511"/>
                              <a:gd name="T218" fmla="+- 0 11805 11452"/>
                              <a:gd name="T219" fmla="*/ 11805 h 706"/>
                              <a:gd name="T220" fmla="+- 0 11335 10831"/>
                              <a:gd name="T221" fmla="*/ T220 w 511"/>
                              <a:gd name="T222" fmla="+- 0 11724 11452"/>
                              <a:gd name="T223" fmla="*/ 11724 h 706"/>
                              <a:gd name="T224" fmla="+- 0 11315 10831"/>
                              <a:gd name="T225" fmla="*/ T224 w 511"/>
                              <a:gd name="T226" fmla="+- 0 11650 11452"/>
                              <a:gd name="T227" fmla="*/ 11650 h 706"/>
                              <a:gd name="T228" fmla="+- 0 11285 10831"/>
                              <a:gd name="T229" fmla="*/ T228 w 511"/>
                              <a:gd name="T230" fmla="+- 0 11585 11452"/>
                              <a:gd name="T231" fmla="*/ 11585 h 706"/>
                              <a:gd name="T232" fmla="+- 0 11246 10831"/>
                              <a:gd name="T233" fmla="*/ T232 w 511"/>
                              <a:gd name="T234" fmla="+- 0 11530 11452"/>
                              <a:gd name="T235" fmla="*/ 11530 h 706"/>
                              <a:gd name="T236" fmla="+- 0 11199 10831"/>
                              <a:gd name="T237" fmla="*/ T236 w 511"/>
                              <a:gd name="T238" fmla="+- 0 11489 11452"/>
                              <a:gd name="T239" fmla="*/ 11489 h 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11" h="706">
                                <a:moveTo>
                                  <a:pt x="255" y="0"/>
                                </a:moveTo>
                                <a:lnTo>
                                  <a:pt x="197" y="10"/>
                                </a:lnTo>
                                <a:lnTo>
                                  <a:pt x="143" y="36"/>
                                </a:lnTo>
                                <a:lnTo>
                                  <a:pt x="96" y="78"/>
                                </a:lnTo>
                                <a:lnTo>
                                  <a:pt x="56" y="133"/>
                                </a:lnTo>
                                <a:lnTo>
                                  <a:pt x="26" y="198"/>
                                </a:lnTo>
                                <a:lnTo>
                                  <a:pt x="7" y="272"/>
                                </a:lnTo>
                                <a:lnTo>
                                  <a:pt x="0" y="353"/>
                                </a:lnTo>
                                <a:lnTo>
                                  <a:pt x="7" y="434"/>
                                </a:lnTo>
                                <a:lnTo>
                                  <a:pt x="26" y="508"/>
                                </a:lnTo>
                                <a:lnTo>
                                  <a:pt x="56" y="574"/>
                                </a:lnTo>
                                <a:lnTo>
                                  <a:pt x="96" y="629"/>
                                </a:lnTo>
                                <a:lnTo>
                                  <a:pt x="143" y="670"/>
                                </a:lnTo>
                                <a:lnTo>
                                  <a:pt x="197" y="697"/>
                                </a:lnTo>
                                <a:lnTo>
                                  <a:pt x="255" y="706"/>
                                </a:lnTo>
                                <a:lnTo>
                                  <a:pt x="314" y="697"/>
                                </a:lnTo>
                                <a:lnTo>
                                  <a:pt x="367" y="670"/>
                                </a:lnTo>
                                <a:lnTo>
                                  <a:pt x="368" y="670"/>
                                </a:lnTo>
                                <a:lnTo>
                                  <a:pt x="255" y="670"/>
                                </a:lnTo>
                                <a:lnTo>
                                  <a:pt x="197" y="659"/>
                                </a:lnTo>
                                <a:lnTo>
                                  <a:pt x="145" y="627"/>
                                </a:lnTo>
                                <a:lnTo>
                                  <a:pt x="101" y="577"/>
                                </a:lnTo>
                                <a:lnTo>
                                  <a:pt x="66" y="513"/>
                                </a:lnTo>
                                <a:lnTo>
                                  <a:pt x="44" y="437"/>
                                </a:lnTo>
                                <a:lnTo>
                                  <a:pt x="37" y="353"/>
                                </a:lnTo>
                                <a:lnTo>
                                  <a:pt x="44" y="269"/>
                                </a:lnTo>
                                <a:lnTo>
                                  <a:pt x="66" y="193"/>
                                </a:lnTo>
                                <a:lnTo>
                                  <a:pt x="101" y="129"/>
                                </a:lnTo>
                                <a:lnTo>
                                  <a:pt x="145" y="80"/>
                                </a:lnTo>
                                <a:lnTo>
                                  <a:pt x="197" y="48"/>
                                </a:lnTo>
                                <a:lnTo>
                                  <a:pt x="255" y="37"/>
                                </a:lnTo>
                                <a:lnTo>
                                  <a:pt x="368" y="37"/>
                                </a:lnTo>
                                <a:lnTo>
                                  <a:pt x="367" y="36"/>
                                </a:lnTo>
                                <a:lnTo>
                                  <a:pt x="314" y="10"/>
                                </a:lnTo>
                                <a:lnTo>
                                  <a:pt x="255" y="0"/>
                                </a:lnTo>
                                <a:close/>
                                <a:moveTo>
                                  <a:pt x="368" y="37"/>
                                </a:moveTo>
                                <a:lnTo>
                                  <a:pt x="255" y="37"/>
                                </a:lnTo>
                                <a:lnTo>
                                  <a:pt x="313" y="48"/>
                                </a:lnTo>
                                <a:lnTo>
                                  <a:pt x="366" y="80"/>
                                </a:lnTo>
                                <a:lnTo>
                                  <a:pt x="410" y="129"/>
                                </a:lnTo>
                                <a:lnTo>
                                  <a:pt x="444" y="193"/>
                                </a:lnTo>
                                <a:lnTo>
                                  <a:pt x="466" y="269"/>
                                </a:lnTo>
                                <a:lnTo>
                                  <a:pt x="474" y="353"/>
                                </a:lnTo>
                                <a:lnTo>
                                  <a:pt x="466" y="437"/>
                                </a:lnTo>
                                <a:lnTo>
                                  <a:pt x="444" y="513"/>
                                </a:lnTo>
                                <a:lnTo>
                                  <a:pt x="410" y="577"/>
                                </a:lnTo>
                                <a:lnTo>
                                  <a:pt x="366" y="627"/>
                                </a:lnTo>
                                <a:lnTo>
                                  <a:pt x="313" y="659"/>
                                </a:lnTo>
                                <a:lnTo>
                                  <a:pt x="255" y="670"/>
                                </a:lnTo>
                                <a:lnTo>
                                  <a:pt x="368" y="670"/>
                                </a:lnTo>
                                <a:lnTo>
                                  <a:pt x="415" y="629"/>
                                </a:lnTo>
                                <a:lnTo>
                                  <a:pt x="454" y="574"/>
                                </a:lnTo>
                                <a:lnTo>
                                  <a:pt x="484" y="508"/>
                                </a:lnTo>
                                <a:lnTo>
                                  <a:pt x="504" y="434"/>
                                </a:lnTo>
                                <a:lnTo>
                                  <a:pt x="510" y="353"/>
                                </a:lnTo>
                                <a:lnTo>
                                  <a:pt x="504" y="272"/>
                                </a:lnTo>
                                <a:lnTo>
                                  <a:pt x="484" y="198"/>
                                </a:lnTo>
                                <a:lnTo>
                                  <a:pt x="454" y="133"/>
                                </a:lnTo>
                                <a:lnTo>
                                  <a:pt x="415" y="78"/>
                                </a:lnTo>
                                <a:lnTo>
                                  <a:pt x="36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90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643CF8B7" id="Skupina 3" o:spid="_x0000_s1026" style="position:absolute;margin-left:0;margin-top:0;width:539.25pt;height:466.05pt;z-index:251658240;mso-position-horizontal:center;mso-position-horizontal-relative:margin;mso-position-vertical:bottom;mso-position-vertical-relative:margin" coordorigin="557,6481" coordsize="10785,9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298;top:10177;width:5230;height:4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">
                  <v:imagedata r:id="rId32" o:title=""/>
                </v:shape>
                <v:shape id="AutoShape 4" o:spid="_x0000_s1028" style="position:absolute;left:5974;top:13952;width:490;height:929;visibility:visible;mso-wrap-style:square;v-text-anchor:top" coordsize="490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" path="m489,52r,876m244,r,928m,52l,925e" filled="f" strokecolor="#00549c" strokeweight="1.81pt">
                  <v:path arrowok="t" o:connecttype="custom" o:connectlocs="489,14004;489,14880;244,13952;244,14880;0,14004;0,14877" o:connectangles="0,0,0,0,0,0"/>
                </v:shape>
                <v:line id="Line 5" o:spid="_x0000_s1029" style="position:absolute;visibility:visible;mso-wrap-style:square" from="5742,14390" to="6690,14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" strokecolor="#00549c" strokeweight="1.81pt"/>
                <v:shape id="AutoShape 6" o:spid="_x0000_s1030" style="position:absolute;left:5741;top:13952;width:949;height:929;visibility:visible;mso-wrap-style:square;v-text-anchor:top" coordsize="949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" path="m477,l362,10,267,35,191,74r-61,47l84,173,50,228,27,280,12,328,4,366,,393r,10l,920r8,8l940,928r8,-8l948,892r-912,l36,403r1,-13l41,360,51,318,69,268,97,215r41,-53l195,113,268,74,362,47,477,37r214,l687,35,592,9,477,xm691,37r-211,l594,46r93,27l759,113r55,49l854,215r27,54l898,318r9,43l911,391r1,12l912,892r36,l948,403r-1,-9l944,367r-7,-39l923,281,901,228,868,173,823,120,763,73,691,37xe" fillcolor="#00549c" stroked="f">
                  <v:path arrowok="t" o:connecttype="custom" o:connectlocs="477,13952;362,13962;267,13987;191,14026;130,14073;84,14125;50,14180;27,14232;12,14280;4,14318;0,14345;0,14355;0,14872;8,14880;940,14880;948,14872;948,14844;36,14844;36,14355;37,14342;41,14312;51,14270;69,14220;97,14167;138,14114;195,14065;268,14026;362,13999;477,13989;691,13989;687,13987;592,13961;477,13952;691,13989;480,13989;594,13998;687,14025;759,14065;814,14114;854,14167;881,14221;898,14270;907,14313;911,14343;912,14355;912,14844;948,14844;948,14355;947,14346;944,14319;937,14280;923,14233;901,14180;868,14125;823,14072;763,14025;691,13989" o:connectangles="0,0,0,0,0,0,0,0,0,0,0,0,0,0,0,0,0,0,0,0,0,0,0,0,0,0,0,0,0,0,0,0,0,0,0,0,0,0,0,0,0,0,0,0,0,0,0,0,0,0,0,0,0,0,0,0,0"/>
                </v:shape>
                <v:shape id="AutoShape 7" o:spid="_x0000_s1031" style="position:absolute;left:7152;top:11277;width:1107;height:588;visibility:visible;mso-wrap-style:square;v-text-anchor:top" coordsize="1107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" path="m,588r1044,m,294r1106,m4,l1044,e" filled="f" strokecolor="#d82910" strokeweight="1.81pt">
                  <v:path arrowok="t" o:connecttype="custom" o:connectlocs="0,11865;1044,11865;0,11571;1106,11571;4,11277;1044,11277" o:connectangles="0,0,0,0,0,0"/>
                </v:shape>
                <v:line id="Line 8" o:spid="_x0000_s1032" style="position:absolute;visibility:visible;mso-wrap-style:square" from="7738,11001" to="7738,12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" strokecolor="#d82910" strokeweight="1.81pt"/>
                <v:shape id="AutoShape 9" o:spid="_x0000_s1033" style="position:absolute;left:7152;top:11001;width:1107;height:1131;visibility:visible;mso-wrap-style:square;v-text-anchor:top" coordsize="1107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" path="m627,l8,,,8,,1123r8,8l625,1131r9,l657,1128r35,-5l736,1112r50,-16l789,1095r-753,l36,37r746,l737,21,694,10,659,4,636,1,627,xm782,37r-156,l639,37r26,4l703,48r46,13l800,81r54,30l908,151r50,52l1003,270r35,82l1061,451r9,119l1062,688r-23,99l1004,868r-45,66l909,986r-54,39l800,1053r-51,20l702,1085r-38,7l637,1094r-12,1l789,1095r51,-23l896,1039r53,-44l999,940r43,-69l1076,787r23,-100l1106,570r-8,-118l1076,352r-35,-84l998,198,949,142,895,97,840,63,787,38r-5,-1xe" fillcolor="#d82910" stroked="f">
                  <v:path arrowok="t" o:connecttype="custom" o:connectlocs="8,11001;0,12124;625,12132;657,12129;736,12113;789,12096;36,11038;737,11022;659,11005;627,11001;626,11038;665,11042;749,11062;854,11112;958,11204;1038,11353;1070,11571;1039,11788;959,11935;855,12026;749,12074;664,12093;625,12096;840,12073;949,11996;1042,11872;1099,11688;1098,11453;1041,11269;949,11143;840,11064;782,11038" o:connectangles="0,0,0,0,0,0,0,0,0,0,0,0,0,0,0,0,0,0,0,0,0,0,0,0,0,0,0,0,0,0,0,0"/>
                </v:shape>
                <v:shape id="AutoShape 10" o:spid="_x0000_s1034" style="position:absolute;left:4983;top:11400;width:1227;height:929;visibility:visible;mso-wrap-style:square;v-text-anchor:top" coordsize="1227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" path="m290,l8,,,8,,920r8,8l1218,928r8,-8l1226,892,36,892,36,36r262,l298,8,290,xm1226,36r-36,l1190,892r36,l1226,36xm298,36r-36,l262,201r8,8l483,209r8,-8l491,173r-193,l298,36xm761,36r-36,l725,201r8,8l959,209r9,-8l968,173r-207,l761,36xm753,l463,r-8,8l455,173r36,l491,36r270,l761,8,753,xm1218,l939,r-8,8l931,173r37,l968,36r258,l1226,8,1218,xe" fillcolor="#d69005" stroked="f">
                  <v:path arrowok="t" o:connecttype="custom" o:connectlocs="290,11401;8,11401;0,11409;0,12321;8,12329;1218,12329;1226,12321;1226,12293;36,12293;36,11437;298,11437;298,11409;290,11401;1226,11437;1190,11437;1190,12293;1226,12293;1226,11437;298,11437;262,11437;262,11602;270,11610;483,11610;491,11602;491,11574;298,11574;298,11437;761,11437;725,11437;725,11602;733,11610;959,11610;968,11602;968,11574;761,11574;761,11437;753,11401;463,11401;455,11409;455,11574;491,11574;491,11437;761,11437;761,11409;753,11401;1218,11401;939,11401;931,11409;931,11574;968,11574;968,11437;1226,11437;1226,11409;1218,11401" o:connectangles="0,0,0,0,0,0,0,0,0,0,0,0,0,0,0,0,0,0,0,0,0,0,0,0,0,0,0,0,0,0,0,0,0,0,0,0,0,0,0,0,0,0,0,0,0,0,0,0,0,0,0,0,0,0"/>
                </v:shape>
                <v:shape id="Picture 11" o:spid="_x0000_s1035" type="#_x0000_t75" style="position:absolute;left:10551;top:12671;width:262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">
                  <v:imagedata r:id="rId33" o:title=""/>
                </v:shape>
                <v:shape id="Picture 12" o:spid="_x0000_s1036" type="#_x0000_t75" style="position:absolute;left:10139;top:12931;width:262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">
                  <v:imagedata r:id="rId34" o:title=""/>
                </v:shape>
                <v:shape id="AutoShape 13" o:spid="_x0000_s1037" style="position:absolute;left:9721;top:12426;width:195;height:919;visibility:visible;mso-wrap-style:square;v-text-anchor:top" coordsize="195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" path="m194,43r,839m,l,918e" filled="f" strokecolor="#d82910" strokeweight="1.81pt">
                  <v:path arrowok="t" o:connecttype="custom" o:connectlocs="194,12470;194,13309;0,12427;0,13345" o:connectangles="0,0,0,0"/>
                </v:shape>
                <v:shape id="AutoShape 14" o:spid="_x0000_s1038" style="position:absolute;left:8723;top:12426;width:2586;height:919;visibility:visible;mso-wrap-style:square;v-text-anchor:top" coordsize="2586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" path="m1001,l990,3,980,8r-7,4l705,222,382,365,6,454,,462r,16l6,486r376,83l706,709,877,835r73,53l990,916r4,2l998,919r4,l1009,918r12,-4l1031,903r6,-10l1209,890r4,-1l1223,880r-222,l958,849,938,834,725,679r-3,-2l395,536r-4,-2l99,469,392,400r3,-1l722,254r4,-3l995,41r4,-2l1037,39r-1,-3l1033,29r-1,-7l1028,8r-9,-5l1014,1,1001,xm2585,91r-36,l2544,834r-1320,1l1220,836r-22,18l1020,857r-6,4l1008,871r-4,6l1001,880r222,l1235,871r1337,l2580,863r5,-772xm2586,74r-1390,l1213,100r6,2l1225,103,2585,91r1,-17xm1037,39r-38,l1003,55r9,18l1020,78r6,-1l1196,74r1390,l2586,68r-1,-1l1234,67,1217,41r-179,l1037,39xm2567,55l1234,67r1351,l2584,63r-7,-6l2572,55r-5,xm1211,38r-6,l1038,41r179,l1211,38xe" fillcolor="#d82910" stroked="f">
                  <v:path arrowok="t" o:connecttype="custom" o:connectlocs="990,12430;973,12439;382,12792;0,12889;6,12913;706,13136;950,13315;994,13345;1002,13346;1021,13341;1037,13320;1213,13316;1001,13307;938,13261;722,13104;391,12961;392,12827;722,12681;995,12468;1037,12466;1033,12456;1028,12435;1014,12428;2585,12518;2544,13261;1220,13263;1020,13284;1008,13298;1001,13307;1235,13298;2580,13290;2586,12501;1213,12527;1225,12530;2586,12501;999,12466;1012,12500;1026,12504;2586,12501;2585,12494;1217,12468;1038,12468;2567,12482;2585,12494;2577,12484;2567,12482;1205,12465;1217,12468" o:connectangles="0,0,0,0,0,0,0,0,0,0,0,0,0,0,0,0,0,0,0,0,0,0,0,0,0,0,0,0,0,0,0,0,0,0,0,0,0,0,0,0,0,0,0,0,0,0,0,0"/>
                </v:shape>
                <v:line id="Line 15" o:spid="_x0000_s1039" style="position:absolute;visibility:visible;mso-wrap-style:square" from="6468,11903" to="6891,11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" strokecolor="#00549c" strokeweight="1.81pt"/>
                <v:line id="Line 16" o:spid="_x0000_s1040" style="position:absolute;visibility:visible;mso-wrap-style:square" from="6679,11325" to="6679,12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" strokecolor="#00549c" strokeweight="1.81pt"/>
                <v:shape id="AutoShape 17" o:spid="_x0000_s1041" style="position:absolute;left:6467;top:11324;width:423;height:1031;visibility:visible;mso-wrap-style:square;v-text-anchor:top" coordsize="423,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" path="m13,l8,2,1,9,,14,,734,15,840r38,79l102,974r50,34l191,1026r16,5l211,1031r4,l231,1026r39,-18l290,995r-79,l183,983,138,956,90,909,51,836,36,734,36,37r387,l423,9,414,1,13,xm423,37l36,37r350,1l386,734,371,837r-38,73l285,957r-45,27l211,995r79,l320,974r49,-54l407,841,423,734r,-697xe" fillcolor="#00549c" stroked="f">
                  <v:path arrowok="t" o:connecttype="custom" o:connectlocs="13,11324;8,11326;1,11333;0,11338;0,12058;15,12164;53,12243;102,12298;152,12332;191,12350;207,12355;211,12355;215,12355;231,12350;270,12332;290,12319;211,12319;183,12307;138,12280;90,12233;51,12160;36,12058;36,11361;423,11361;423,11333;414,11325;13,11324;423,11361;36,11361;386,11362;386,12058;371,12161;333,12234;285,12281;240,12308;211,12319;290,12319;320,12298;369,12244;407,12165;423,12058;423,11361" o:connectangles="0,0,0,0,0,0,0,0,0,0,0,0,0,0,0,0,0,0,0,0,0,0,0,0,0,0,0,0,0,0,0,0,0,0,0,0,0,0,0,0,0,0"/>
                </v:shape>
                <v:shape id="AutoShape 18" o:spid="_x0000_s1042" style="position:absolute;left:6788;top:9889;width:3434;height:4213;visibility:visible;mso-wrap-style:square;v-text-anchor:top" coordsize="3434,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" path="m1075,8l1067,r-28,l1039,37r,742l36,779,36,37r193,l229,179r8,8l425,187r8,-8l433,151r,-114l632,37r,142l640,187r201,l849,179r,-28l849,37r190,l1039,,821,r-8,8l813,151r-144,l669,37r,-29l660,,405,r-8,8l397,151r-132,l265,37r,-29l257,,8,,,8,,807r8,8l1067,815r8,-8l1075,779r,-742l1075,8t521,3428l1587,3355r-27,-74l1560,3436r-8,73l1528,3575r-37,58l1442,3682r-59,37l1317,3743r-72,9l1173,3743r-67,-24l1048,3682r-49,-49l962,3575r-24,-66l930,3436r9,-74l964,3293r41,-61l1059,3182r65,-37l1131,3142r5,-6l1136,2649r218,l1354,3136r4,6l1365,3145r66,37l1485,3232r40,61l1551,3362r9,74l1560,3281r,-1l1517,3214r-57,-56l1390,3117r,-468l1390,2621r-8,-8l1108,2613r-9,8l1099,3117r-69,41l973,3214r-43,66l903,3355r-10,81l901,3507r20,66l954,3633r42,52l1048,3728r60,32l1174,3781r71,7l1316,3781r65,-21l1397,3752r44,-24l1493,3685r43,-52l1568,3573r21,-66l1596,3436m2692,1429r-2,-5l2681,1417r-5,-1l2671,1417r-15,3l2656,1457r,609l1676,2065r,-609l1718,1470r53,24l1827,1532r51,54l1915,1658r14,93l1929,1786r9,8l1957,1794r9,-8l1966,1600r,-591l2005,1029r48,35l2099,1119r35,78l2148,1303r,10l2156,1321r20,l2184,1313r,-10l2198,1198r9,-20l2233,1119r46,-54l2327,1030r40,-20l2367,1787r8,8l2395,1795r8,-8l2403,1751r14,-92l2447,1601r7,-14l2505,1533r56,-38l2615,1471r41,-14l2656,1420r-6,2l2598,1439r-67,33l2461,1525r-58,76l2403,1010r,-30l2400,975r-8,-7l2386,967r-6,1l2354,977r-61,32l2222,1074r-56,104l2110,1073r-70,-64l2039,1009r-61,-33l1952,967r-6,-1l1941,967r-9,7l1929,979r,621l1871,1524r-70,-53l1771,1456r-37,-18l1683,1421r-22,-5l1656,1415r-5,1l1643,1423r-3,5l1640,2093r8,9l2674,2102r5,l2683,2101r4,-4l2690,2094r2,-5l2692,2066r,-609l2692,1429t741,2343l3425,3764r-28,l3397,3800r,192l2962,3992r-6,5l2953,4004r-43,71l2850,4130r-74,35l2693,4177r-74,-10l2552,4139r-57,-44l2451,4038r-28,-67l2413,3896r10,-74l2451,3755r44,-57l2552,3654r67,-28l2693,3616r83,12l2850,3663r60,54l2953,3789r3,7l2962,3800r435,l3397,3764r-416,l2944,3702r-50,-52l2839,3616r-5,-4l2766,3588r-73,-9l2621,3588r-67,24l2495,3649r-49,49l2409,3757r-24,67l2376,3896r9,73l2409,4036r37,58l2495,4144r59,37l2621,4205r72,8l2766,4205r68,-24l2839,4177r55,-35l2944,4091r37,-62l3425,4029r8,-9l3433,3772e" fillcolor="#d69005" stroked="f">
                  <v:path arrowok="t" o:connecttype="custom" o:connectlocs="1039,10668;237,10076;632,9926;849,10040;813,9897;660,9889;265,9926;0,10696;1075,9926;1560,13325;1383,13608;1048,13571;939,13251;1131,13031;1358,13031;1551,13251;1460,13047;1108,12502;930,13169;954,13522;1245,13677;1493,13574;2692,11318;2656,11309;1718,11359;1929,11640;1966,11489;2134,11086;2184,11202;2279,10954;2395,11684;2454,11476;2656,11309;2403,11490;2386,10856;2166,11067;1952,10856;1929,11489;1683,11310;1640,11317;2683,11990;2692,11346;3397,13689;2910,13964;2552,14028;2423,13711;2693,13505;2956,13685;2944,13591;2693,13468;2409,13646;2446,13983;2766,14094;2981,13918" o:connectangles="0,0,0,0,0,0,0,0,0,0,0,0,0,0,0,0,0,0,0,0,0,0,0,0,0,0,0,0,0,0,0,0,0,0,0,0,0,0,0,0,0,0,0,0,0,0,0,0,0,0,0,0,0,0"/>
                </v:shape>
                <v:line id="Line 19" o:spid="_x0000_s1043" style="position:absolute;visibility:visible;mso-wrap-style:square" from="6585,15160" to="6585,15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" strokecolor="#00549c" strokeweight="1.81pt"/>
                <v:line id="Line 20" o:spid="_x0000_s1044" style="position:absolute;visibility:visible;mso-wrap-style:square" from="5807,15441" to="7192,15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" strokecolor="#00549c" strokeweight="1.81pt"/>
                <v:shape id="AutoShape 21" o:spid="_x0000_s1045" style="position:absolute;left:5806;top:15159;width:1386;height:561;visibility:visible;mso-wrap-style:square;v-text-anchor:top" coordsize="138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" path="m988,l9,,1,8,,548r2,4l8,559r5,2l987,561r111,-12l1169,525,36,525,37,36r1133,l1099,12,988,xm1170,36r-182,l1096,48r85,31l1245,122r46,48l1322,217r18,39l1348,280r-8,24l1321,343r-31,47l1243,439r-64,43l1094,513,987,525r182,l1188,518r69,-44l1309,424r36,-51l1369,329r12,-32l1385,285r,-3l1385,279r,-3l1381,264r-12,-32l1346,188r-37,-51l1258,87,1189,43r-19,-7xe" fillcolor="#00549c" stroked="f">
                  <v:path arrowok="t" o:connecttype="custom" o:connectlocs="988,15160;9,15160;1,15168;0,15708;2,15712;8,15719;13,15721;987,15721;1098,15709;1169,15685;36,15685;37,15196;1170,15196;1099,15172;988,15160;1170,15196;988,15196;1096,15208;1181,15239;1245,15282;1291,15330;1322,15377;1340,15416;1348,15440;1340,15464;1321,15503;1290,15550;1243,15599;1179,15642;1094,15673;987,15685;1169,15685;1188,15678;1257,15634;1309,15584;1345,15533;1369,15489;1381,15457;1385,15445;1385,15442;1385,15439;1385,15436;1381,15424;1369,15392;1346,15348;1309,15297;1258,15247;1189,15203;1170,15196" o:connectangles="0,0,0,0,0,0,0,0,0,0,0,0,0,0,0,0,0,0,0,0,0,0,0,0,0,0,0,0,0,0,0,0,0,0,0,0,0,0,0,0,0,0,0,0,0,0,0,0,0"/>
                </v:shape>
                <v:shape id="AutoShape 22" o:spid="_x0000_s1046" style="position:absolute;left:9680;top:10953;width:1054;height:1243;visibility:visible;mso-wrap-style:square;v-text-anchor:top" coordsize="1054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" path="m526,l488,5,425,21,349,54r-73,55l200,158r-85,30l46,203r-30,4l7,208,,216,,445r8,9l76,454r,780l85,1242r883,l977,1234r,-28l113,1206r,-780l105,417r-69,l36,241r51,-9l157,214r77,-32l301,134,368,85,437,55,494,40r32,-4l663,36,628,21,564,5,526,xm663,36r-137,l559,40r57,15l685,85r67,49l819,182r76,32l966,232r51,9l1017,417r-69,l940,426r,780l977,1206r,-752l1045,454r8,-9l1053,216r-7,-8l1037,207r-30,-4l937,188,853,158,777,109,703,54,663,36xe" fillcolor="#d82910" stroked="f">
                  <v:path arrowok="t" o:connecttype="custom" o:connectlocs="526,10953;488,10958;425,10974;349,11007;276,11062;200,11111;115,11141;46,11156;16,11160;7,11161;0,11169;0,11398;8,11407;76,11407;76,12187;85,12195;968,12195;977,12187;977,12159;113,12159;113,11379;105,11370;36,11370;36,11194;87,11185;157,11167;234,11135;301,11087;368,11038;437,11008;494,10993;526,10989;663,10989;628,10974;564,10958;526,10953;663,10989;526,10989;559,10993;616,11008;685,11038;752,11087;819,11135;895,11167;966,11185;1017,11194;1017,11370;948,11370;940,11379;940,12159;977,12159;977,11407;1045,11407;1053,11398;1053,11169;1046,11161;1037,11160;1007,11156;937,11141;853,11111;777,11062;703,11007;663,10989" o:connectangles="0,0,0,0,0,0,0,0,0,0,0,0,0,0,0,0,0,0,0,0,0,0,0,0,0,0,0,0,0,0,0,0,0,0,0,0,0,0,0,0,0,0,0,0,0,0,0,0,0,0,0,0,0,0,0,0,0,0,0,0,0,0,0"/>
                </v:shape>
                <v:line id="Line 23" o:spid="_x0000_s1047" style="position:absolute;visibility:visible;mso-wrap-style:square" from="9955,11653" to="10445,11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" strokecolor="#d82910" strokeweight="1.81pt"/>
                <v:line id="Line 24" o:spid="_x0000_s1048" style="position:absolute;visibility:visible;mso-wrap-style:square" from="10207,11304" to="10207,12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" strokecolor="#d82910" strokeweight="1.81pt"/>
                <v:shape id="AutoShape 25" o:spid="_x0000_s1049" style="position:absolute;left:5394;top:11304;width:5066;height:2471;visibility:visible;mso-wrap-style:square;v-text-anchor:top" coordsize="5066,2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" path="m1117,1381r-7,-8l1101,1372r-20,-3l1081,1406r,190l1008,1596r-8,8l1000,2434r-882,l118,1604r-8,-8l36,1596r,-190l90,1397r75,-19l246,1344r72,-51l390,1241r73,-32l524,1193r35,-4l593,1193r61,16l727,1241r72,52l871,1344r81,34l1027,1397r54,9l1081,1369r-12,-1l995,1352r-90,-32l824,1267r-78,-57l699,1189r-33,-14l599,1157r-40,-4l518,1157r-67,18l371,1210r-78,57l213,1320r-91,32l48,1368r-32,4l7,1373r-7,8l,1624r8,8l82,1632r,830l90,2470r938,l1036,2462r,-28l1036,1632r73,l1117,1624r,-243m5066,349r-7,-80l5040,196r-11,-23l5029,349r-7,83l5000,507r-34,63l4922,619r-51,32l4813,662r-57,-11l4704,619r-43,-49l4627,507r-22,-75l4597,349r8,-83l4627,191r34,-63l4704,79r52,-32l4813,36r58,11l4922,79r44,49l5000,191r22,75l5029,349r,-176l5010,131,4971,77,4925,36r-1,l4871,9,4813,r-57,9l4702,36r-46,41l4617,131r-30,65l4568,269r-7,80l4568,429r19,74l4617,567r39,55l4702,663r54,26l4813,698r58,-9l4924,663r1,-1l4971,622r39,-55l5040,503r19,-74l5066,349e" fillcolor="#d82910" stroked="f">
                  <v:path arrowok="t" o:connecttype="custom" o:connectlocs="1110,12677;1081,12673;1081,12900;1000,12908;118,13738;110,12900;36,12710;165,12682;318,12597;463,12513;559,12493;654,12513;799,12597;952,12682;1081,12710;1069,12672;905,12624;746,12514;666,12479;559,12457;451,12479;293,12571;122,12656;16,12676;0,12685;8,12936;82,13766;1028,13774;1036,13738;1109,12936;1117,12685;5059,11573;5029,11477;5022,11736;4966,11874;4871,11955;4756,11955;4661,11874;4605,11736;4605,11570;4661,11432;4756,11351;4871,11351;4966,11432;5022,11570;5029,11477;4971,11381;4924,11340;4813,11304;4702,11340;4617,11435;4568,11573;4568,11733;4617,11871;4702,11967;4813,12002;4924,11967;4971,11926;5040,11807;5066,11653" o:connectangles="0,0,0,0,0,0,0,0,0,0,0,0,0,0,0,0,0,0,0,0,0,0,0,0,0,0,0,0,0,0,0,0,0,0,0,0,0,0,0,0,0,0,0,0,0,0,0,0,0,0,0,0,0,0,0,0,0,0,0,0"/>
                </v:shape>
                <v:line id="Line 26" o:spid="_x0000_s1050" style="position:absolute;visibility:visible;mso-wrap-style:square" from="5686,13199" to="6204,13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" strokecolor="#d82910" strokeweight="1.81pt"/>
                <v:line id="Line 27" o:spid="_x0000_s1051" style="position:absolute;visibility:visible;mso-wrap-style:square" from="5953,12829" to="5953,13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" strokecolor="#d82910" strokeweight="1.81pt"/>
                <v:shape id="AutoShape 28" o:spid="_x0000_s1052" style="position:absolute;left:5685;top:12829;width:535;height:740;visibility:visible;mso-wrap-style:square;v-text-anchor:top" coordsize="535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" path="m267,l205,10,149,38,100,82,58,139,27,208,7,286,,370r7,85l27,533r31,68l100,659r49,43l205,730r62,10l328,730r53,-26l267,704,205,692,150,658,103,606,67,539,44,459,36,370r8,-88l67,202r36,-68l150,82,205,48,267,37r114,l328,10,267,xm381,37r-114,l328,48r55,34l430,134r36,68l489,282r8,88l489,459r-23,80l430,606r-47,52l328,692r-61,12l381,704r3,-2l434,659r41,-58l506,533r21,-78l534,370r-7,-84l506,208,475,139,434,82,384,38r-3,-1xe" fillcolor="#d82910" stroked="f">
                  <v:path arrowok="t" o:connecttype="custom" o:connectlocs="267,12829;205,12839;149,12867;100,12911;58,12968;27,13037;7,13115;0,13199;7,13284;27,13362;58,13430;100,13488;149,13531;205,13559;267,13569;328,13559;381,13533;267,13533;205,13521;150,13487;103,13435;67,13368;44,13288;36,13199;44,13111;67,13031;103,12963;150,12911;205,12877;267,12866;381,12866;328,12839;267,12829;381,12866;267,12866;328,12877;383,12911;430,12963;466,13031;489,13111;497,13199;489,13288;466,13368;430,13435;383,13487;328,13521;267,13533;381,13533;384,13531;434,13488;475,13430;506,13362;527,13284;534,13199;527,13115;506,13037;475,12968;434,12911;384,12867;381,12866" o:connectangles="0,0,0,0,0,0,0,0,0,0,0,0,0,0,0,0,0,0,0,0,0,0,0,0,0,0,0,0,0,0,0,0,0,0,0,0,0,0,0,0,0,0,0,0,0,0,0,0,0,0,0,0,0,0,0,0,0,0,0,0"/>
                </v:shape>
                <v:shape id="AutoShape 29" o:spid="_x0000_s1053" style="position:absolute;left:4569;top:9117;width:988;height:1068;visibility:visible;mso-wrap-style:square;v-text-anchor:top" coordsize="988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" path="m16,421r-6,1l2,429,,434r,624l8,1067r961,l974,1067r4,-2l985,1059r2,-5l987,1031r-36,l36,1030r,-568l129,462r-11,-7l50,429,21,422r-5,-1xm987,463r-36,l951,1031r36,l987,463xm716,45r-36,l680,771r8,9l708,780r8,-9l716,737r13,-85l759,592r-43,l716,45xm129,462r-93,l75,475r49,23l176,533r47,51l257,651r14,86l271,771r8,8l299,779r8,-8l307,591r-36,l200,507,129,462xm971,422r-5,1l936,430r-67,26l787,508r-71,84l759,592r4,-8l810,534r52,-35l912,476r39,-13l987,463r,-28l985,430r-9,-7l971,422xm287,r-5,1l273,8r-2,5l271,591r36,l307,44r72,l374,40,318,10,293,1,287,xm379,44r-72,l344,62r44,33l431,146r32,73l475,317r,10l483,335r20,l511,327r,-10l524,220r10,-23l494,197,440,99,379,44xm699,1r-5,1l669,10,613,40r-66,60l494,197r40,l556,147,599,96,643,63,680,45r36,l716,14,714,9,705,2,699,1xe" fillcolor="#d69005" stroked="f">
                  <v:path arrowok="t" o:connecttype="custom" o:connectlocs="10,9540;0,9552;8,10185;974,10185;985,10177;987,10149;36,10148;129,9580;50,9547;16,9539;951,9581;987,10149;716,9163;680,9889;708,9898;716,9855;759,9710;716,9163;36,9580;124,9616;223,9702;271,9855;279,9897;307,9889;271,9709;129,9580;966,9541;869,9574;716,9710;763,9702;862,9617;951,9581;987,9553;976,9541;287,9118;273,9126;271,9709;307,9162;374,9158;293,9119;379,9162;344,9180;431,9264;475,9435;483,9453;511,9445;524,9338;494,9315;379,9162;694,9120;613,9158;494,9315;556,9265;643,9181;716,9163;714,9127;699,9119" o:connectangles="0,0,0,0,0,0,0,0,0,0,0,0,0,0,0,0,0,0,0,0,0,0,0,0,0,0,0,0,0,0,0,0,0,0,0,0,0,0,0,0,0,0,0,0,0,0,0,0,0,0,0,0,0,0,0,0,0"/>
                </v:shape>
                <v:shape id="AutoShape 30" o:spid="_x0000_s1054" style="position:absolute;left:6659;top:8399;width:1145;height:1239;visibility:visible;mso-wrap-style:square;v-text-anchor:top" coordsize="1145,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" path="m16,491r-5,1l3,499,,504r,725l8,1237r1119,1l1132,1238r4,-2l1143,1230r2,-5l1145,1202r-36,l37,1201r,-669l134,532,102,516,45,497,22,492r-6,-1xm1145,533r-36,l1109,1202r36,l1145,533xm829,45r-36,l793,895r8,8l821,903r8,-8l830,856r11,-89l871,699r-42,l829,45xm134,532r-97,l74,544r48,21l175,596r53,43l273,695r31,72l316,856r,38l324,902r20,l352,894r,-196l316,698,253,613,176,553,134,532xm1129,492r-5,1l1100,498r-56,20l969,555r-76,59l829,699r42,l873,695r45,-57l970,595r53,-30l1072,545r37,-12l1145,533r,-28l1143,500r-8,-7l1129,492xm333,r-6,1l319,8r-3,5l316,698r36,l352,44r74,l405,29,358,8,338,1,333,xm426,44r-74,l387,60r43,27l475,129r40,59l544,267r11,100l555,377r8,8l583,385r8,-8l591,367,602,267r11,-31l573,236,527,139,466,71,426,44xm813,1r-6,1l788,9,740,30,680,72r-61,67l573,236r40,l631,189r40,-59l715,88,758,61,793,45r36,l829,14,827,9,818,2,813,1xe" fillcolor="#00549c" stroked="f">
                  <v:path arrowok="t" o:connecttype="custom" o:connectlocs="11,8891;0,8903;8,9636;1132,9637;1143,9629;1145,9601;37,9600;134,8931;45,8896;16,8890;1109,8932;1145,9601;829,8444;793,9294;821,9302;830,9255;871,9098;829,8444;37,8931;122,8964;228,9038;304,9166;316,9293;344,9301;352,9097;253,9012;134,8931;1124,8892;1044,8917;893,9013;871,9098;918,9037;1023,8964;1109,8932;1145,8904;1135,8892;333,8399;319,8407;316,9097;352,8443;405,8428;338,8400;426,8443;387,8459;475,8528;544,8666;555,8776;583,8784;591,8766;613,8635;527,8538;426,8443;807,8401;740,8429;619,8538;613,8635;671,8529;758,8460;829,8444;827,8408;813,8400" o:connectangles="0,0,0,0,0,0,0,0,0,0,0,0,0,0,0,0,0,0,0,0,0,0,0,0,0,0,0,0,0,0,0,0,0,0,0,0,0,0,0,0,0,0,0,0,0,0,0,0,0,0,0,0,0,0,0,0,0,0,0,0,0"/>
                </v:shape>
                <v:shape id="AutoShape 31" o:spid="_x0000_s1055" style="position:absolute;left:8055;top:8698;width:2201;height:1950;visibility:visible;mso-wrap-style:square;v-text-anchor:top" coordsize="2201,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" path="m1717,l681,r-3,1l105,302r-92,l7,306,1,316,,322r44,97l44,1942r8,8l2188,1950r5,-3l2196,1943r4,-4l2201,1933r-5,-19l80,1914,80,415r-2,-7l47,339r66,l116,338,688,36r1060,l1722,3,1717,xm1748,36r-46,l1929,335r5,3l1997,338r-36,64l1960,405r,681l1961,1090r198,824l2196,1914,1996,1083r,-670l2047,323r,-7l2040,305r-6,-3l1949,302,1748,36xe" fillcolor="#d82910" stroked="f">
                  <v:path arrowok="t" o:connecttype="custom" o:connectlocs="1717,8698;681,8698;678,8699;105,9000;13,9000;7,9004;1,9014;0,9020;44,9117;44,10640;52,10648;2188,10648;2193,10645;2196,10641;2200,10637;2201,10631;2196,10612;80,10612;80,9113;78,9106;47,9037;113,9037;116,9036;688,8734;1748,8734;1722,8701;1717,8698;1748,8734;1702,8734;1929,9033;1934,9036;1997,9036;1961,9100;1960,9103;1960,9784;1961,9788;2159,10612;2196,10612;1996,9781;1996,9111;2047,9021;2047,9014;2040,9003;2034,9000;1949,9000;1748,8734" o:connectangles="0,0,0,0,0,0,0,0,0,0,0,0,0,0,0,0,0,0,0,0,0,0,0,0,0,0,0,0,0,0,0,0,0,0,0,0,0,0,0,0,0,0,0,0,0,0"/>
                </v:shape>
                <v:line id="Line 32" o:spid="_x0000_s1056" style="position:absolute;visibility:visible;mso-wrap-style:square" from="8147,9018" to="10013,9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" strokecolor="#d82910" strokeweight=".65053mm"/>
                <v:line id="Line 33" o:spid="_x0000_s1057" style="position:absolute;visibility:visible;mso-wrap-style:square" from="10450,9451" to="10450,10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" strokecolor="#d82910" strokeweight=".66147mm"/>
                <v:line id="Line 34" o:spid="_x0000_s1058" style="position:absolute;visibility:visible;mso-wrap-style:square" from="10202,10546" to="10467,10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" strokecolor="#d82910" strokeweight=".63922mm"/>
                <v:shape id="Picture 35" o:spid="_x0000_s1059" type="#_x0000_t75" style="position:absolute;left:10012;top:9526;width:263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">
                  <v:imagedata r:id="rId35" o:title=""/>
                </v:shape>
                <v:shape id="Freeform 36" o:spid="_x0000_s1060" style="position:absolute;left:10175;top:9717;width:100;height:752;visibility:visible;mso-wrap-style:square;v-text-anchor:top" coordsize="100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" path="m62,l42,,34,8r,276l42,292r21,l63,379r-29,l30,381r-4,4l23,388r-2,5l22,447r-9,l9,449r-7,7l,461,1,743r8,8l19,751r10,l37,743,36,483r5,l58,470r,-23l22,447r36,l58,415r33,l99,407r,-138l97,264r-6,-7l86,256r-15,l71,8,62,xe" fillcolor="#d82910" stroked="f">
                  <v:path arrowok="t" o:connecttype="custom" o:connectlocs="62,9718;42,9718;34,9726;34,10002;42,10010;63,10010;63,10097;34,10097;30,10099;26,10103;23,10106;21,10111;22,10165;13,10165;9,10167;2,10174;0,10179;1,10461;9,10469;19,10469;29,10469;37,10461;36,10201;41,10201;58,10188;58,10165;22,10165;58,10165;58,10133;91,10133;99,10125;99,9987;97,9982;91,9975;86,9974;71,9974;71,9726;62,9718" o:connectangles="0,0,0,0,0,0,0,0,0,0,0,0,0,0,0,0,0,0,0,0,0,0,0,0,0,0,0,0,0,0,0,0,0,0,0,0,0,0"/>
                </v:shape>
                <v:line id="Line 37" o:spid="_x0000_s1061" style="position:absolute;visibility:visible;mso-wrap-style:square" from="10065,9992" to="10246,9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" strokecolor="#d82910" strokeweight="1.81pt"/>
                <v:shape id="AutoShape 38" o:spid="_x0000_s1062" style="position:absolute;left:9470;top:7564;width:1037;height:1923;visibility:visible;mso-wrap-style:square;v-text-anchor:top" coordsize="1037,1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" path="m622,650r-2,-8l450,492,348,91,329,13,327,5,319,,303,r-7,5l294,13,172,492,2,642,,650r5,14l12,668r31,l43,1161r8,8l71,1169r8,-8l79,642r-5,-6l67,633,200,516r3,-2l205,510,311,91,418,510r2,4l422,516,556,633r-7,4l545,641r-2,4l544,1462r8,8l572,1470r8,-8l580,668r30,l617,664r5,-14m1037,1900r-4,-9l562,1660r-11,4l542,1682r4,11l940,1886r-387,l545,1894r,20l553,1922r473,l1033,1916r4,-16e" fillcolor="#d82910" stroked="f">
                  <v:path arrowok="t" o:connecttype="custom" o:connectlocs="622,8215;620,8207;450,8057;348,7656;329,7578;327,7570;319,7565;303,7565;296,7570;294,7578;172,8057;2,8207;0,8215;5,8229;12,8233;43,8233;43,8726;51,8734;71,8734;79,8726;79,8207;74,8201;67,8198;200,8081;203,8079;205,8075;311,7656;418,8075;420,8079;422,8081;556,8198;549,8202;545,8206;543,8210;544,9027;552,9035;572,9035;580,9027;580,8233;610,8233;617,8229;622,8215;1037,9465;1033,9456;562,9225;551,9229;542,9247;546,9258;940,9451;553,9451;545,9459;545,9479;553,9487;1026,9487;1033,9481;1037,9465" o:connectangles="0,0,0,0,0,0,0,0,0,0,0,0,0,0,0,0,0,0,0,0,0,0,0,0,0,0,0,0,0,0,0,0,0,0,0,0,0,0,0,0,0,0,0,0,0,0,0,0,0,0,0,0,0,0,0,0"/>
                </v:shape>
                <v:shape id="AutoShape 39" o:spid="_x0000_s1063" style="position:absolute;left:9512;top:8215;width:538;height:326;visibility:visible;mso-wrap-style:square;v-text-anchor:top" coordsize="538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" path="m,l537,m,326r537,e" filled="f" strokecolor="#d82910" strokeweight="1.81pt">
                  <v:path arrowok="t" o:connecttype="custom" o:connectlocs="0,8215;537,8215;0,8541;537,8541" o:connectangles="0,0,0,0"/>
                </v:shape>
                <v:shape id="Picture 40" o:spid="_x0000_s1064" type="#_x0000_t75" style="position:absolute;left:9675;top:8270;width:211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">
                  <v:imagedata r:id="rId36" o:title=""/>
                </v:shape>
                <v:shape id="Picture 41" o:spid="_x0000_s1065" type="#_x0000_t75" style="position:absolute;left:9665;top:10244;width:153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">
                  <v:imagedata r:id="rId37" o:title=""/>
                </v:shape>
                <v:shape id="Picture 42" o:spid="_x0000_s1066" type="#_x0000_t75" style="position:absolute;left:9603;top:9654;width:242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">
                  <v:imagedata r:id="rId38" o:title=""/>
                </v:shape>
                <v:shape id="Picture 43" o:spid="_x0000_s1067" type="#_x0000_t75" style="position:absolute;left:9228;top:9654;width:242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">
                  <v:imagedata r:id="rId39" o:title=""/>
                </v:shape>
                <v:shape id="Picture 44" o:spid="_x0000_s1068" type="#_x0000_t75" style="position:absolute;left:8641;top:9654;width:242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">
                  <v:imagedata r:id="rId40" o:title=""/>
                </v:shape>
                <v:shape id="Picture 45" o:spid="_x0000_s1069" type="#_x0000_t75" style="position:absolute;left:8264;top:9654;width:242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">
                  <v:imagedata r:id="rId40" o:title=""/>
                </v:shape>
                <v:shape id="Picture 46" o:spid="_x0000_s1070" type="#_x0000_t75" style="position:absolute;left:8264;top:10140;width:242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">
                  <v:imagedata r:id="rId41" o:title=""/>
                </v:shape>
                <v:shape id="Picture 47" o:spid="_x0000_s1071" type="#_x0000_t75" style="position:absolute;left:8307;top:9203;width:199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">
                  <v:imagedata r:id="rId42" o:title=""/>
                </v:shape>
                <v:shape id="Picture 48" o:spid="_x0000_s1072" type="#_x0000_t75" style="position:absolute;left:8675;top:9203;width:199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">
                  <v:imagedata r:id="rId43" o:title=""/>
                </v:shape>
                <v:shape id="Picture 49" o:spid="_x0000_s1073" type="#_x0000_t75" style="position:absolute;left:9250;top:9203;width:199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">
                  <v:imagedata r:id="rId44" o:title=""/>
                </v:shape>
                <v:shape id="Picture 50" o:spid="_x0000_s1074" type="#_x0000_t75" style="position:absolute;left:9603;top:9203;width:199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">
                  <v:imagedata r:id="rId45" o:title=""/>
                </v:shape>
                <v:shape id="Picture 51" o:spid="_x0000_s1075" type="#_x0000_t75" style="position:absolute;left:8641;top:10140;width:242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">
                  <v:imagedata r:id="rId41" o:title=""/>
                </v:shape>
                <v:shape id="AutoShape 52" o:spid="_x0000_s1076" style="position:absolute;left:9133;top:10108;width:452;height:539;visibility:visible;mso-wrap-style:square;v-text-anchor:top" coordsize="45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" path="m362,36r-136,l269,39r38,10l339,65r27,22l395,129r14,43l413,205r1,14l415,530r8,8l433,538r10,l451,530r,-12l450,223r,-21l444,163,427,113,393,62,362,36xm226,l177,4,134,15,97,34,65,60,27,112,8,164,1,205,,223,,528r9,9l29,537r8,-9l37,518,36,223r1,-15l43,174,59,129,90,85,117,64,149,48r36,-9l226,36r136,l360,35,321,15,276,4,226,xe" fillcolor="#d82910" stroked="f">
                  <v:path arrowok="t" o:connecttype="custom" o:connectlocs="362,10145;226,10145;269,10148;307,10158;339,10174;366,10196;395,10238;409,10281;413,10314;414,10328;415,10639;423,10647;433,10647;443,10647;451,10639;451,10627;450,10332;450,10311;444,10272;427,10222;393,10171;362,10145;226,10109;177,10113;134,10124;97,10143;65,10169;27,10221;8,10273;1,10314;0,10332;0,10637;9,10646;29,10646;37,10637;37,10627;36,10332;37,10317;43,10283;59,10238;90,10194;117,10173;149,10157;185,10148;226,10145;362,10145;360,10144;321,10124;276,10113;226,10109" o:connectangles="0,0,0,0,0,0,0,0,0,0,0,0,0,0,0,0,0,0,0,0,0,0,0,0,0,0,0,0,0,0,0,0,0,0,0,0,0,0,0,0,0,0,0,0,0,0,0,0,0,0"/>
                </v:shape>
                <v:line id="Line 53" o:spid="_x0000_s1077" style="position:absolute;visibility:visible;mso-wrap-style:square" from="9782,7439" to="9782,7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" strokecolor="#d82910" strokeweight="1.81pt"/>
                <v:line id="Line 54" o:spid="_x0000_s1078" style="position:absolute;visibility:visible;mso-wrap-style:square" from="5875,9428" to="6437,9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" strokecolor="#d82910" strokeweight="1.81pt"/>
                <v:line id="Line 55" o:spid="_x0000_s1079" style="position:absolute;visibility:visible;mso-wrap-style:square" from="6156,8820" to="6156,10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" strokecolor="#d82910" strokeweight="1.81pt"/>
                <v:shape id="AutoShape 56" o:spid="_x0000_s1080" style="position:absolute;left:5875;top:8820;width:562;height:1388;visibility:visible;mso-wrap-style:square;v-text-anchor:top" coordsize="56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" path="m282,r-2,l277,1,264,5,233,17,188,40,137,76,87,128,43,197,12,287,,398r,980l8,1387r536,1l548,1388r5,-2l556,1382r4,-3l562,1374r,-22l525,1352,36,1350r,-952l48,290,79,205r43,-64l171,94,218,63,257,45r24,-8l368,37,330,17,298,5,285,1,282,xm368,37r-87,l305,45r39,19l391,95r49,46l483,206r31,85l525,398r,954l562,1352r,-954l550,288,519,198,475,129,424,77,374,40r-6,-3xe" fillcolor="#d82910" stroked="f">
                  <v:path arrowok="t" o:connecttype="custom" o:connectlocs="282,8820;280,8820;277,8821;264,8825;233,8837;188,8860;137,8896;87,8948;43,9017;12,9107;0,9218;0,10198;8,10207;544,10208;548,10208;553,10206;556,10202;560,10199;562,10194;562,10172;525,10172;36,10170;36,9218;48,9110;79,9025;122,8961;171,8914;218,8883;257,8865;281,8857;368,8857;330,8837;298,8825;285,8821;282,8820;368,8857;281,8857;305,8865;344,8884;391,8915;440,8961;483,9026;514,9111;525,9218;525,10172;562,10172;562,9218;550,9108;519,9018;475,8949;424,8897;374,8860;368,8857" o:connectangles="0,0,0,0,0,0,0,0,0,0,0,0,0,0,0,0,0,0,0,0,0,0,0,0,0,0,0,0,0,0,0,0,0,0,0,0,0,0,0,0,0,0,0,0,0,0,0,0,0,0,0,0,0"/>
                </v:shape>
                <v:line id="Line 57" o:spid="_x0000_s1081" style="position:absolute;visibility:visible;mso-wrap-style:square" from="10693,9973" to="11304,9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" strokecolor="#00549c" strokeweight="1.81pt"/>
                <v:line id="Line 58" o:spid="_x0000_s1082" style="position:absolute;visibility:visible;mso-wrap-style:square" from="10999,9309" to="10999,10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" strokecolor="#00549c" strokeweight="1.81pt"/>
                <v:shape id="AutoShape 59" o:spid="_x0000_s1083" style="position:absolute;left:10693;top:9309;width:612;height:1516;visibility:visible;mso-wrap-style:square;v-text-anchor:top" coordsize="612,1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" path="m305,r-3,1l288,5,253,18,205,44,150,83,95,139,47,215,13,313,,434,,1506r8,8l593,1516r5,l603,1514r3,-4l610,1507r1,-5l611,1479r-36,l36,1478,36,434,49,315,84,221r47,-71l185,99,237,66,280,46r26,-9l394,37,358,18,324,5,310,1,307,r-2,xm394,37r-88,l332,46r43,20l427,100r53,51l528,222r34,94l575,434r,1045l611,1479r,-1045l599,314,565,216,517,140,462,84,407,44,394,37xe" fillcolor="#00549c" stroked="f">
                  <v:path arrowok="t" o:connecttype="custom" o:connectlocs="305,9309;302,9310;288,9314;253,9327;205,9353;150,9392;95,9448;47,9524;13,9622;0,9743;0,10815;8,10823;593,10825;598,10825;603,10823;606,10819;610,10816;611,10811;611,10788;575,10788;36,10787;36,9743;49,9624;84,9530;131,9459;185,9408;237,9375;280,9355;306,9346;394,9346;358,9327;324,9314;310,9310;307,9309;305,9309;394,9346;306,9346;332,9355;375,9375;427,9409;480,9460;528,9531;562,9625;575,9743;575,10788;611,10788;611,9743;599,9623;565,9525;517,9449;462,9393;407,9353;394,9346" o:connectangles="0,0,0,0,0,0,0,0,0,0,0,0,0,0,0,0,0,0,0,0,0,0,0,0,0,0,0,0,0,0,0,0,0,0,0,0,0,0,0,0,0,0,0,0,0,0,0,0,0,0,0,0,0"/>
                </v:shape>
                <v:line id="Line 60" o:spid="_x0000_s1084" style="position:absolute;visibility:visible;mso-wrap-style:square" from="7175,12391" to="7175,12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" strokecolor="#d69005" strokeweight="1.81pt"/>
                <v:line id="Line 61" o:spid="_x0000_s1085" style="position:absolute;visibility:visible;mso-wrap-style:square" from="6760,12689" to="7590,12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" strokecolor="#d69005" strokeweight="1.81pt"/>
                <v:shape id="AutoShape 62" o:spid="_x0000_s1086" style="position:absolute;left:6760;top:12390;width:830;height:598;visibility:visible;mso-wrap-style:square;v-text-anchor:top" coordsize="830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" path="m415,l332,6,254,23,183,51,122,87,71,131,33,182,9,238,,298r9,61l33,415r38,50l122,510r61,36l254,574r78,17l415,597r84,-6l577,574r32,-13l415,561r-86,-7l249,534,179,503,120,463,75,414,47,359,37,298,47,238,75,183r45,-49l179,94,249,62,329,43r86,-7l609,36,577,23,499,6,415,xm609,36r-194,l502,43r80,19l652,94r59,40l755,183r29,55l794,298r-10,61l755,414r-44,49l652,503r-70,31l502,554r-87,7l609,561r38,-15l708,510r51,-45l797,415r25,-56l830,298r-8,-60l797,182,759,131,708,87,647,51,609,36xe" fillcolor="#d69005" stroked="f">
                  <v:path arrowok="t" o:connecttype="custom" o:connectlocs="332,12397;183,12442;71,12522;9,12629;9,12750;71,12856;183,12937;332,12982;499,12982;609,12952;329,12945;179,12894;75,12805;37,12689;75,12574;179,12485;329,12434;609,12427;499,12397;609,12427;502,12434;652,12485;755,12574;794,12689;755,12805;652,12894;502,12945;609,12952;708,12901;797,12806;830,12689;797,12573;708,12478;609,12427" o:connectangles="0,0,0,0,0,0,0,0,0,0,0,0,0,0,0,0,0,0,0,0,0,0,0,0,0,0,0,0,0,0,0,0,0,0"/>
                </v:shape>
                <v:line id="Line 63" o:spid="_x0000_s1087" style="position:absolute;visibility:visible;mso-wrap-style:square" from="8741,12135" to="8741,12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" strokecolor="#00549c" strokeweight="1.81pt"/>
                <v:shape id="AutoShape 64" o:spid="_x0000_s1088" style="position:absolute;left:1558;top:12487;width:949;height:929;visibility:visible;mso-wrap-style:square;v-text-anchor:top" coordsize="949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" path="m722,52r,876m477,r,928m233,52r,872m,437r948,e" filled="f" strokecolor="#00549c" strokeweight="1.81pt">
                  <v:path arrowok="t" o:connecttype="custom" o:connectlocs="722,12540;722,13416;477,12488;477,13416;233,12540;233,13412;0,12925;948,12925" o:connectangles="0,0,0,0,0,0,0,0"/>
                </v:shape>
                <v:shape id="AutoShape 65" o:spid="_x0000_s1089" style="position:absolute;left:1558;top:12487;width:949;height:929;visibility:visible;mso-wrap-style:square;v-text-anchor:top" coordsize="949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" path="m480,r-3,l362,9,267,35,191,73r-61,47l84,173,50,227,27,280,12,327,4,366,1,392,,402,,920r8,8l940,928r8,-8l948,892r-912,l36,402r1,-13l41,359,51,317,69,268,97,214r42,-53l195,113,268,73,362,46,477,36r214,l688,35,594,9,480,xm691,36r-211,l594,46r93,27l759,113r55,48l854,214r27,54l898,318r9,42l911,390r1,12l912,892r36,l948,402r-1,-9l944,367r-7,-39l923,280,901,228,868,173,823,120,764,73,691,36xe" fillcolor="#00549c" stroked="f">
                  <v:path arrowok="t" o:connecttype="custom" o:connectlocs="480,12488;477,12488;362,12497;267,12523;191,12561;130,12608;84,12661;50,12715;27,12768;12,12815;4,12854;1,12880;0,12890;0,13408;8,13416;940,13416;948,13408;948,13380;36,13380;36,12890;37,12877;41,12847;51,12805;69,12756;97,12702;139,12649;195,12601;268,12561;362,12534;477,12524;691,12524;688,12523;594,12497;480,12488;691,12524;480,12524;594,12534;687,12561;759,12601;814,12649;854,12702;881,12756;898,12806;907,12848;911,12878;912,12890;912,13380;948,13380;948,12890;947,12881;944,12855;937,12816;923,12768;901,12716;868,12661;823,12608;764,12561;691,12524" o:connectangles="0,0,0,0,0,0,0,0,0,0,0,0,0,0,0,0,0,0,0,0,0,0,0,0,0,0,0,0,0,0,0,0,0,0,0,0,0,0,0,0,0,0,0,0,0,0,0,0,0,0,0,0,0,0,0,0,0,0"/>
                </v:shape>
                <v:shape id="AutoShape 66" o:spid="_x0000_s1090" style="position:absolute;left:938;top:9131;width:614;height:1023;visibility:visible;mso-wrap-style:square;v-text-anchor:top" coordsize="614,1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" path="m428,l187,r-8,9l179,437r-61,37l69,523,32,580,8,646,,716r8,70l32,851r36,57l115,956r57,36l237,1015r70,8l378,1015r64,-23l450,987r-143,l235,977,171,950,116,908,74,853,46,788,37,716,48,637,82,566r53,-59l204,466r7,-3l215,457r,-420l436,37r,-28l428,xm436,37r-36,l400,457r4,6l411,466r69,41l532,566r34,71l578,716r-10,72l541,853r-42,55l444,950r-65,27l307,987r143,l499,956r48,-48l583,851r23,-65l614,716r-8,-70l583,580,545,523,496,474,436,437r,-400xe" fillcolor="#d69005" stroked="f">
                  <v:path arrowok="t" o:connecttype="custom" o:connectlocs="428,9131;187,9131;179,9140;179,9568;118,9605;69,9654;32,9711;8,9777;0,9847;8,9917;32,9982;68,10039;115,10087;172,10123;237,10146;307,10154;378,10146;442,10123;450,10118;307,10118;235,10108;171,10081;116,10039;74,9984;46,9919;37,9847;48,9768;82,9697;135,9638;204,9597;211,9594;215,9588;215,9168;436,9168;436,9140;428,9131;436,9168;400,9168;400,9588;404,9594;411,9597;480,9638;532,9697;566,9768;578,9847;568,9919;541,9984;499,10039;444,10081;379,10108;307,10118;450,10118;499,10087;547,10039;583,9982;606,9917;614,9847;606,9777;583,9711;545,9654;496,9605;436,9568;436,9168" o:connectangles="0,0,0,0,0,0,0,0,0,0,0,0,0,0,0,0,0,0,0,0,0,0,0,0,0,0,0,0,0,0,0,0,0,0,0,0,0,0,0,0,0,0,0,0,0,0,0,0,0,0,0,0,0,0,0,0,0,0,0,0,0,0,0"/>
                </v:shape>
                <v:shape id="AutoShape 67" o:spid="_x0000_s1091" style="position:absolute;left:1900;top:10600;width:1515;height:612;visibility:visible;mso-wrap-style:square;v-text-anchor:top" coordsize="1515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" path="m664,r,611m,305r1514,e" filled="f" strokecolor="#d82910" strokeweight="1.81pt">
                  <v:path arrowok="t" o:connecttype="custom" o:connectlocs="664,10601;664,11212;0,10906;1514,10906" o:connectangles="0,0,0,0"/>
                </v:shape>
                <v:shape id="AutoShape 68" o:spid="_x0000_s1092" style="position:absolute;left:1900;top:10600;width:1515;height:612;visibility:visible;mso-wrap-style:square;v-text-anchor:top" coordsize="1515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" path="m1501,l435,,314,13,216,47,140,94,84,149,44,205,18,253,5,287,1,301,,304r,3l1,309r4,14l18,358r25,48l83,461r56,55l215,564r97,34l434,611r1071,l1513,603r1,-28l434,575,315,562,221,528,150,480,99,426,66,374,46,331,37,305r9,-26l66,236r34,-52l151,131,222,83,316,49,435,36r1080,l1515,13r-2,-4l1506,2,1501,xm1515,36r-36,l1477,575r37,l1515,36xe" fillcolor="#d82910" stroked="f">
                  <v:path arrowok="t" o:connecttype="custom" o:connectlocs="1501,10601;435,10601;314,10614;216,10648;140,10695;84,10750;44,10806;18,10854;5,10888;1,10902;0,10905;0,10908;1,10910;5,10924;18,10959;43,11007;83,11062;139,11117;215,11165;312,11199;434,11212;1505,11212;1513,11204;1514,11176;434,11176;315,11163;221,11129;150,11081;99,11027;66,10975;46,10932;37,10906;46,10880;66,10837;100,10785;151,10732;222,10684;316,10650;435,10637;1515,10637;1515,10614;1513,10610;1506,10603;1501,10601;1515,10637;1479,10637;1477,11176;1514,11176;1515,10637" o:connectangles="0,0,0,0,0,0,0,0,0,0,0,0,0,0,0,0,0,0,0,0,0,0,0,0,0,0,0,0,0,0,0,0,0,0,0,0,0,0,0,0,0,0,0,0,0,0,0,0,0"/>
                </v:shape>
                <v:shape id="AutoShape 69" o:spid="_x0000_s1093" style="position:absolute;left:2642;top:12312;width:598;height:830;visibility:visible;mso-wrap-style:square;v-text-anchor:top" coordsize="598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" path="m,415r598,m299,r,829e" filled="f" strokecolor="#d69005" strokeweight="1.81pt">
                  <v:path arrowok="t" o:connecttype="custom" o:connectlocs="0,12728;598,12728;299,12313;299,13142" o:connectangles="0,0,0,0"/>
                </v:shape>
                <v:shape id="AutoShape 70" o:spid="_x0000_s1094" style="position:absolute;left:2642;top:12312;width:598;height:830;visibility:visible;mso-wrap-style:square;v-text-anchor:top" coordsize="598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" path="m299,l239,8,183,32,132,71,88,121,52,183,24,253,6,331,,415r6,83l24,576r28,70l88,708r44,50l183,797r56,24l299,829r60,-8l416,797r4,-4l299,793,239,783,184,755,135,710,94,651,63,581,44,501,37,415r7,-87l63,248,94,178r41,-59l184,74,239,46,299,36r121,l416,32,359,8,299,xm420,36r-121,l359,46r56,28l464,119r40,59l535,248r20,80l562,415r-7,86l535,581r-31,70l464,710r-49,45l359,783r-60,10l420,793r46,-35l511,708r36,-62l575,576r17,-78l598,415r-6,-84l575,253,547,183,511,121,466,71,420,36xe" fillcolor="#d69005" stroked="f">
                  <v:path arrowok="t" o:connecttype="custom" o:connectlocs="239,12321;132,12384;52,12496;6,12644;6,12811;52,12959;132,13071;239,13134;359,13134;420,13106;239,13096;135,13023;63,12894;37,12728;63,12561;135,12432;239,12359;420,12349;359,12321;420,12349;359,12359;464,12432;535,12561;562,12728;535,12894;464,13023;359,13096;420,13106;511,13021;575,12889;598,12728;575,12566;511,12434;420,12349" o:connectangles="0,0,0,0,0,0,0,0,0,0,0,0,0,0,0,0,0,0,0,0,0,0,0,0,0,0,0,0,0,0,0,0,0,0"/>
                </v:shape>
                <v:shape id="AutoShape 71" o:spid="_x0000_s1095" style="position:absolute;left:1417;top:11482;width:598;height:830;visibility:visible;mso-wrap-style:square;v-text-anchor:top" coordsize="598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" path="m,415r598,m299,r,829e" filled="f" strokecolor="#d82910" strokeweight="1.81pt">
                  <v:path arrowok="t" o:connecttype="custom" o:connectlocs="0,11898;598,11898;299,11483;299,12312" o:connectangles="0,0,0,0"/>
                </v:shape>
                <v:shape id="AutoShape 72" o:spid="_x0000_s1096" style="position:absolute;left:1417;top:11482;width:598;height:830;visibility:visible;mso-wrap-style:square;v-text-anchor:top" coordsize="598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" path="m299,l239,8,183,32,132,71,88,121,51,183,24,253,6,331,,415r6,83l24,576r27,70l88,708r44,50l183,797r56,24l299,829r60,-8l416,797r4,-4l299,793,239,783,184,755,135,710,94,651,63,581,44,501,37,415r7,-87l63,248,94,178r41,-59l184,74,239,46,299,36r121,l416,32,359,8,299,xm420,36r-121,l359,46r56,28l463,119r41,59l535,248r20,80l562,415r-7,86l535,581r-31,70l463,710r-48,45l359,783r-60,10l420,793r46,-35l511,708r36,-62l575,576r17,-78l598,415r-6,-84l575,253,547,183,511,121,466,71,420,36xe" fillcolor="#d82910" stroked="f">
                  <v:path arrowok="t" o:connecttype="custom" o:connectlocs="239,11491;132,11554;51,11666;6,11814;6,11981;51,12129;132,12241;239,12304;359,12304;420,12276;239,12266;135,12193;63,12064;37,11898;63,11731;135,11602;239,11529;420,11519;359,11491;420,11519;359,11529;463,11602;535,11731;562,11898;535,12064;463,12193;359,12266;420,12276;511,12191;575,12059;598,11898;575,11736;511,11604;420,11519" o:connectangles="0,0,0,0,0,0,0,0,0,0,0,0,0,0,0,0,0,0,0,0,0,0,0,0,0,0,0,0,0,0,0,0,0,0"/>
                </v:shape>
                <v:shape id="AutoShape 73" o:spid="_x0000_s1097" style="position:absolute;left:1936;top:13544;width:645;height:645;visibility:visible;mso-wrap-style:square;v-text-anchor:top" coordsize="645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" path="m322,l270,14,226,52r-31,57l180,180r-70,15l52,226,14,269,,322r14,53l52,418r58,32l180,464r15,71l226,592r44,39l322,645r53,-14l400,608r-78,l281,596,247,561,224,509r-8,-63l216,436r-8,-8l198,428r-63,-8l84,397,49,363,36,322,49,281,84,247r51,-23l198,216r10,l216,208r,-10l224,135,247,83,281,49,322,36r78,l375,14,322,xm400,36r-78,l364,49r34,34l420,135r9,63l429,208r8,8l447,216r63,8l561,247r35,34l609,322r-13,41l561,397r-51,23l447,428r-10,l429,436r,10l420,509r-22,52l364,596r-42,12l400,608r19,-16l450,535r14,-71l535,450r57,-31l631,375r14,-53l631,269,592,226,535,195,464,180,450,109,419,52,400,36xe" fillcolor="#d69005" stroked="f">
                  <v:path arrowok="t" o:connecttype="custom" o:connectlocs="270,13559;195,13654;110,13740;14,13814;14,13920;110,13995;195,14080;270,14176;375,14176;322,14153;247,14106;216,13991;208,13973;135,13965;49,13908;49,13826;135,13769;208,13761;216,13743;247,13628;322,13581;375,13559;400,13581;364,13594;420,13680;429,13753;447,13761;561,13792;609,13867;561,13942;447,13973;429,13981;420,14054;364,14141;400,14153;450,14080;535,13995;631,13920;631,13814;535,13740;450,13654;400,13581" o:connectangles="0,0,0,0,0,0,0,0,0,0,0,0,0,0,0,0,0,0,0,0,0,0,0,0,0,0,0,0,0,0,0,0,0,0,0,0,0,0,0,0,0,0"/>
                </v:shape>
                <v:shape id="AutoShape 74" o:spid="_x0000_s1098" style="position:absolute;left:1557;top:8128;width:951;height:930;visibility:visible;mso-wrap-style:square;v-text-anchor:top" coordsize="951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" path="m724,52r,878m478,r,930m233,52r,874m,438r950,e" filled="f" strokecolor="#00549c" strokeweight="1.81pt">
                  <v:path arrowok="t" o:connecttype="custom" o:connectlocs="724,8181;724,9059;478,8129;478,9059;233,8181;233,9055;0,8567;950,8567" o:connectangles="0,0,0,0,0,0,0,0"/>
                </v:shape>
                <v:shape id="AutoShape 75" o:spid="_x0000_s1099" style="position:absolute;left:1557;top:8128;width:1620;height:4046;visibility:visible;mso-wrap-style:square;v-text-anchor:top" coordsize="1620,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" path="m950,894r,-491l949,394r-3,-26l939,329,925,281,914,255r,639l36,894r,-491l37,390r4,-30l51,318,69,268,98,215r41,-53l195,113,269,73,362,46,478,36r3,l596,46r92,27l761,113r55,49l856,215r27,54l900,319r9,42l913,391r1,12l914,894r,-639l903,228,870,173,825,120,765,73,692,36r-3,-1l595,9,481,r-3,l363,9,268,35,191,73r-60,47l84,173,51,228,27,280,12,328,4,366,1,393,,403,,922r8,8l942,930r8,-8l950,894t669,2507l1611,3393r-28,l1583,3429r,580l798,4009r,-580l943,3429r,111l951,3548r153,l1112,3540r,-28l1112,3429r150,l1262,3540r8,8l1433,3548r8,-8l1441,3512r,-83l1583,3429r,-36l1413,3393r-9,8l1404,3512r-106,l1298,3429r,-28l1290,3393r-206,l1076,3401r,111l979,3512r,-83l979,3401r-8,-8l770,3393r-9,8l761,4037r9,8l1611,4045r8,-8l1619,4009r,-580l1619,3401e" fillcolor="#00549c" stroked="f">
                  <v:path arrowok="t" o:connecttype="custom" o:connectlocs="950,8532;946,8497;925,8410;914,9023;36,8532;41,8489;69,8397;139,8291;269,8202;478,8165;596,8175;761,8242;856,8344;900,8448;913,8520;914,9023;903,8357;825,8249;692,8165;595,8138;478,8129;268,8164;131,8249;51,8357;12,8457;1,8522;0,9051;942,9059;950,9023;1611,11522;1583,11558;798,12138;943,11558;951,11677;1112,11669;1112,11558;1262,11669;1433,11677;1441,11641;1583,11558;1413,11522;1404,11641;1298,11558;1290,11522;1076,11530;979,11641;979,11530;770,11522;761,12166;1611,12174;1619,12138;1619,11530" o:connectangles="0,0,0,0,0,0,0,0,0,0,0,0,0,0,0,0,0,0,0,0,0,0,0,0,0,0,0,0,0,0,0,0,0,0,0,0,0,0,0,0,0,0,0,0,0,0,0,0,0,0,0,0"/>
                </v:shape>
                <v:shape id="AutoShape 76" o:spid="_x0000_s1100" style="position:absolute;left:781;top:13591;width:1026;height:949;visibility:visible;mso-wrap-style:square;v-text-anchor:top" coordsize="1026,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" path="m608,l9,,,8,,935r1,5l8,947r5,2l607,949r5,-3l619,938r1,-5l619,927r-3,-15l36,912,37,36r580,l620,21r1,-5l620,11,613,3,608,xm459,689r-143,l413,706r71,44l532,808r31,58l579,912r37,l612,900,588,835,539,757,459,689xm1012,260r-727,l276,268r,20l285,296r696,l957,342r-48,53l833,438,720,456r-10,l702,464r,20l710,493r10,l832,511r77,43l956,607r24,46l284,653r-8,8l276,681r8,8l1011,689r5,-3l1023,678r1,-6l1023,666r-8,-23l986,589,930,526,838,475r92,-52l987,360r29,-54l1024,282r1,-5l1024,271r-7,-9l1012,260xm617,36r-38,l563,82r-31,59l483,198r-70,44l317,260r143,l540,192r49,-78l613,49r4,-13xe" fillcolor="#d82910" stroked="f">
                  <v:path arrowok="t" o:connecttype="custom" o:connectlocs="9,13591;0,14526;8,14538;607,14540;619,14529;619,14518;36,14503;617,13627;621,13607;613,13594;459,14280;413,14297;532,14399;579,14503;612,14491;539,14348;1012,13851;276,13859;285,13887;957,13933;833,14029;710,14047;702,14075;720,14084;909,14145;980,14244;276,14252;284,14280;1016,14277;1024,14263;1015,14234;930,14117;930,14014;1016,13897;1025,13868;1017,13853;617,13627;563,13673;483,13789;317,13851;540,13783;613,13640" o:connectangles="0,0,0,0,0,0,0,0,0,0,0,0,0,0,0,0,0,0,0,0,0,0,0,0,0,0,0,0,0,0,0,0,0,0,0,0,0,0,0,0,0,0"/>
                </v:shape>
                <v:shape id="Picture 77" o:spid="_x0000_s1101" type="#_x0000_t75" style="position:absolute;left:557;top:6480;width:6050;height:9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">
                  <v:imagedata r:id="rId46" o:title=""/>
                </v:shape>
                <v:line id="Line 78" o:spid="_x0000_s1102" style="position:absolute;visibility:visible;mso-wrap-style:square" from="8388,12390" to="9094,12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" strokecolor="#00549c" strokeweight="1.81pt"/>
                <v:shape id="AutoShape 79" o:spid="_x0000_s1103" style="position:absolute;left:8388;top:12135;width:706;height:511;visibility:visible;mso-wrap-style:square;v-text-anchor:top" coordsize="706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" path="m353,l272,7,198,26,133,56,78,96,36,143,10,197,,255r10,58l36,367r42,47l133,454r65,30l272,503r81,7l434,503r74,-19l531,474r-178,l269,466,194,444,129,410,80,365,48,313,37,255,48,197,80,145r49,-45l194,66,269,44r84,-8l531,36,508,26,434,7,353,xm531,36r-178,l437,44r76,22l577,100r50,45l659,197r11,58l659,313r-32,52l577,410r-64,34l437,466r-84,8l531,474r43,-20l629,414r41,-47l697,313r9,-58l697,197,670,143,629,96,574,56,531,36xe" fillcolor="#00549c" stroked="f">
                  <v:path arrowok="t" o:connecttype="custom" o:connectlocs="353,12135;272,12142;198,12161;133,12191;78,12231;36,12278;10,12332;0,12390;10,12448;36,12502;78,12549;133,12589;198,12619;272,12638;353,12645;434,12638;508,12619;531,12609;353,12609;269,12601;194,12579;129,12545;80,12500;48,12448;37,12390;48,12332;80,12280;129,12235;194,12201;269,12179;353,12171;531,12171;508,12161;434,12142;353,12135;531,12171;353,12171;437,12179;513,12201;577,12235;627,12280;659,12332;670,12390;659,12448;627,12500;577,12545;513,12579;437,12601;353,12609;531,12609;574,12589;629,12549;670,12502;697,12448;706,12390;697,12332;670,12278;629,12231;574,12191;531,12171" o:connectangles="0,0,0,0,0,0,0,0,0,0,0,0,0,0,0,0,0,0,0,0,0,0,0,0,0,0,0,0,0,0,0,0,0,0,0,0,0,0,0,0,0,0,0,0,0,0,0,0,0,0,0,0,0,0,0,0,0,0,0,0"/>
                </v:shape>
                <v:shape id="Picture 80" o:spid="_x0000_s1104" type="#_x0000_t75" style="position:absolute;left:8688;top:15027;width:202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">
                  <v:imagedata r:id="rId47" o:title=""/>
                </v:shape>
                <v:shape id="Picture 81" o:spid="_x0000_s1105" type="#_x0000_t75" style="position:absolute;left:8430;top:14617;width:202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">
                  <v:imagedata r:id="rId48" o:title=""/>
                </v:shape>
                <v:shape id="AutoShape 82" o:spid="_x0000_s1106" style="position:absolute;left:8221;top:14202;width:913;height:194;visibility:visible;mso-wrap-style:square;v-text-anchor:top" coordsize="91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" path="m36,193r834,m,l912,e" filled="f" strokecolor="#00549c" strokeweight="1.81pt">
                  <v:path arrowok="t" o:connecttype="custom" o:connectlocs="36,14396;870,14396;0,14203;912,14203" o:connectangles="0,0,0,0"/>
                </v:shape>
                <v:shape id="AutoShape 83" o:spid="_x0000_s1107" style="position:absolute;left:8219;top:13211;width:914;height:2569;visibility:visible;mso-wrap-style:square;v-text-anchor:top" coordsize="914,2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" path="m455,r-9,l438,r-7,6l347,379,209,701,90,862,31,944,3,983,,989r,6l,997r5,17l16,1024r10,6l28,1188r1,13l30,1205r18,22l48,2555r8,8l841,2568r5,l850,2566r7,-7l859,2555r,-23l822,2532,84,2527r,-1311l83,1212,65,1190,62,1013r-4,-6l48,1001r-6,-3l39,995,70,952,239,721r2,-4l381,392r1,-3l447,99r37,l462,6,455,xm484,99r-37,l515,389r2,3l661,717r2,4l873,989r2,3l859,997r-19,8l836,1012r3,176l813,1205r-3,6l822,2532r37,l847,1226r26,-17l876,1203r-3,-172l878,1029r6,-2l905,1022r5,-9l912,1007r1,-11l913,995r-3,-12l906,973r-4,-6l693,701,550,379,484,99xe" fillcolor="#00549c" stroked="f">
                  <v:path arrowok="t" o:connecttype="custom" o:connectlocs="446,13211;431,13217;209,13912;31,14155;0,14200;0,14208;16,14235;28,14399;30,14416;48,15766;841,15779;850,15777;859,15766;822,15743;84,14427;65,14401;58,14218;42,14209;70,14163;241,13928;382,13600;484,13310;455,13211;447,13310;517,13603;663,13932;875,14203;840,14216;839,14399;810,14422;859,15743;873,14420;873,14242;884,14238;910,14224;913,14207;910,14194;902,14178;550,13590" o:connectangles="0,0,0,0,0,0,0,0,0,0,0,0,0,0,0,0,0,0,0,0,0,0,0,0,0,0,0,0,0,0,0,0,0,0,0,0,0,0,0"/>
                </v:shape>
                <v:line id="Line 84" o:spid="_x0000_s1108" style="position:absolute;visibility:visible;mso-wrap-style:square" from="10511,15231" to="11311,15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" strokecolor="#d69005" strokeweight="1.81pt"/>
                <v:line id="Line 85" o:spid="_x0000_s1109" style="position:absolute;visibility:visible;mso-wrap-style:square" from="10911,14673" to="10911,15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" strokecolor="#d69005" strokeweight="1.81pt"/>
                <v:shape id="AutoShape 86" o:spid="_x0000_s1110" style="position:absolute;left:10511;top:14673;width:800;height:1116;visibility:visible;mso-wrap-style:square;v-text-anchor:top" coordsize="800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" path="m400,l336,8,274,29,217,63r-53,45l118,164,78,229,45,302,21,382,6,468,,558r6,90l21,734r24,80l78,887r40,65l164,1008r53,45l274,1087r62,21l400,1116r65,-8l527,1087r13,-8l400,1079r-59,-6l286,1053r-53,-32l186,979,143,927,107,866,77,797,55,723,41,643,37,558r4,-84l55,393,77,319r30,-69l143,189r43,-52l233,95,286,63,341,43r59,-7l540,36,527,29,465,8,400,xm540,36r-140,l459,43r56,20l567,95r48,42l657,189r37,61l723,319r22,74l759,474r5,84l759,643r-14,80l723,797r-29,69l657,927r-42,52l567,1021r-52,32l459,1073r-59,6l540,1079r44,-26l636,1008r47,-56l723,887r33,-73l780,734r15,-86l800,558r-5,-90l780,382,756,302,723,229,683,164,636,108,584,63,540,36xe" fillcolor="#d69005" stroked="f">
                  <v:path arrowok="t" o:connecttype="custom" o:connectlocs="336,14681;217,14736;118,14837;45,14975;6,15141;6,15321;45,15487;118,15625;217,15726;336,15781;465,15781;540,15752;341,15746;233,15694;143,15600;77,15470;41,15316;41,15147;77,14992;143,14862;233,14768;341,14716;540,14709;465,14681;540,14709;459,14716;567,14768;657,14862;723,14992;759,15147;759,15316;723,15470;657,15600;567,15694;459,15746;540,15752;636,15681;723,15560;780,15407;800,15231;780,15055;723,14902;636,14781;540,14709" o:connectangles="0,0,0,0,0,0,0,0,0,0,0,0,0,0,0,0,0,0,0,0,0,0,0,0,0,0,0,0,0,0,0,0,0,0,0,0,0,0,0,0,0,0,0,0"/>
                </v:shape>
                <v:shape id="AutoShape 87" o:spid="_x0000_s1111" style="position:absolute;left:6604;top:13230;width:1051;height:1051;visibility:visible;mso-wrap-style:square;v-text-anchor:top" coordsize="1051,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" path="m526,l468,10,415,40,370,87r-35,61l311,220r-11,80l220,311r-72,24l88,370,41,415,11,467,,525r11,58l41,635r47,45l148,716r72,24l300,750r11,80l335,902r35,61l415,1010r53,30l526,1050r57,-10l628,1014r-102,l466,1000,414,960,373,899,346,821,336,732r,-10l328,714r-10,l229,705,152,678,91,637,51,585,36,525,51,465,91,413r61,-41l229,346r89,-10l328,336r8,-8l336,318r10,-89l373,151,414,90,466,50,526,36r102,l583,10,526,xm628,36r-102,l585,50r52,40l678,151r27,78l715,318r,10l723,336r10,l822,346r77,26l960,413r40,52l1015,525r-15,60l960,637r-61,41l822,705r-89,9l723,714r-8,8l715,732r-10,89l678,899r-41,61l585,1000r-59,14l628,1014r8,-4l681,963r35,-61l740,830r11,-80l831,740r72,-24l964,680r46,-45l1040,583r11,-58l1040,467r-30,-52l964,370,903,335,831,311,751,300,740,220,716,148,681,87,636,40r-8,-4xe" fillcolor="#d82910" stroked="f">
                  <v:path arrowok="t" o:connecttype="custom" o:connectlocs="468,13241;370,13318;311,13451;220,13542;88,13601;11,13698;11,13814;88,13911;220,13971;311,14061;370,14194;468,14271;583,14271;526,14245;414,14191;346,14052;336,13953;318,13945;152,13909;51,13816;51,13696;152,13603;318,13567;336,13559;346,13460;414,13321;526,13267;583,13241;628,13267;585,13281;678,13382;715,13549;723,13567;822,13577;960,13644;1015,13756;960,13868;822,13936;723,13945;715,13963;678,14130;585,14231;628,14245;681,14194;740,14061;831,13971;964,13911;1040,13814;1040,13698;964,13601;831,13542;740,13451;681,13318;628,13267" o:connectangles="0,0,0,0,0,0,0,0,0,0,0,0,0,0,0,0,0,0,0,0,0,0,0,0,0,0,0,0,0,0,0,0,0,0,0,0,0,0,0,0,0,0,0,0,0,0,0,0,0,0,0,0,0,0"/>
                </v:shape>
                <v:shape id="AutoShape 88" o:spid="_x0000_s1112" style="position:absolute;left:10371;top:13566;width:912;height:912;visibility:visible;mso-wrap-style:square;v-text-anchor:top" coordsize="912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" path="m456,l396,13,343,50r-42,56l272,177r-13,83l177,272r-72,30l50,344,13,396,,456r13,60l50,569r56,42l177,640r82,13l272,735r29,71l343,862r53,37l456,912r60,-13l549,876r-93,l393,857,342,805,308,729,295,635r,-10l287,617r-10,l183,604,107,570,55,519,36,456,55,393r52,-51l183,308r94,-13l287,295r8,-8l295,277r13,-93l342,107,393,56,456,37r93,l516,13,456,xm549,37r-93,l518,56r52,51l604,184r13,93l617,287r8,8l635,295r93,13l805,343r51,51l875,456r-19,63l805,570r-77,34l635,617r-10,l617,625r,10l604,729r-34,76l518,857r-62,19l549,876r19,-14l611,806r29,-71l653,653r82,-13l806,611r56,-42l899,516r13,-60l899,396,862,344,806,302,735,272,653,260,640,177,611,106,568,50,549,37xe" fillcolor="#00549c" stroked="f">
                  <v:path arrowok="t" o:connecttype="custom" o:connectlocs="396,13579;301,13672;259,13826;105,13868;13,13962;13,14082;106,14177;259,14219;301,14372;396,14465;516,14465;456,14442;342,14371;295,14201;287,14183;183,14170;55,14085;55,13959;183,13874;287,13861;295,13843;342,13673;456,13603;516,13579;549,13603;518,13622;604,13750;617,13853;635,13861;805,13909;875,14022;805,14136;635,14183;617,14191;604,14295;518,14423;549,14442;611,14372;653,14219;806,14177;899,14082;899,13962;806,13868;653,13826;611,13672;549,13603" o:connectangles="0,0,0,0,0,0,0,0,0,0,0,0,0,0,0,0,0,0,0,0,0,0,0,0,0,0,0,0,0,0,0,0,0,0,0,0,0,0,0,0,0,0,0,0,0,0"/>
                </v:shape>
                <v:line id="Line 89" o:spid="_x0000_s1113" style="position:absolute;visibility:visible;mso-wrap-style:square" from="7421,14919" to="8038,14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" strokecolor="#d82910" strokeweight="1.81pt"/>
                <v:line id="Line 90" o:spid="_x0000_s1114" style="position:absolute;visibility:visible;mso-wrap-style:square" from="7730,14249" to="7730,15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" strokecolor="#d82910" strokeweight="1.81pt"/>
                <v:shape id="AutoShape 91" o:spid="_x0000_s1115" style="position:absolute;left:7420;top:14248;width:2951;height:1531;visibility:visible;mso-wrap-style:square;v-text-anchor:top" coordsize="2951,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" path="m617,1494r,-1056l604,316,581,249r,1245l36,1493,36,438,46,331,73,244r40,-69l159,123,206,85,251,59,286,44r22,-7l330,44r36,15l410,85r48,39l504,176r39,69l570,332r11,106l581,1494r,-1245l570,218,521,141,466,84,410,44,397,37,361,18,327,4,313,r-3,l307,r-3,l290,4,256,18,207,43,151,83,95,140,47,217,13,315,,438,,1521r8,8l599,1530r5,l608,1528r4,-3l615,1522r2,-5l617,1494m2950,424r-7,-7l2934,416r-20,-3l2914,450r,193l2840,643r-8,8l2832,1494r-896,l1936,651r-8,-8l1853,643r,-193l1907,441r77,-20l2066,387r73,-52l2212,282r75,-33l2349,233r35,-4l2419,233r61,16l2555,282r73,53l2701,387r83,34l2860,441r54,9l2914,413r-12,-2l2827,396r-92,-33l2653,309r-79,-58l2524,229r-31,-14l2425,198r-41,-5l2343,198r-68,17l2193,251r-79,58l2032,363r-91,33l1865,411r-32,5l1824,417r-7,7l1817,671r8,8l1900,679r,843l1908,1530r952,l2868,1522r,-28l2868,679r74,l2950,671r,-247e" fillcolor="#d82910" stroked="f">
                  <v:path arrowok="t" o:connecttype="custom" o:connectlocs="617,14687;581,14498;36,15742;46,14580;113,14424;206,14334;286,14293;330,14293;410,14334;504,14425;570,14581;581,15743;570,14467;466,14333;397,14286;327,14253;310,14249;304,14249;256,14267;151,14332;47,14466;0,14687;8,15778;604,15779;612,15774;617,15766;2950,14673;2934,14665;2914,14699;2840,14892;2832,15743;1936,14900;1853,14892;1907,14690;2066,14636;2212,14531;2349,14482;2419,14482;2555,14531;2701,14636;2860,14690;2914,14662;2827,14645;2653,14558;2524,14478;2425,14447;2343,14447;2193,14500;2032,14612;1865,14660;1824,14666;1817,14920;1900,14928;1908,15779;2868,15771;2868,14928;2950,14920" o:connectangles="0,0,0,0,0,0,0,0,0,0,0,0,0,0,0,0,0,0,0,0,0,0,0,0,0,0,0,0,0,0,0,0,0,0,0,0,0,0,0,0,0,0,0,0,0,0,0,0,0,0,0,0,0,0,0,0,0"/>
                </v:shape>
                <v:line id="Line 92" o:spid="_x0000_s1116" style="position:absolute;visibility:visible;mso-wrap-style:square" from="9534,15196" to="10059,15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" strokecolor="#d82910" strokeweight="1.81pt"/>
                <v:line id="Line 93" o:spid="_x0000_s1117" style="position:absolute;visibility:visible;mso-wrap-style:square" from="9805,14820" to="9805,15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" strokecolor="#d82910" strokeweight="1.81pt"/>
                <v:shape id="AutoShape 94" o:spid="_x0000_s1118" style="position:absolute;left:9533;top:14820;width:542;height:751;visibility:visible;mso-wrap-style:square;v-text-anchor:top" coordsize="542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" path="m271,l209,10,152,39,101,83,59,141,27,211,7,290,,376r7,86l27,541r32,69l101,668r51,45l209,741r62,10l333,741r53,-26l271,715,208,703,152,668,105,615,68,547,44,466,36,376r8,-90l68,205r37,-69l152,83,208,49,271,37r115,l333,10,271,xm386,37r-115,l333,49r56,34l436,136r37,69l497,286r8,90l497,466r-24,81l436,615r-47,53l333,703r-62,12l386,715r4,-2l440,668r42,-58l514,541r20,-79l541,376r-7,-86l514,211,482,141,440,83,390,39r-4,-2xe" fillcolor="#d82910" stroked="f">
                  <v:path arrowok="t" o:connecttype="custom" o:connectlocs="271,14820;209,14830;152,14859;101,14903;59,14961;27,15031;7,15110;0,15196;7,15282;27,15361;59,15430;101,15488;152,15533;209,15561;271,15571;333,15561;386,15535;271,15535;208,15523;152,15488;105,15435;68,15367;44,15286;36,15196;44,15106;68,15025;105,14956;152,14903;208,14869;271,14857;386,14857;333,14830;271,14820;386,14857;271,14857;333,14869;389,14903;436,14956;473,15025;497,15106;505,15196;497,15286;473,15367;436,15435;389,15488;333,15523;271,15535;386,15535;390,15533;440,15488;482,15430;514,15361;534,15282;541,15196;534,15110;514,15031;482,14961;440,14903;390,14859;386,14857" o:connectangles="0,0,0,0,0,0,0,0,0,0,0,0,0,0,0,0,0,0,0,0,0,0,0,0,0,0,0,0,0,0,0,0,0,0,0,0,0,0,0,0,0,0,0,0,0,0,0,0,0,0,0,0,0,0,0,0,0,0,0,0"/>
                </v:shape>
                <v:line id="Line 95" o:spid="_x0000_s1119" style="position:absolute;visibility:visible;mso-wrap-style:square" from="6848,14730" to="7256,14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" strokecolor="#d69005" strokeweight="1.81pt"/>
                <v:line id="Line 96" o:spid="_x0000_s1120" style="position:absolute;visibility:visible;mso-wrap-style:square" from="7052,14450" to="7052,15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" strokecolor="#d69005" strokeweight="1.81pt"/>
                <v:shape id="AutoShape 97" o:spid="_x0000_s1121" style="position:absolute;left:6848;top:14449;width:408;height:562;visibility:visible;mso-wrap-style:square;v-text-anchor:top" coordsize="408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" path="m204,l140,14,84,54,40,115,11,192,,280r11,89l40,446r44,61l140,547r64,14l268,547r31,-22l204,525,151,512,105,477,69,425,45,357,36,280r9,-77l69,136,105,83,151,48,204,36r95,l268,14,204,xm299,36r-95,l257,48r46,35l339,136r24,67l372,280r-9,77l339,425r-36,52l257,512r-53,13l299,525r25,-18l368,446r29,-77l408,280,397,192,368,115,324,54,299,36xe" fillcolor="#d69005" stroked="f">
                  <v:path arrowok="t" o:connecttype="custom" o:connectlocs="204,14450;140,14464;84,14504;40,14565;11,14642;0,14730;11,14819;40,14896;84,14957;140,14997;204,15011;268,14997;299,14975;204,14975;151,14962;105,14927;69,14875;45,14807;36,14730;45,14653;69,14586;105,14533;151,14498;204,14486;299,14486;268,14464;204,14450;299,14486;204,14486;257,14498;303,14533;339,14586;363,14653;372,14730;363,14807;339,14875;303,14927;257,14962;204,14975;299,14975;324,14957;368,14896;397,14819;408,14730;397,14642;368,14565;324,14504;299,14486" o:connectangles="0,0,0,0,0,0,0,0,0,0,0,0,0,0,0,0,0,0,0,0,0,0,0,0,0,0,0,0,0,0,0,0,0,0,0,0,0,0,0,0,0,0,0,0,0,0,0,0"/>
                </v:shape>
                <v:shape id="AutoShape 98" o:spid="_x0000_s1122" style="position:absolute;left:584;top:14718;width:1433;height:1084;visibility:visible;mso-wrap-style:square;v-text-anchor:top" coordsize="1433,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" path="m336,l9,,,8,,1075r9,9l1425,1084r8,-9l1433,1047r-1396,l37,37r307,l344,8,336,xm1433,37r-36,l1397,1047r36,l1433,37xm344,37r-36,l308,231r8,8l562,239r8,-8l570,203r-226,l344,37xm887,37r-37,l850,231r8,8l1121,239r8,-8l1129,203r-242,l887,37xm878,l542,r-8,8l534,203r36,l570,37r317,l887,8,878,xm1425,l1101,r-8,8l1093,203r36,l1129,37r304,l1433,8,1425,xe" fillcolor="#d82910" stroked="f">
                  <v:path arrowok="t" o:connecttype="custom" o:connectlocs="336,14718;9,14718;0,14726;0,15793;9,15802;1425,15802;1433,15793;1433,15765;37,15765;37,14755;344,14755;344,14726;336,14718;1433,14755;1397,14755;1397,15765;1433,15765;1433,14755;344,14755;308,14755;308,14949;316,14957;562,14957;570,14949;570,14921;344,14921;344,14755;887,14755;850,14755;850,14949;858,14957;1121,14957;1129,14949;1129,14921;887,14921;887,14755;878,14718;542,14718;534,14726;534,14921;570,14921;570,14755;887,14755;887,14726;878,14718;1425,14718;1101,14718;1093,14726;1093,14921;1129,14921;1129,14755;1433,14755;1433,14726;1425,14718" o:connectangles="0,0,0,0,0,0,0,0,0,0,0,0,0,0,0,0,0,0,0,0,0,0,0,0,0,0,0,0,0,0,0,0,0,0,0,0,0,0,0,0,0,0,0,0,0,0,0,0,0,0,0,0,0,0"/>
                </v:shape>
                <v:line id="Line 99" o:spid="_x0000_s1123" style="position:absolute;visibility:visible;mso-wrap-style:square" from="10831,11805" to="11341,11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" strokecolor="#d69005" strokeweight="1.81pt"/>
                <v:line id="Line 100" o:spid="_x0000_s1124" style="position:absolute;visibility:visible;mso-wrap-style:square" from="11086,11452" to="11086,12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" strokecolor="#d69005" strokeweight="1.81pt"/>
                <v:shape id="AutoShape 101" o:spid="_x0000_s1125" style="position:absolute;left:10831;top:11452;width:511;height:706;visibility:visible;mso-wrap-style:square;v-text-anchor:top" coordsize="511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" path="m255,l197,10,143,36,96,78,56,133,26,198,7,272,,353r7,81l26,508r30,66l96,629r47,41l197,697r58,9l314,697r53,-27l368,670r-113,l197,659,145,627,101,577,66,513,44,437,37,353r7,-84l66,193r35,-64l145,80,197,48,255,37r113,l367,36,314,10,255,xm368,37r-113,l313,48r53,32l410,129r34,64l466,269r8,84l466,437r-22,76l410,577r-44,50l313,659r-58,11l368,670r47,-41l454,574r30,-66l504,434r6,-81l504,272,484,198,454,133,415,78,368,37xe" fillcolor="#d69005" stroked="f">
                  <v:path arrowok="t" o:connecttype="custom" o:connectlocs="255,11452;197,11462;143,11488;96,11530;56,11585;26,11650;7,11724;0,11805;7,11886;26,11960;56,12026;96,12081;143,12122;197,12149;255,12158;314,12149;367,12122;368,12122;255,12122;197,12111;145,12079;101,12029;66,11965;44,11889;37,11805;44,11721;66,11645;101,11581;145,11532;197,11500;255,11489;368,11489;367,11488;314,11462;255,11452;368,11489;255,11489;313,11500;366,11532;410,11581;444,11645;466,11721;474,11805;466,11889;444,11965;410,12029;366,12079;313,12111;255,12122;368,12122;415,12081;454,12026;484,11960;504,11886;510,11805;504,11724;484,11650;454,11585;415,11530;368,11489" o:connectangles="0,0,0,0,0,0,0,0,0,0,0,0,0,0,0,0,0,0,0,0,0,0,0,0,0,0,0,0,0,0,0,0,0,0,0,0,0,0,0,0,0,0,0,0,0,0,0,0,0,0,0,0,0,0,0,0,0,0,0,0"/>
                </v:shape>
                <w10:wrap anchorx="margin" anchory="margin"/>
              </v:group>
            </w:pict>
          </mc:Fallback>
        </mc:AlternateContent>
      </w:r>
      <w:r w:rsidR="00E214A0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4871CA95" wp14:editId="50759F41">
            <wp:simplePos x="0" y="0"/>
            <wp:positionH relativeFrom="margin">
              <wp:align>center</wp:align>
            </wp:positionH>
            <wp:positionV relativeFrom="topMargin">
              <wp:posOffset>3240405</wp:posOffset>
            </wp:positionV>
            <wp:extent cx="1746000" cy="464400"/>
            <wp:effectExtent l="0" t="0" r="6985" b="0"/>
            <wp:wrapSquare wrapText="bothSides"/>
            <wp:docPr id="207" name="Obráze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000" cy="4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ermStart w:id="57884302" w:edGrp="everyone" w:displacedByCustomXml="next"/>
    <w:sdt>
      <w:sdtPr>
        <w:rPr>
          <w:rFonts w:eastAsiaTheme="minorEastAsia" w:cstheme="minorBidi"/>
          <w:caps w:val="0"/>
          <w:spacing w:val="0"/>
          <w:sz w:val="28"/>
          <w:szCs w:val="21"/>
        </w:rPr>
        <w:id w:val="-83260324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sdt>
          <w:sdtPr>
            <w:rPr>
              <w:rFonts w:eastAsiaTheme="minorEastAsia" w:cstheme="minorBidi"/>
              <w:caps w:val="0"/>
              <w:spacing w:val="0"/>
              <w:sz w:val="28"/>
              <w:szCs w:val="21"/>
            </w:rPr>
            <w:id w:val="1581711240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36A8BA8C" w14:textId="77777777" w:rsidR="004F652A" w:rsidRDefault="004F652A" w:rsidP="004F652A">
              <w:pPr>
                <w:pStyle w:val="Nadpisobsahu"/>
              </w:pPr>
              <w:r>
                <w:t>Obsah</w:t>
              </w:r>
            </w:p>
            <w:p w14:paraId="671DA085" w14:textId="242171FE" w:rsidR="0070289F" w:rsidRDefault="004F652A">
              <w:pPr>
                <w:pStyle w:val="Obsah1"/>
                <w:tabs>
                  <w:tab w:val="right" w:pos="9062"/>
                </w:tabs>
                <w:rPr>
                  <w:rFonts w:asciiTheme="minorHAnsi" w:hAnsiTheme="minorHAnsi" w:cstheme="minorBidi"/>
                  <w:b w:val="0"/>
                  <w:bCs w:val="0"/>
                  <w:caps w:val="0"/>
                  <w:noProof/>
                  <w:sz w:val="22"/>
                  <w:szCs w:val="22"/>
                  <w:lang w:eastAsia="cs-CZ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185335891" w:history="1">
                <w:r w:rsidR="0070289F" w:rsidRPr="00874D52">
                  <w:rPr>
                    <w:rStyle w:val="Hypertextovodkaz"/>
                    <w:noProof/>
                    <w:lang w:bidi="cs-CZ"/>
                  </w:rPr>
                  <w:t>ÚVOD</w:t>
                </w:r>
                <w:r w:rsidR="0070289F">
                  <w:rPr>
                    <w:noProof/>
                    <w:webHidden/>
                  </w:rPr>
                  <w:tab/>
                </w:r>
                <w:r w:rsidR="0070289F">
                  <w:rPr>
                    <w:noProof/>
                    <w:webHidden/>
                  </w:rPr>
                  <w:fldChar w:fldCharType="begin"/>
                </w:r>
                <w:r w:rsidR="0070289F">
                  <w:rPr>
                    <w:noProof/>
                    <w:webHidden/>
                  </w:rPr>
                  <w:instrText xml:space="preserve"> PAGEREF _Toc185335891 \h </w:instrText>
                </w:r>
                <w:r w:rsidR="0070289F">
                  <w:rPr>
                    <w:noProof/>
                    <w:webHidden/>
                  </w:rPr>
                </w:r>
                <w:r w:rsidR="0070289F">
                  <w:rPr>
                    <w:noProof/>
                    <w:webHidden/>
                  </w:rPr>
                  <w:fldChar w:fldCharType="separate"/>
                </w:r>
                <w:r w:rsidR="0070289F">
                  <w:rPr>
                    <w:noProof/>
                    <w:webHidden/>
                  </w:rPr>
                  <w:t>3</w:t>
                </w:r>
                <w:r w:rsidR="0070289F">
                  <w:rPr>
                    <w:noProof/>
                    <w:webHidden/>
                  </w:rPr>
                  <w:fldChar w:fldCharType="end"/>
                </w:r>
              </w:hyperlink>
            </w:p>
            <w:p w14:paraId="76A3EB26" w14:textId="137300AC" w:rsidR="0070289F" w:rsidRDefault="00255D6A">
              <w:pPr>
                <w:pStyle w:val="Obsah1"/>
                <w:tabs>
                  <w:tab w:val="right" w:pos="9062"/>
                </w:tabs>
                <w:rPr>
                  <w:rFonts w:asciiTheme="minorHAnsi" w:hAnsiTheme="minorHAnsi" w:cstheme="minorBidi"/>
                  <w:b w:val="0"/>
                  <w:bCs w:val="0"/>
                  <w:caps w:val="0"/>
                  <w:noProof/>
                  <w:sz w:val="22"/>
                  <w:szCs w:val="22"/>
                  <w:lang w:eastAsia="cs-CZ"/>
                </w:rPr>
              </w:pPr>
              <w:hyperlink w:anchor="_Toc185335892" w:history="1">
                <w:r w:rsidR="0070289F" w:rsidRPr="00874D52">
                  <w:rPr>
                    <w:rStyle w:val="Hypertextovodkaz"/>
                    <w:noProof/>
                  </w:rPr>
                  <w:t>Krátká HISTORIE Malé Strany</w:t>
                </w:r>
                <w:r w:rsidR="0070289F">
                  <w:rPr>
                    <w:noProof/>
                    <w:webHidden/>
                  </w:rPr>
                  <w:tab/>
                </w:r>
                <w:r w:rsidR="0070289F">
                  <w:rPr>
                    <w:noProof/>
                    <w:webHidden/>
                  </w:rPr>
                  <w:fldChar w:fldCharType="begin"/>
                </w:r>
                <w:r w:rsidR="0070289F">
                  <w:rPr>
                    <w:noProof/>
                    <w:webHidden/>
                  </w:rPr>
                  <w:instrText xml:space="preserve"> PAGEREF _Toc185335892 \h </w:instrText>
                </w:r>
                <w:r w:rsidR="0070289F">
                  <w:rPr>
                    <w:noProof/>
                    <w:webHidden/>
                  </w:rPr>
                </w:r>
                <w:r w:rsidR="0070289F">
                  <w:rPr>
                    <w:noProof/>
                    <w:webHidden/>
                  </w:rPr>
                  <w:fldChar w:fldCharType="separate"/>
                </w:r>
                <w:r w:rsidR="0070289F">
                  <w:rPr>
                    <w:noProof/>
                    <w:webHidden/>
                  </w:rPr>
                  <w:t>4</w:t>
                </w:r>
                <w:r w:rsidR="0070289F">
                  <w:rPr>
                    <w:noProof/>
                    <w:webHidden/>
                  </w:rPr>
                  <w:fldChar w:fldCharType="end"/>
                </w:r>
              </w:hyperlink>
            </w:p>
            <w:p w14:paraId="09811309" w14:textId="3180AF26" w:rsidR="0070289F" w:rsidRDefault="00255D6A">
              <w:pPr>
                <w:pStyle w:val="Obsah1"/>
                <w:tabs>
                  <w:tab w:val="right" w:pos="9062"/>
                </w:tabs>
                <w:rPr>
                  <w:rFonts w:asciiTheme="minorHAnsi" w:hAnsiTheme="minorHAnsi" w:cstheme="minorBidi"/>
                  <w:b w:val="0"/>
                  <w:bCs w:val="0"/>
                  <w:caps w:val="0"/>
                  <w:noProof/>
                  <w:sz w:val="22"/>
                  <w:szCs w:val="22"/>
                  <w:lang w:eastAsia="cs-CZ"/>
                </w:rPr>
              </w:pPr>
              <w:hyperlink w:anchor="_Toc185335893" w:history="1">
                <w:r w:rsidR="0070289F" w:rsidRPr="00874D52">
                  <w:rPr>
                    <w:rStyle w:val="Hypertextovodkaz"/>
                    <w:noProof/>
                  </w:rPr>
                  <w:t>Malá F</w:t>
                </w:r>
                <w:r w:rsidR="0070289F" w:rsidRPr="00874D52">
                  <w:rPr>
                    <w:rStyle w:val="Hypertextovodkaz"/>
                    <w:noProof/>
                    <w:shd w:val="clear" w:color="auto" w:fill="FFFFFF"/>
                  </w:rPr>
                  <w:t>ü</w:t>
                </w:r>
                <w:r w:rsidR="0070289F" w:rsidRPr="00874D52">
                  <w:rPr>
                    <w:rStyle w:val="Hypertextovodkaz"/>
                    <w:noProof/>
                  </w:rPr>
                  <w:t>rstenberská zahrada</w:t>
                </w:r>
                <w:r w:rsidR="0070289F">
                  <w:rPr>
                    <w:noProof/>
                    <w:webHidden/>
                  </w:rPr>
                  <w:tab/>
                </w:r>
                <w:r w:rsidR="0070289F">
                  <w:rPr>
                    <w:noProof/>
                    <w:webHidden/>
                  </w:rPr>
                  <w:fldChar w:fldCharType="begin"/>
                </w:r>
                <w:r w:rsidR="0070289F">
                  <w:rPr>
                    <w:noProof/>
                    <w:webHidden/>
                  </w:rPr>
                  <w:instrText xml:space="preserve"> PAGEREF _Toc185335893 \h </w:instrText>
                </w:r>
                <w:r w:rsidR="0070289F">
                  <w:rPr>
                    <w:noProof/>
                    <w:webHidden/>
                  </w:rPr>
                </w:r>
                <w:r w:rsidR="0070289F">
                  <w:rPr>
                    <w:noProof/>
                    <w:webHidden/>
                  </w:rPr>
                  <w:fldChar w:fldCharType="separate"/>
                </w:r>
                <w:r w:rsidR="0070289F">
                  <w:rPr>
                    <w:noProof/>
                    <w:webHidden/>
                  </w:rPr>
                  <w:t>5</w:t>
                </w:r>
                <w:r w:rsidR="0070289F">
                  <w:rPr>
                    <w:noProof/>
                    <w:webHidden/>
                  </w:rPr>
                  <w:fldChar w:fldCharType="end"/>
                </w:r>
              </w:hyperlink>
            </w:p>
            <w:p w14:paraId="37C3E80F" w14:textId="617133CB" w:rsidR="0070289F" w:rsidRDefault="00255D6A">
              <w:pPr>
                <w:pStyle w:val="Obsah1"/>
                <w:tabs>
                  <w:tab w:val="right" w:pos="9062"/>
                </w:tabs>
                <w:rPr>
                  <w:rFonts w:asciiTheme="minorHAnsi" w:hAnsiTheme="minorHAnsi" w:cstheme="minorBidi"/>
                  <w:b w:val="0"/>
                  <w:bCs w:val="0"/>
                  <w:caps w:val="0"/>
                  <w:noProof/>
                  <w:sz w:val="22"/>
                  <w:szCs w:val="22"/>
                  <w:lang w:eastAsia="cs-CZ"/>
                </w:rPr>
              </w:pPr>
              <w:hyperlink w:anchor="_Toc185335894" w:history="1">
                <w:r w:rsidR="0070289F" w:rsidRPr="00874D52">
                  <w:rPr>
                    <w:rStyle w:val="Hypertextovodkaz"/>
                    <w:noProof/>
                  </w:rPr>
                  <w:t>KOLOWRATSKÝ palác a zahrady</w:t>
                </w:r>
                <w:r w:rsidR="0070289F">
                  <w:rPr>
                    <w:noProof/>
                    <w:webHidden/>
                  </w:rPr>
                  <w:tab/>
                </w:r>
                <w:r w:rsidR="0070289F">
                  <w:rPr>
                    <w:noProof/>
                    <w:webHidden/>
                  </w:rPr>
                  <w:fldChar w:fldCharType="begin"/>
                </w:r>
                <w:r w:rsidR="0070289F">
                  <w:rPr>
                    <w:noProof/>
                    <w:webHidden/>
                  </w:rPr>
                  <w:instrText xml:space="preserve"> PAGEREF _Toc185335894 \h </w:instrText>
                </w:r>
                <w:r w:rsidR="0070289F">
                  <w:rPr>
                    <w:noProof/>
                    <w:webHidden/>
                  </w:rPr>
                </w:r>
                <w:r w:rsidR="0070289F">
                  <w:rPr>
                    <w:noProof/>
                    <w:webHidden/>
                  </w:rPr>
                  <w:fldChar w:fldCharType="separate"/>
                </w:r>
                <w:r w:rsidR="0070289F">
                  <w:rPr>
                    <w:noProof/>
                    <w:webHidden/>
                  </w:rPr>
                  <w:t>6</w:t>
                </w:r>
                <w:r w:rsidR="0070289F">
                  <w:rPr>
                    <w:noProof/>
                    <w:webHidden/>
                  </w:rPr>
                  <w:fldChar w:fldCharType="end"/>
                </w:r>
              </w:hyperlink>
            </w:p>
            <w:p w14:paraId="71AA4C3B" w14:textId="02C00CE3" w:rsidR="0070289F" w:rsidRDefault="00255D6A">
              <w:pPr>
                <w:pStyle w:val="Obsah1"/>
                <w:tabs>
                  <w:tab w:val="right" w:pos="9062"/>
                </w:tabs>
                <w:rPr>
                  <w:rFonts w:asciiTheme="minorHAnsi" w:hAnsiTheme="minorHAnsi" w:cstheme="minorBidi"/>
                  <w:b w:val="0"/>
                  <w:bCs w:val="0"/>
                  <w:caps w:val="0"/>
                  <w:noProof/>
                  <w:sz w:val="22"/>
                  <w:szCs w:val="22"/>
                  <w:lang w:eastAsia="cs-CZ"/>
                </w:rPr>
              </w:pPr>
              <w:hyperlink w:anchor="_Toc185335895" w:history="1">
                <w:r w:rsidR="0070289F" w:rsidRPr="00874D52">
                  <w:rPr>
                    <w:rStyle w:val="Hypertextovodkaz"/>
                    <w:noProof/>
                  </w:rPr>
                  <w:t>PÁLFFYHO palác a Jeho zahrady</w:t>
                </w:r>
                <w:r w:rsidR="0070289F">
                  <w:rPr>
                    <w:noProof/>
                    <w:webHidden/>
                  </w:rPr>
                  <w:tab/>
                </w:r>
                <w:r w:rsidR="0070289F">
                  <w:rPr>
                    <w:noProof/>
                    <w:webHidden/>
                  </w:rPr>
                  <w:fldChar w:fldCharType="begin"/>
                </w:r>
                <w:r w:rsidR="0070289F">
                  <w:rPr>
                    <w:noProof/>
                    <w:webHidden/>
                  </w:rPr>
                  <w:instrText xml:space="preserve"> PAGEREF _Toc185335895 \h </w:instrText>
                </w:r>
                <w:r w:rsidR="0070289F">
                  <w:rPr>
                    <w:noProof/>
                    <w:webHidden/>
                  </w:rPr>
                </w:r>
                <w:r w:rsidR="0070289F">
                  <w:rPr>
                    <w:noProof/>
                    <w:webHidden/>
                  </w:rPr>
                  <w:fldChar w:fldCharType="separate"/>
                </w:r>
                <w:r w:rsidR="0070289F">
                  <w:rPr>
                    <w:noProof/>
                    <w:webHidden/>
                  </w:rPr>
                  <w:t>7</w:t>
                </w:r>
                <w:r w:rsidR="0070289F">
                  <w:rPr>
                    <w:noProof/>
                    <w:webHidden/>
                  </w:rPr>
                  <w:fldChar w:fldCharType="end"/>
                </w:r>
              </w:hyperlink>
            </w:p>
            <w:p w14:paraId="2D3B69E6" w14:textId="0B50CA48" w:rsidR="0070289F" w:rsidRDefault="00255D6A">
              <w:pPr>
                <w:pStyle w:val="Obsah1"/>
                <w:tabs>
                  <w:tab w:val="right" w:pos="9062"/>
                </w:tabs>
                <w:rPr>
                  <w:rFonts w:asciiTheme="minorHAnsi" w:hAnsiTheme="minorHAnsi" w:cstheme="minorBidi"/>
                  <w:b w:val="0"/>
                  <w:bCs w:val="0"/>
                  <w:caps w:val="0"/>
                  <w:noProof/>
                  <w:sz w:val="22"/>
                  <w:szCs w:val="22"/>
                  <w:lang w:eastAsia="cs-CZ"/>
                </w:rPr>
              </w:pPr>
              <w:hyperlink w:anchor="_Toc185335896" w:history="1">
                <w:r w:rsidR="0070289F" w:rsidRPr="00874D52">
                  <w:rPr>
                    <w:rStyle w:val="Hypertextovodkaz"/>
                    <w:noProof/>
                  </w:rPr>
                  <w:t>LEDEBURSKÝ palác a zahrada</w:t>
                </w:r>
                <w:r w:rsidR="0070289F">
                  <w:rPr>
                    <w:noProof/>
                    <w:webHidden/>
                  </w:rPr>
                  <w:tab/>
                </w:r>
                <w:r w:rsidR="0070289F">
                  <w:rPr>
                    <w:noProof/>
                    <w:webHidden/>
                  </w:rPr>
                  <w:fldChar w:fldCharType="begin"/>
                </w:r>
                <w:r w:rsidR="0070289F">
                  <w:rPr>
                    <w:noProof/>
                    <w:webHidden/>
                  </w:rPr>
                  <w:instrText xml:space="preserve"> PAGEREF _Toc185335896 \h </w:instrText>
                </w:r>
                <w:r w:rsidR="0070289F">
                  <w:rPr>
                    <w:noProof/>
                    <w:webHidden/>
                  </w:rPr>
                </w:r>
                <w:r w:rsidR="0070289F">
                  <w:rPr>
                    <w:noProof/>
                    <w:webHidden/>
                  </w:rPr>
                  <w:fldChar w:fldCharType="separate"/>
                </w:r>
                <w:r w:rsidR="0070289F">
                  <w:rPr>
                    <w:noProof/>
                    <w:webHidden/>
                  </w:rPr>
                  <w:t>9</w:t>
                </w:r>
                <w:r w:rsidR="0070289F">
                  <w:rPr>
                    <w:noProof/>
                    <w:webHidden/>
                  </w:rPr>
                  <w:fldChar w:fldCharType="end"/>
                </w:r>
              </w:hyperlink>
            </w:p>
            <w:p w14:paraId="5B5A56C6" w14:textId="618AEA68" w:rsidR="0070289F" w:rsidRDefault="00255D6A">
              <w:pPr>
                <w:pStyle w:val="Obsah1"/>
                <w:tabs>
                  <w:tab w:val="right" w:pos="9062"/>
                </w:tabs>
                <w:rPr>
                  <w:rFonts w:asciiTheme="minorHAnsi" w:hAnsiTheme="minorHAnsi" w:cstheme="minorBidi"/>
                  <w:b w:val="0"/>
                  <w:bCs w:val="0"/>
                  <w:caps w:val="0"/>
                  <w:noProof/>
                  <w:sz w:val="22"/>
                  <w:szCs w:val="22"/>
                  <w:lang w:eastAsia="cs-CZ"/>
                </w:rPr>
              </w:pPr>
              <w:hyperlink w:anchor="_Toc185335897" w:history="1">
                <w:r w:rsidR="0070289F" w:rsidRPr="00874D52">
                  <w:rPr>
                    <w:rStyle w:val="Hypertextovodkaz"/>
                    <w:noProof/>
                  </w:rPr>
                  <w:t>TIPY V OKOLÍ</w:t>
                </w:r>
                <w:r w:rsidR="0070289F">
                  <w:rPr>
                    <w:noProof/>
                    <w:webHidden/>
                  </w:rPr>
                  <w:tab/>
                </w:r>
                <w:r w:rsidR="0070289F">
                  <w:rPr>
                    <w:noProof/>
                    <w:webHidden/>
                  </w:rPr>
                  <w:fldChar w:fldCharType="begin"/>
                </w:r>
                <w:r w:rsidR="0070289F">
                  <w:rPr>
                    <w:noProof/>
                    <w:webHidden/>
                  </w:rPr>
                  <w:instrText xml:space="preserve"> PAGEREF _Toc185335897 \h </w:instrText>
                </w:r>
                <w:r w:rsidR="0070289F">
                  <w:rPr>
                    <w:noProof/>
                    <w:webHidden/>
                  </w:rPr>
                </w:r>
                <w:r w:rsidR="0070289F">
                  <w:rPr>
                    <w:noProof/>
                    <w:webHidden/>
                  </w:rPr>
                  <w:fldChar w:fldCharType="separate"/>
                </w:r>
                <w:r w:rsidR="0070289F">
                  <w:rPr>
                    <w:noProof/>
                    <w:webHidden/>
                  </w:rPr>
                  <w:t>11</w:t>
                </w:r>
                <w:r w:rsidR="0070289F">
                  <w:rPr>
                    <w:noProof/>
                    <w:webHidden/>
                  </w:rPr>
                  <w:fldChar w:fldCharType="end"/>
                </w:r>
              </w:hyperlink>
            </w:p>
            <w:p w14:paraId="2754C313" w14:textId="598505D2" w:rsidR="004F652A" w:rsidRDefault="004F652A" w:rsidP="004F652A">
              <w:pPr>
                <w:rPr>
                  <w:b/>
                  <w:bCs/>
                </w:rPr>
              </w:pPr>
              <w:r>
                <w:rPr>
                  <w:b/>
                  <w:bCs/>
                </w:rPr>
                <w:fldChar w:fldCharType="end"/>
              </w:r>
            </w:p>
          </w:sdtContent>
        </w:sdt>
        <w:p w14:paraId="54957A2D" w14:textId="50983D8B" w:rsidR="00BC746C" w:rsidRDefault="00255D6A"/>
      </w:sdtContent>
    </w:sdt>
    <w:permEnd w:id="57884302"/>
    <w:p w14:paraId="057D00AB" w14:textId="3BCA422C" w:rsidR="00DF4A92" w:rsidRDefault="00DF4A92">
      <w:pPr>
        <w:spacing w:before="0"/>
        <w:rPr>
          <w:rFonts w:eastAsiaTheme="majorEastAsia" w:cstheme="majorBidi"/>
          <w:caps/>
          <w:spacing w:val="10"/>
          <w:sz w:val="40"/>
          <w:szCs w:val="36"/>
        </w:rPr>
      </w:pPr>
    </w:p>
    <w:p w14:paraId="595958DE" w14:textId="53B3100B" w:rsidR="00436816" w:rsidRDefault="00436816">
      <w:pPr>
        <w:spacing w:before="0"/>
        <w:rPr>
          <w:rFonts w:eastAsiaTheme="majorEastAsia" w:cstheme="majorBidi"/>
          <w:caps/>
          <w:spacing w:val="10"/>
          <w:sz w:val="40"/>
          <w:szCs w:val="36"/>
        </w:rPr>
      </w:pPr>
    </w:p>
    <w:p w14:paraId="177B5635" w14:textId="291B10F4" w:rsidR="00436816" w:rsidRDefault="00436816">
      <w:pPr>
        <w:spacing w:before="0"/>
        <w:rPr>
          <w:rFonts w:eastAsiaTheme="majorEastAsia" w:cstheme="majorBidi"/>
          <w:caps/>
          <w:spacing w:val="10"/>
          <w:sz w:val="40"/>
          <w:szCs w:val="36"/>
        </w:rPr>
      </w:pPr>
    </w:p>
    <w:p w14:paraId="0E6621AF" w14:textId="0640D2B9" w:rsidR="00436816" w:rsidRDefault="00436816">
      <w:pPr>
        <w:spacing w:before="0"/>
        <w:rPr>
          <w:rFonts w:eastAsiaTheme="majorEastAsia" w:cstheme="majorBidi"/>
          <w:caps/>
          <w:spacing w:val="10"/>
          <w:sz w:val="40"/>
          <w:szCs w:val="36"/>
        </w:rPr>
      </w:pPr>
    </w:p>
    <w:p w14:paraId="7FE0BE9F" w14:textId="6F94C43D" w:rsidR="00436816" w:rsidRDefault="00436816">
      <w:pPr>
        <w:spacing w:before="0"/>
        <w:rPr>
          <w:rFonts w:eastAsiaTheme="majorEastAsia" w:cstheme="majorBidi"/>
          <w:caps/>
          <w:spacing w:val="10"/>
          <w:sz w:val="40"/>
          <w:szCs w:val="36"/>
        </w:rPr>
      </w:pPr>
    </w:p>
    <w:p w14:paraId="39393D50" w14:textId="77777777" w:rsidR="004F652A" w:rsidRDefault="004F652A">
      <w:pPr>
        <w:spacing w:before="0"/>
        <w:rPr>
          <w:rFonts w:eastAsiaTheme="majorEastAsia" w:cstheme="majorBidi"/>
          <w:caps/>
          <w:spacing w:val="10"/>
          <w:sz w:val="40"/>
          <w:szCs w:val="36"/>
        </w:rPr>
      </w:pPr>
    </w:p>
    <w:p w14:paraId="7079FD10" w14:textId="12EE3B50" w:rsidR="00436816" w:rsidRDefault="00436816">
      <w:pPr>
        <w:spacing w:before="0"/>
        <w:rPr>
          <w:rFonts w:eastAsiaTheme="majorEastAsia" w:cstheme="majorBidi"/>
          <w:caps/>
          <w:spacing w:val="10"/>
          <w:sz w:val="40"/>
          <w:szCs w:val="36"/>
        </w:rPr>
      </w:pPr>
    </w:p>
    <w:p w14:paraId="278F5E50" w14:textId="77777777" w:rsidR="00275DB9" w:rsidRPr="005E4733" w:rsidRDefault="00275DB9" w:rsidP="00275DB9">
      <w:pPr>
        <w:pStyle w:val="Nadpis1"/>
        <w:rPr>
          <w:color w:val="FF0000"/>
          <w:lang w:bidi="cs-CZ"/>
        </w:rPr>
      </w:pPr>
      <w:bookmarkStart w:id="1" w:name="_Toc185335891"/>
      <w:permStart w:id="239954437" w:edGrp="everyone"/>
      <w:r w:rsidRPr="005E4733">
        <w:rPr>
          <w:color w:val="FF0000"/>
          <w:lang w:bidi="cs-CZ"/>
        </w:rPr>
        <w:lastRenderedPageBreak/>
        <w:t>ÚVOD</w:t>
      </w:r>
      <w:bookmarkEnd w:id="1"/>
    </w:p>
    <w:p w14:paraId="4221F3C3" w14:textId="3B9C2B93" w:rsidR="00275DB9" w:rsidRPr="00275DB9" w:rsidRDefault="00275DB9" w:rsidP="00275DB9">
      <w:r w:rsidRPr="00275DB9">
        <w:t xml:space="preserve">Dámy </w:t>
      </w:r>
      <w:r w:rsidR="003664A6" w:rsidRPr="00275DB9">
        <w:t>a</w:t>
      </w:r>
      <w:r w:rsidR="003664A6">
        <w:t> </w:t>
      </w:r>
      <w:r w:rsidRPr="00275DB9">
        <w:t xml:space="preserve">pánové, </w:t>
      </w:r>
      <w:r w:rsidR="00EF51C6">
        <w:t xml:space="preserve">vážení návštěvníci, </w:t>
      </w:r>
      <w:r w:rsidRPr="00275DB9">
        <w:t xml:space="preserve">vítám Vás </w:t>
      </w:r>
      <w:r w:rsidR="00F3029B">
        <w:t>v Zahradách pod Pražským hradem</w:t>
      </w:r>
      <w:r w:rsidRPr="00275DB9">
        <w:t>, kter</w:t>
      </w:r>
      <w:r w:rsidR="00F3029B">
        <w:t>é</w:t>
      </w:r>
      <w:r w:rsidRPr="00275DB9">
        <w:t xml:space="preserve"> j</w:t>
      </w:r>
      <w:r w:rsidR="00F3029B">
        <w:t>sou</w:t>
      </w:r>
      <w:r w:rsidRPr="00275DB9">
        <w:t xml:space="preserve"> ve správě Národního památkového ústavu. </w:t>
      </w:r>
      <w:r w:rsidR="003664A6" w:rsidRPr="00275DB9">
        <w:t>V</w:t>
      </w:r>
      <w:r w:rsidR="003664A6">
        <w:t> </w:t>
      </w:r>
      <w:r w:rsidRPr="00275DB9">
        <w:t xml:space="preserve">příštích 45 minutách </w:t>
      </w:r>
      <w:r w:rsidR="003664A6">
        <w:t>V</w:t>
      </w:r>
      <w:r w:rsidRPr="00275DB9">
        <w:t xml:space="preserve">ás provedu </w:t>
      </w:r>
      <w:r w:rsidR="00F3029B">
        <w:t>jednotlivými zahradami</w:t>
      </w:r>
      <w:r w:rsidRPr="00275DB9">
        <w:t xml:space="preserve"> </w:t>
      </w:r>
      <w:r w:rsidR="003664A6" w:rsidRPr="00275DB9">
        <w:t>a</w:t>
      </w:r>
      <w:r w:rsidR="003664A6">
        <w:t> </w:t>
      </w:r>
      <w:r w:rsidRPr="00275DB9">
        <w:t xml:space="preserve">stručně Vás seznámím </w:t>
      </w:r>
      <w:r w:rsidR="003664A6" w:rsidRPr="00275DB9">
        <w:t>s</w:t>
      </w:r>
      <w:r w:rsidR="003664A6">
        <w:t> </w:t>
      </w:r>
      <w:r w:rsidRPr="00275DB9">
        <w:t>je</w:t>
      </w:r>
      <w:r w:rsidR="00F3029B">
        <w:t>jich</w:t>
      </w:r>
      <w:r w:rsidRPr="00275DB9">
        <w:t xml:space="preserve"> historií. </w:t>
      </w:r>
    </w:p>
    <w:p w14:paraId="4CF148C4" w14:textId="77777777" w:rsidR="00F3029B" w:rsidRDefault="006A06EF" w:rsidP="00275DB9">
      <w:pPr>
        <w:rPr>
          <w:noProof/>
          <w:lang w:bidi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6B5462" wp14:editId="6F911049">
                <wp:simplePos x="0" y="0"/>
                <wp:positionH relativeFrom="margin">
                  <wp:align>right</wp:align>
                </wp:positionH>
                <wp:positionV relativeFrom="paragraph">
                  <wp:posOffset>5871210</wp:posOffset>
                </wp:positionV>
                <wp:extent cx="5760720" cy="635"/>
                <wp:effectExtent l="0" t="0" r="0" b="0"/>
                <wp:wrapTopAndBottom/>
                <wp:docPr id="223" name="Textové po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269F9A" w14:textId="6EEAE0BC" w:rsidR="003664A6" w:rsidRPr="00C24BF5" w:rsidRDefault="009E72A8" w:rsidP="006A06EF">
                            <w:pPr>
                              <w:pStyle w:val="Titulek"/>
                              <w:rPr>
                                <w:noProof/>
                                <w:sz w:val="28"/>
                                <w:szCs w:val="21"/>
                                <w:lang w:bidi="cs-CZ"/>
                              </w:rPr>
                            </w:pPr>
                            <w:permStart w:id="1159219272" w:edGrp="everyone"/>
                            <w:r>
                              <w:t>N</w:t>
                            </w:r>
                            <w:r w:rsidR="003664A6">
                              <w:t>ákres</w:t>
                            </w:r>
                            <w:r w:rsidR="00F3029B">
                              <w:t xml:space="preserve"> půdorysu</w:t>
                            </w:r>
                            <w:r w:rsidR="003664A6">
                              <w:t xml:space="preserve"> </w:t>
                            </w:r>
                            <w:r w:rsidR="0070289F">
                              <w:t>Zahrad pod Pražským hradem</w:t>
                            </w:r>
                            <w:permEnd w:id="115921927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6B5462" id="_x0000_t202" coordsize="21600,21600" o:spt="202" path="m,l,21600r21600,l21600,xe">
                <v:stroke joinstyle="miter"/>
                <v:path gradientshapeok="t" o:connecttype="rect"/>
              </v:shapetype>
              <v:shape id="Textové pole 223" o:spid="_x0000_s1026" type="#_x0000_t202" style="position:absolute;margin-left:402.4pt;margin-top:462.3pt;width:453.6pt;height:.05pt;z-index:2516797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" stroked="f">
                <v:textbox style="mso-fit-shape-to-text:t" inset="0,0,0,0">
                  <w:txbxContent>
                    <w:p w14:paraId="69269F9A" w14:textId="6EEAE0BC" w:rsidR="003664A6" w:rsidRPr="00C24BF5" w:rsidRDefault="009E72A8" w:rsidP="006A06EF">
                      <w:pPr>
                        <w:pStyle w:val="Titulek"/>
                        <w:rPr>
                          <w:noProof/>
                          <w:sz w:val="28"/>
                          <w:szCs w:val="21"/>
                          <w:lang w:bidi="cs-CZ"/>
                        </w:rPr>
                      </w:pPr>
                      <w:permStart w:id="1159219272" w:edGrp="everyone"/>
                      <w:r>
                        <w:t>N</w:t>
                      </w:r>
                      <w:r w:rsidR="003664A6">
                        <w:t>ákres</w:t>
                      </w:r>
                      <w:r w:rsidR="00F3029B">
                        <w:t xml:space="preserve"> půdorysu</w:t>
                      </w:r>
                      <w:r w:rsidR="003664A6">
                        <w:t xml:space="preserve"> </w:t>
                      </w:r>
                      <w:r w:rsidR="0070289F">
                        <w:t>Zahrad pod Pražským hradem</w:t>
                      </w:r>
                      <w:permEnd w:id="1159219272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275DB9" w:rsidRPr="00275DB9">
        <w:t xml:space="preserve">Ještě, než vstoupíme do prostor kulturní památky, musím </w:t>
      </w:r>
      <w:r w:rsidR="003664A6">
        <w:t>V</w:t>
      </w:r>
      <w:r w:rsidR="00275DB9" w:rsidRPr="00275DB9">
        <w:t xml:space="preserve">ás upozornit, abyste se </w:t>
      </w:r>
      <w:r w:rsidR="00F3029B">
        <w:t>pohybovali pouze po trase určené návštěvníkům</w:t>
      </w:r>
      <w:r w:rsidR="00275DB9" w:rsidRPr="00275DB9">
        <w:t xml:space="preserve">. Dbejte svojí bezpečnosti při pohybu </w:t>
      </w:r>
      <w:r w:rsidR="00F3029B">
        <w:t>hlavně po schodištích a nezpevněných plochách.</w:t>
      </w:r>
      <w:r w:rsidR="00275DB9" w:rsidRPr="00275DB9">
        <w:t xml:space="preserve"> Do </w:t>
      </w:r>
      <w:r w:rsidR="00F3029B">
        <w:t>objektu</w:t>
      </w:r>
      <w:r w:rsidR="00275DB9" w:rsidRPr="00275DB9">
        <w:t xml:space="preserve"> není povoleno </w:t>
      </w:r>
      <w:r w:rsidR="00275DB9">
        <w:t xml:space="preserve">vcházet </w:t>
      </w:r>
      <w:r w:rsidR="003664A6">
        <w:t>s</w:t>
      </w:r>
      <w:r w:rsidR="00F3029B">
        <w:t>e zvířaty</w:t>
      </w:r>
      <w:r w:rsidR="00275DB9">
        <w:t>.</w:t>
      </w:r>
      <w:r w:rsidRPr="006A06EF">
        <w:rPr>
          <w:noProof/>
          <w:lang w:bidi="cs-CZ"/>
        </w:rPr>
        <w:t xml:space="preserve"> </w:t>
      </w:r>
    </w:p>
    <w:p w14:paraId="2B914B5E" w14:textId="1073FE59" w:rsidR="00275DB9" w:rsidRDefault="00F3029B" w:rsidP="00275DB9">
      <w:r>
        <w:rPr>
          <w:noProof/>
        </w:rPr>
        <w:drawing>
          <wp:inline distT="0" distB="0" distL="0" distR="0" wp14:anchorId="4FDFF6E4" wp14:editId="5E0F6A75">
            <wp:extent cx="4251960" cy="5265672"/>
            <wp:effectExtent l="7620" t="0" r="3810" b="3810"/>
            <wp:docPr id="214" name="Obrázek 214" descr="Doc_-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c_-_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3902" cy="526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7B44E" w14:textId="4525F5D5" w:rsidR="00B86B8F" w:rsidRPr="00B86B8F" w:rsidRDefault="00095AFC" w:rsidP="00B86B8F">
      <w:pPr>
        <w:pStyle w:val="Nadpis1"/>
        <w:rPr>
          <w:color w:val="FF0000"/>
          <w:sz w:val="32"/>
        </w:rPr>
      </w:pPr>
      <w:bookmarkStart w:id="2" w:name="_Toc185335892"/>
      <w:r>
        <w:rPr>
          <w:bCs/>
          <w:color w:val="FF0000"/>
        </w:rPr>
        <w:lastRenderedPageBreak/>
        <w:t xml:space="preserve">Krátká </w:t>
      </w:r>
      <w:r w:rsidR="00B86B8F" w:rsidRPr="00B86B8F">
        <w:rPr>
          <w:bCs/>
          <w:color w:val="FF0000"/>
        </w:rPr>
        <w:t xml:space="preserve">HISTORIE </w:t>
      </w:r>
      <w:r w:rsidR="00B86B8F" w:rsidRPr="00B86B8F">
        <w:rPr>
          <w:color w:val="FF0000"/>
        </w:rPr>
        <w:t>Malé Strany</w:t>
      </w:r>
      <w:bookmarkEnd w:id="2"/>
    </w:p>
    <w:p w14:paraId="17F0D02F" w14:textId="77777777" w:rsidR="00B86B8F" w:rsidRDefault="00B86B8F" w:rsidP="00B86B8F">
      <w:r>
        <w:t>Začátek historie Menšího města pražského (dnes Malá Strana) je z období roku 870. Přemyslovský kníže Bořivoj zakládá hradiště na dnešním území Pražského hradu. S Přemyslovci přišli do blízkosti nového sídla i obyvatelé podhradí (služebnictvo, řemeslníci, kupci z domova i ciziny).</w:t>
      </w:r>
    </w:p>
    <w:p w14:paraId="014302CF" w14:textId="0A31149F" w:rsidR="00B86B8F" w:rsidRDefault="00B86B8F" w:rsidP="00B86B8F">
      <w:r>
        <w:t>Přemysl Otakar II. zakládá Menší město pražské v roce 1257. Nařídil vystavět hradby, které vedly od východní brány směrem k jihu. Dále od Vltavy pokračovaly západním směrem k dnešní Karmelitské ulici. Pokračovaly dnešní Nerudovou ulicí, odtud k západní bráně (dnes vstup do Pražského hradu).</w:t>
      </w:r>
    </w:p>
    <w:p w14:paraId="02CF5E99" w14:textId="77777777" w:rsidR="00B86B8F" w:rsidRDefault="00B86B8F" w:rsidP="00B86B8F">
      <w:r>
        <w:t>Na počátku husitských bouří bylo město zpustošeno, vypáleno. Největší požár z 2. června 1541 pohltil za 3 hodiny dvě třetiny domů Malé Strany, Hradčan i Pražský hrad.</w:t>
      </w:r>
    </w:p>
    <w:p w14:paraId="686CCB2E" w14:textId="77777777" w:rsidR="00B86B8F" w:rsidRDefault="00B86B8F" w:rsidP="00B86B8F">
      <w:r>
        <w:t>Nový rozkvět započal za vlády císaře Rudolfa II. Nastoupilo období renesance stavbami paláců, město se rozšiřovalo.</w:t>
      </w:r>
    </w:p>
    <w:p w14:paraId="30BB8082" w14:textId="77777777" w:rsidR="00B86B8F" w:rsidRDefault="00B86B8F" w:rsidP="00B86B8F">
      <w:r>
        <w:t>V 17. století se střídá s renesanční architekturou baroko. Barokní architektura působí mohutným dojmem, bohatými plastickými tvary. Představují bohatství a moc stavitelů, vyznačují se luxusem, zajišťují pohodlí. Stavby jsou přísně symetrické (stejné na obou stranách).</w:t>
      </w:r>
    </w:p>
    <w:p w14:paraId="243DCFD3" w14:textId="18EE162D" w:rsidR="00B86B8F" w:rsidRDefault="00B86B8F" w:rsidP="00B86B8F">
      <w:r>
        <w:t>Pozemky na jižních svazích pod Pražským hradem, zastavěné chudými domky, byly šlechtou vykupovány jako pozemky vhodné ke stavbě paláců, okrasných i užitkových zahrad.</w:t>
      </w:r>
    </w:p>
    <w:p w14:paraId="00D58063" w14:textId="19AB06BF" w:rsidR="00436816" w:rsidRDefault="00436816" w:rsidP="00B86B8F"/>
    <w:p w14:paraId="5723D9E2" w14:textId="16DF5F8B" w:rsidR="00436816" w:rsidRPr="00B86B8F" w:rsidRDefault="00436816" w:rsidP="00436816">
      <w:pPr>
        <w:pStyle w:val="Nadpis1"/>
        <w:rPr>
          <w:color w:val="FF0000"/>
          <w:sz w:val="32"/>
        </w:rPr>
      </w:pPr>
      <w:bookmarkStart w:id="3" w:name="_Toc185335893"/>
      <w:r>
        <w:rPr>
          <w:color w:val="FF0000"/>
        </w:rPr>
        <w:lastRenderedPageBreak/>
        <w:t xml:space="preserve">Malá </w:t>
      </w:r>
      <w:r w:rsidRPr="00436816">
        <w:rPr>
          <w:color w:val="FF0000"/>
        </w:rPr>
        <w:t>F</w:t>
      </w:r>
      <w:r w:rsidRPr="00436816">
        <w:rPr>
          <w:color w:val="FF0000"/>
          <w:shd w:val="clear" w:color="auto" w:fill="FFFFFF"/>
        </w:rPr>
        <w:t>ü</w:t>
      </w:r>
      <w:r w:rsidRPr="00436816">
        <w:rPr>
          <w:color w:val="FF0000"/>
        </w:rPr>
        <w:t>r</w:t>
      </w:r>
      <w:r>
        <w:rPr>
          <w:color w:val="FF0000"/>
        </w:rPr>
        <w:t>stenberská zahrada</w:t>
      </w:r>
      <w:bookmarkEnd w:id="3"/>
    </w:p>
    <w:p w14:paraId="5C8C0721" w14:textId="77777777" w:rsidR="00436816" w:rsidRDefault="00436816" w:rsidP="00436816">
      <w:pPr>
        <w:rPr>
          <w:shd w:val="clear" w:color="auto" w:fill="FFFFFF"/>
        </w:rPr>
      </w:pPr>
      <w:r w:rsidRPr="000C611A">
        <w:rPr>
          <w:shd w:val="clear" w:color="auto" w:fill="FFFFFF"/>
        </w:rPr>
        <w:t xml:space="preserve">Malá </w:t>
      </w:r>
      <w:proofErr w:type="spellStart"/>
      <w:r w:rsidRPr="000C611A">
        <w:rPr>
          <w:shd w:val="clear" w:color="auto" w:fill="FFFFFF"/>
        </w:rPr>
        <w:t>Fürstenberská</w:t>
      </w:r>
      <w:proofErr w:type="spellEnd"/>
      <w:r w:rsidRPr="000C611A">
        <w:rPr>
          <w:shd w:val="clear" w:color="auto" w:fill="FFFFFF"/>
        </w:rPr>
        <w:t xml:space="preserve"> zahrada</w:t>
      </w:r>
      <w:r w:rsidRPr="00A629C9">
        <w:rPr>
          <w:shd w:val="clear" w:color="auto" w:fill="FFFFFF"/>
        </w:rPr>
        <w:t xml:space="preserve"> představuje příklad terasové barokní zahrady italského typu v Čechách. </w:t>
      </w:r>
    </w:p>
    <w:p w14:paraId="4E3F5484" w14:textId="77777777" w:rsidR="004C5C40" w:rsidRDefault="004C5C40" w:rsidP="004C5C40">
      <w:pPr>
        <w:keepNext/>
        <w:rPr>
          <w:shd w:val="clear" w:color="auto" w:fill="FFFFFF"/>
        </w:rPr>
      </w:pPr>
      <w:r w:rsidRPr="00A629C9">
        <w:rPr>
          <w:shd w:val="clear" w:color="auto" w:fill="FFFFFF"/>
        </w:rPr>
        <w:t>Vznikla mezi lety 1769 a 1789 nákladem Marie Barbory Černínové, rozené ze</w:t>
      </w:r>
      <w:r w:rsidRPr="00AF45E7">
        <w:rPr>
          <w:rStyle w:val="apple-converted-space"/>
          <w:rFonts w:cs="Calibri"/>
          <w:shd w:val="clear" w:color="auto" w:fill="FFFFFF"/>
        </w:rPr>
        <w:t> </w:t>
      </w:r>
      <w:proofErr w:type="spellStart"/>
      <w:r w:rsidRPr="00A629C9">
        <w:rPr>
          <w:shd w:val="clear" w:color="auto" w:fill="FFFFFF"/>
        </w:rPr>
        <w:t>Schaffgotsche</w:t>
      </w:r>
      <w:proofErr w:type="spellEnd"/>
      <w:r w:rsidRPr="00A629C9">
        <w:rPr>
          <w:shd w:val="clear" w:color="auto" w:fill="FFFFFF"/>
        </w:rPr>
        <w:t xml:space="preserve"> (přestavbou starší zahrady obdobného typu)</w:t>
      </w:r>
      <w:r>
        <w:rPr>
          <w:shd w:val="clear" w:color="auto" w:fill="FFFFFF"/>
        </w:rPr>
        <w:t xml:space="preserve">. </w:t>
      </w:r>
    </w:p>
    <w:p w14:paraId="16F74FBD" w14:textId="2B23B44C" w:rsidR="00C77F2A" w:rsidRDefault="00C77F2A" w:rsidP="00C77F2A">
      <w:pPr>
        <w:keepNext/>
        <w:rPr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500993A" wp14:editId="1409AC7A">
                <wp:simplePos x="0" y="0"/>
                <wp:positionH relativeFrom="column">
                  <wp:posOffset>-635</wp:posOffset>
                </wp:positionH>
                <wp:positionV relativeFrom="paragraph">
                  <wp:posOffset>2703195</wp:posOffset>
                </wp:positionV>
                <wp:extent cx="3177540" cy="388620"/>
                <wp:effectExtent l="0" t="0" r="3810" b="0"/>
                <wp:wrapSquare wrapText="bothSides"/>
                <wp:docPr id="1391663110" name="Textové pole 1391663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540" cy="3886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2E33D7" w14:textId="5804000F" w:rsidR="00C77F2A" w:rsidRPr="00AD0F9D" w:rsidRDefault="00C77F2A" w:rsidP="00C77F2A">
                            <w:pPr>
                              <w:pStyle w:val="Titulek"/>
                              <w:rPr>
                                <w:noProof/>
                                <w:sz w:val="28"/>
                                <w:szCs w:val="21"/>
                              </w:rPr>
                            </w:pPr>
                            <w:r>
                              <w:t>Gloriet s vyhlídkovou věžicí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0993A" id="Textové pole 1391663110" o:spid="_x0000_s1027" type="#_x0000_t202" style="position:absolute;margin-left:-.05pt;margin-top:212.85pt;width:250.2pt;height:30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" stroked="f">
                <v:textbox inset="0,0,0,0">
                  <w:txbxContent>
                    <w:p w14:paraId="3E2E33D7" w14:textId="5804000F" w:rsidR="00C77F2A" w:rsidRPr="00AD0F9D" w:rsidRDefault="00C77F2A" w:rsidP="00C77F2A">
                      <w:pPr>
                        <w:pStyle w:val="Titulek"/>
                        <w:rPr>
                          <w:noProof/>
                          <w:sz w:val="28"/>
                          <w:szCs w:val="21"/>
                        </w:rPr>
                      </w:pPr>
                      <w:r>
                        <w:t>Gloriet s vyhlídkovou věžicí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075505A8" wp14:editId="2E04AD03">
            <wp:simplePos x="0" y="0"/>
            <wp:positionH relativeFrom="column">
              <wp:posOffset>-635</wp:posOffset>
            </wp:positionH>
            <wp:positionV relativeFrom="paragraph">
              <wp:posOffset>203835</wp:posOffset>
            </wp:positionV>
            <wp:extent cx="3322320" cy="2447290"/>
            <wp:effectExtent l="0" t="0" r="0" b="0"/>
            <wp:wrapTight wrapText="bothSides">
              <wp:wrapPolygon edited="0">
                <wp:start x="0" y="0"/>
                <wp:lineTo x="0" y="21353"/>
                <wp:lineTo x="21427" y="21353"/>
                <wp:lineTo x="21427" y="0"/>
                <wp:lineTo x="0" y="0"/>
              </wp:wrapPolygon>
            </wp:wrapTight>
            <wp:docPr id="254" name="Obrázek 254" descr="get-image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et-image-thumbnail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C40" w:rsidRPr="00A629C9">
        <w:rPr>
          <w:shd w:val="clear" w:color="auto" w:fill="FFFFFF"/>
        </w:rPr>
        <w:t xml:space="preserve">Základ kompozice </w:t>
      </w:r>
      <w:r>
        <w:rPr>
          <w:shd w:val="clear" w:color="auto" w:fill="FFFFFF"/>
        </w:rPr>
        <w:t xml:space="preserve">zahrady </w:t>
      </w:r>
      <w:r w:rsidR="004C5C40" w:rsidRPr="00A629C9">
        <w:rPr>
          <w:shd w:val="clear" w:color="auto" w:fill="FFFFFF"/>
        </w:rPr>
        <w:t>tvoří osové schodiště, které vychází z dolního baldachýnového pavilonu</w:t>
      </w:r>
      <w:r w:rsidR="004C5C40" w:rsidRPr="00AF45E7">
        <w:rPr>
          <w:rStyle w:val="apple-converted-space"/>
          <w:rFonts w:cs="Calibri"/>
          <w:shd w:val="clear" w:color="auto" w:fill="FFFFFF"/>
        </w:rPr>
        <w:t> </w:t>
      </w:r>
      <w:r w:rsidR="004C5C40">
        <w:rPr>
          <w:rStyle w:val="apple-converted-space"/>
          <w:rFonts w:cs="Calibri"/>
          <w:shd w:val="clear" w:color="auto" w:fill="FFFFFF"/>
        </w:rPr>
        <w:t xml:space="preserve">– Glorietu </w:t>
      </w:r>
      <w:r w:rsidR="004C5C40" w:rsidRPr="00A629C9">
        <w:rPr>
          <w:shd w:val="clear" w:color="auto" w:fill="FFFFFF"/>
        </w:rPr>
        <w:t xml:space="preserve">(s malbou od Antonína </w:t>
      </w:r>
      <w:proofErr w:type="spellStart"/>
      <w:r w:rsidR="004C5C40" w:rsidRPr="00A629C9">
        <w:rPr>
          <w:shd w:val="clear" w:color="auto" w:fill="FFFFFF"/>
        </w:rPr>
        <w:t>Tuvory</w:t>
      </w:r>
      <w:proofErr w:type="spellEnd"/>
      <w:r w:rsidR="004C5C40" w:rsidRPr="00A629C9">
        <w:rPr>
          <w:shd w:val="clear" w:color="auto" w:fill="FFFFFF"/>
        </w:rPr>
        <w:t xml:space="preserve"> na klenbě) a ústí do nejvýše položené trojdílné </w:t>
      </w:r>
      <w:proofErr w:type="spellStart"/>
      <w:r w:rsidR="004C5C40" w:rsidRPr="00A629C9">
        <w:rPr>
          <w:shd w:val="clear" w:color="auto" w:fill="FFFFFF"/>
        </w:rPr>
        <w:t>Sal</w:t>
      </w:r>
      <w:r w:rsidR="004C5C40">
        <w:rPr>
          <w:shd w:val="clear" w:color="auto" w:fill="FFFFFF"/>
        </w:rPr>
        <w:t>l</w:t>
      </w:r>
      <w:r w:rsidR="004C5C40" w:rsidRPr="00A629C9">
        <w:rPr>
          <w:shd w:val="clear" w:color="auto" w:fill="FFFFFF"/>
        </w:rPr>
        <w:t>y</w:t>
      </w:r>
      <w:proofErr w:type="spellEnd"/>
      <w:r w:rsidR="004C5C40" w:rsidRPr="00A629C9">
        <w:rPr>
          <w:shd w:val="clear" w:color="auto" w:fill="FFFFFF"/>
        </w:rPr>
        <w:t xml:space="preserve"> </w:t>
      </w:r>
      <w:proofErr w:type="spellStart"/>
      <w:r w:rsidR="004C5C40" w:rsidRPr="00A629C9">
        <w:rPr>
          <w:shd w:val="clear" w:color="auto" w:fill="FFFFFF"/>
        </w:rPr>
        <w:t>Terreny</w:t>
      </w:r>
      <w:proofErr w:type="spellEnd"/>
      <w:r w:rsidR="004C5C40" w:rsidRPr="00A629C9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="004C5C40" w:rsidRPr="00A629C9">
        <w:rPr>
          <w:shd w:val="clear" w:color="auto" w:fill="FFFFFF"/>
        </w:rPr>
        <w:t xml:space="preserve">východně od ní stojí starší </w:t>
      </w:r>
      <w:r w:rsidR="004C5C40">
        <w:rPr>
          <w:shd w:val="clear" w:color="auto" w:fill="FFFFFF"/>
        </w:rPr>
        <w:t>vyhlídková věžice</w:t>
      </w:r>
      <w:r w:rsidR="004C5C40" w:rsidRPr="00A629C9">
        <w:rPr>
          <w:shd w:val="clear" w:color="auto" w:fill="FFFFFF"/>
        </w:rPr>
        <w:t xml:space="preserve">. </w:t>
      </w:r>
      <w:r>
        <w:rPr>
          <w:shd w:val="clear" w:color="auto" w:fill="FFFFFF"/>
        </w:rPr>
        <w:t xml:space="preserve">         </w:t>
      </w:r>
    </w:p>
    <w:p w14:paraId="13E68646" w14:textId="13C5AFD9" w:rsidR="00C77F2A" w:rsidRDefault="00C77F2A" w:rsidP="00C77F2A">
      <w:pPr>
        <w:keepNext/>
        <w:rPr>
          <w:rStyle w:val="apple-converted-space"/>
          <w:rFonts w:cs="Calibri"/>
          <w:shd w:val="clear" w:color="auto" w:fill="FFFFFF"/>
        </w:rPr>
      </w:pPr>
      <w:r>
        <w:rPr>
          <w:shd w:val="clear" w:color="auto" w:fill="FFFFFF"/>
        </w:rPr>
        <w:t xml:space="preserve">                                              </w:t>
      </w:r>
      <w:r w:rsidR="004C5C40" w:rsidRPr="00A629C9">
        <w:rPr>
          <w:shd w:val="clear" w:color="auto" w:fill="FFFFFF"/>
        </w:rPr>
        <w:t xml:space="preserve">Po obou stranách schodiště se </w:t>
      </w:r>
      <w:r w:rsidR="004C5C40">
        <w:rPr>
          <w:shd w:val="clear" w:color="auto" w:fill="FFFFFF"/>
        </w:rPr>
        <w:t>r</w:t>
      </w:r>
      <w:r w:rsidR="00436816" w:rsidRPr="00A629C9">
        <w:rPr>
          <w:shd w:val="clear" w:color="auto" w:fill="FFFFFF"/>
        </w:rPr>
        <w:t>ozkládají terasové zahradní plošiny</w:t>
      </w:r>
      <w:r w:rsidR="00095AFC">
        <w:rPr>
          <w:shd w:val="clear" w:color="auto" w:fill="FFFFFF"/>
        </w:rPr>
        <w:t>, kde se stále pěstuje víno</w:t>
      </w:r>
      <w:r w:rsidR="00436816" w:rsidRPr="00A629C9">
        <w:rPr>
          <w:shd w:val="clear" w:color="auto" w:fill="FFFFFF"/>
        </w:rPr>
        <w:t>.</w:t>
      </w:r>
    </w:p>
    <w:p w14:paraId="1A749D8F" w14:textId="69683E2F" w:rsidR="00436816" w:rsidRPr="00C77F2A" w:rsidRDefault="00C77F2A" w:rsidP="00C77F2A">
      <w:pPr>
        <w:keepNext/>
        <w:rPr>
          <w:rFonts w:cs="Calibri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48300DDD" wp14:editId="089BCFA2">
            <wp:simplePos x="0" y="0"/>
            <wp:positionH relativeFrom="column">
              <wp:posOffset>-635</wp:posOffset>
            </wp:positionH>
            <wp:positionV relativeFrom="paragraph">
              <wp:posOffset>100965</wp:posOffset>
            </wp:positionV>
            <wp:extent cx="1737360" cy="2499360"/>
            <wp:effectExtent l="0" t="0" r="0" b="0"/>
            <wp:wrapTight wrapText="bothSides">
              <wp:wrapPolygon edited="0">
                <wp:start x="0" y="0"/>
                <wp:lineTo x="0" y="21402"/>
                <wp:lineTo x="21316" y="21402"/>
                <wp:lineTo x="21316" y="0"/>
                <wp:lineTo x="0" y="0"/>
              </wp:wrapPolygon>
            </wp:wrapTight>
            <wp:docPr id="1391663111" name="Obrázek 1391663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816">
        <w:rPr>
          <w:shd w:val="clear" w:color="auto" w:fill="FFFFFF"/>
        </w:rPr>
        <w:t xml:space="preserve">Na vyhlídkové ploše horní terasy nad </w:t>
      </w:r>
      <w:proofErr w:type="spellStart"/>
      <w:r w:rsidR="00436816">
        <w:rPr>
          <w:shd w:val="clear" w:color="auto" w:fill="FFFFFF"/>
        </w:rPr>
        <w:t>Sal</w:t>
      </w:r>
      <w:r w:rsidR="004C5C40">
        <w:rPr>
          <w:shd w:val="clear" w:color="auto" w:fill="FFFFFF"/>
        </w:rPr>
        <w:t>l</w:t>
      </w:r>
      <w:r w:rsidR="00436816">
        <w:rPr>
          <w:shd w:val="clear" w:color="auto" w:fill="FFFFFF"/>
        </w:rPr>
        <w:t>ou</w:t>
      </w:r>
      <w:proofErr w:type="spellEnd"/>
      <w:r w:rsidR="00436816">
        <w:rPr>
          <w:shd w:val="clear" w:color="auto" w:fill="FFFFFF"/>
        </w:rPr>
        <w:t xml:space="preserve"> </w:t>
      </w:r>
      <w:proofErr w:type="spellStart"/>
      <w:r w:rsidR="00436816">
        <w:rPr>
          <w:shd w:val="clear" w:color="auto" w:fill="FFFFFF"/>
        </w:rPr>
        <w:t>Terrenou</w:t>
      </w:r>
      <w:proofErr w:type="spellEnd"/>
      <w:r w:rsidR="00436816">
        <w:rPr>
          <w:shd w:val="clear" w:color="auto" w:fill="FFFFFF"/>
        </w:rPr>
        <w:t xml:space="preserve"> jsou umístěny kopie soch alegorií Jaro,</w:t>
      </w:r>
      <w:r>
        <w:rPr>
          <w:shd w:val="clear" w:color="auto" w:fill="FFFFFF"/>
        </w:rPr>
        <w:t xml:space="preserve"> l</w:t>
      </w:r>
      <w:r w:rsidR="00436816">
        <w:rPr>
          <w:shd w:val="clear" w:color="auto" w:fill="FFFFFF"/>
        </w:rPr>
        <w:t xml:space="preserve">éto, Podzim a Zima, jejichž originály se nacházejí v interiéru Galerie Ledeburské </w:t>
      </w:r>
      <w:r w:rsidR="004C5C40">
        <w:rPr>
          <w:shd w:val="clear" w:color="auto" w:fill="FFFFFF"/>
        </w:rPr>
        <w:t>paláce</w:t>
      </w:r>
      <w:r w:rsidR="00436816">
        <w:rPr>
          <w:shd w:val="clear" w:color="auto" w:fill="FFFFFF"/>
        </w:rPr>
        <w:t xml:space="preserve">. </w:t>
      </w:r>
    </w:p>
    <w:p w14:paraId="17A2D232" w14:textId="41099879" w:rsidR="00095AFC" w:rsidRPr="00A629C9" w:rsidRDefault="00C77F2A" w:rsidP="00436816">
      <w:pPr>
        <w:rPr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DD77D3B" wp14:editId="794F0271">
                <wp:simplePos x="0" y="0"/>
                <wp:positionH relativeFrom="column">
                  <wp:posOffset>-635</wp:posOffset>
                </wp:positionH>
                <wp:positionV relativeFrom="paragraph">
                  <wp:posOffset>227965</wp:posOffset>
                </wp:positionV>
                <wp:extent cx="4572000" cy="1158240"/>
                <wp:effectExtent l="0" t="0" r="0" b="3810"/>
                <wp:wrapSquare wrapText="bothSides"/>
                <wp:docPr id="1391663106" name="Textové pole 1391663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1582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3509D5" w14:textId="77777777" w:rsidR="00C77F2A" w:rsidRDefault="00C77F2A" w:rsidP="004C5C40">
                            <w:pPr>
                              <w:pStyle w:val="Titulek"/>
                            </w:pPr>
                            <w:r>
                              <w:t xml:space="preserve">                         </w:t>
                            </w:r>
                          </w:p>
                          <w:p w14:paraId="2133B6CC" w14:textId="77777777" w:rsidR="00C77F2A" w:rsidRDefault="00C77F2A" w:rsidP="004C5C40">
                            <w:pPr>
                              <w:pStyle w:val="Titulek"/>
                            </w:pPr>
                          </w:p>
                          <w:p w14:paraId="1DE472B4" w14:textId="319A7A49" w:rsidR="004C5C40" w:rsidRPr="00A02744" w:rsidRDefault="00C77F2A" w:rsidP="004C5C40">
                            <w:pPr>
                              <w:pStyle w:val="Titulek"/>
                              <w:rPr>
                                <w:noProof/>
                                <w:sz w:val="28"/>
                                <w:szCs w:val="21"/>
                              </w:rPr>
                            </w:pPr>
                            <w:r>
                              <w:t xml:space="preserve">                       </w:t>
                            </w:r>
                            <w:r w:rsidR="004C5C40">
                              <w:t>Vyhlídková terasa s věžicí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77D3B" id="Textové pole 1391663106" o:spid="_x0000_s1028" type="#_x0000_t202" style="position:absolute;margin-left:-.05pt;margin-top:17.95pt;width:5in;height:91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" stroked="f">
                <v:textbox inset="0,0,0,0">
                  <w:txbxContent>
                    <w:p w14:paraId="1C3509D5" w14:textId="77777777" w:rsidR="00C77F2A" w:rsidRDefault="00C77F2A" w:rsidP="004C5C40">
                      <w:pPr>
                        <w:pStyle w:val="Titulek"/>
                      </w:pPr>
                      <w:r>
                        <w:t xml:space="preserve">                         </w:t>
                      </w:r>
                    </w:p>
                    <w:p w14:paraId="2133B6CC" w14:textId="77777777" w:rsidR="00C77F2A" w:rsidRDefault="00C77F2A" w:rsidP="004C5C40">
                      <w:pPr>
                        <w:pStyle w:val="Titulek"/>
                      </w:pPr>
                    </w:p>
                    <w:p w14:paraId="1DE472B4" w14:textId="319A7A49" w:rsidR="004C5C40" w:rsidRPr="00A02744" w:rsidRDefault="00C77F2A" w:rsidP="004C5C40">
                      <w:pPr>
                        <w:pStyle w:val="Titulek"/>
                        <w:rPr>
                          <w:noProof/>
                          <w:sz w:val="28"/>
                          <w:szCs w:val="21"/>
                        </w:rPr>
                      </w:pPr>
                      <w:r>
                        <w:t xml:space="preserve">                       </w:t>
                      </w:r>
                      <w:r w:rsidR="004C5C40">
                        <w:t>Vyhlídková terasa s věžicí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2E8A61" w14:textId="1AF195B9" w:rsidR="00436816" w:rsidRDefault="00436816" w:rsidP="00B86B8F"/>
    <w:p w14:paraId="5B5A937C" w14:textId="77777777" w:rsidR="00B86B8F" w:rsidRPr="00B86B8F" w:rsidRDefault="00B86B8F" w:rsidP="00B86B8F">
      <w:pPr>
        <w:pStyle w:val="Nadpis1"/>
        <w:rPr>
          <w:color w:val="FF0000"/>
          <w:sz w:val="32"/>
        </w:rPr>
      </w:pPr>
      <w:bookmarkStart w:id="4" w:name="_Toc182143656"/>
      <w:bookmarkStart w:id="5" w:name="_Toc185335894"/>
      <w:r w:rsidRPr="00B86B8F">
        <w:rPr>
          <w:color w:val="FF0000"/>
        </w:rPr>
        <w:lastRenderedPageBreak/>
        <w:t>KOLOWRATSKÝ palác a zahrady</w:t>
      </w:r>
      <w:bookmarkEnd w:id="4"/>
      <w:bookmarkEnd w:id="5"/>
    </w:p>
    <w:p w14:paraId="0D562B61" w14:textId="77777777" w:rsidR="000B7904" w:rsidRDefault="000B7904" w:rsidP="00B86B8F">
      <w:r>
        <w:t>Nádvoří Kolovratského paláce tvoří vstup do Zahrad pod Pražským hradem.</w:t>
      </w:r>
    </w:p>
    <w:p w14:paraId="3CD8EFA9" w14:textId="0D32F6CD" w:rsidR="00B86B8F" w:rsidRDefault="00B86B8F" w:rsidP="00B86B8F">
      <w:r>
        <w:t>V roce 1603 zde stály dva domy. Majitel Vilém z Lobkovic jej upravil na renesanční palác. A tak jej v roce 1759 koupila Marie Barbora Černínová manželka Jakuba Černína z Chudenic.</w:t>
      </w:r>
    </w:p>
    <w:p w14:paraId="696F0AA5" w14:textId="703773ED" w:rsidR="00B86B8F" w:rsidRDefault="005E4733" w:rsidP="00B86B8F">
      <w:r>
        <w:rPr>
          <w:noProof/>
        </w:rPr>
        <w:drawing>
          <wp:anchor distT="0" distB="0" distL="114300" distR="114300" simplePos="0" relativeHeight="251735040" behindDoc="0" locked="0" layoutInCell="1" allowOverlap="1" wp14:anchorId="21906A05" wp14:editId="3F7D1111">
            <wp:simplePos x="0" y="0"/>
            <wp:positionH relativeFrom="column">
              <wp:posOffset>-635</wp:posOffset>
            </wp:positionH>
            <wp:positionV relativeFrom="paragraph">
              <wp:posOffset>204470</wp:posOffset>
            </wp:positionV>
            <wp:extent cx="3149600" cy="2362200"/>
            <wp:effectExtent l="0" t="0" r="0" b="0"/>
            <wp:wrapSquare wrapText="bothSides"/>
            <wp:docPr id="1391663116" name="Obrázek 1391663116" descr="C:\Users\xxx\Desktop\IMG_6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xxx\Desktop\IMG_639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8F">
        <w:t xml:space="preserve">Dnešní podoba </w:t>
      </w:r>
      <w:r>
        <w:t xml:space="preserve">paláce </w:t>
      </w:r>
      <w:r w:rsidR="00B86B8F">
        <w:t xml:space="preserve">je z let 1776–1789. Na konečném vzhledu se uplatnil architekt Jan Ignác Nepomuk </w:t>
      </w:r>
      <w:proofErr w:type="spellStart"/>
      <w:r w:rsidR="00B86B8F">
        <w:t>Palliardi</w:t>
      </w:r>
      <w:proofErr w:type="spellEnd"/>
      <w:r w:rsidR="00B86B8F">
        <w:t>.</w:t>
      </w:r>
    </w:p>
    <w:p w14:paraId="00EEF85E" w14:textId="1A673413" w:rsidR="005E4733" w:rsidRDefault="0070289F" w:rsidP="00B86B8F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9CAA330" wp14:editId="2F29B898">
                <wp:simplePos x="0" y="0"/>
                <wp:positionH relativeFrom="column">
                  <wp:posOffset>3298825</wp:posOffset>
                </wp:positionH>
                <wp:positionV relativeFrom="paragraph">
                  <wp:posOffset>497840</wp:posOffset>
                </wp:positionV>
                <wp:extent cx="2385060" cy="415290"/>
                <wp:effectExtent l="0" t="0" r="0" b="3810"/>
                <wp:wrapSquare wrapText="bothSides"/>
                <wp:docPr id="1391663117" name="Textové pole 1391663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4152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653509" w14:textId="06A557F7" w:rsidR="0070289F" w:rsidRPr="00103957" w:rsidRDefault="0070289F" w:rsidP="0070289F">
                            <w:pPr>
                              <w:pStyle w:val="Titulek"/>
                              <w:jc w:val="left"/>
                              <w:rPr>
                                <w:noProof/>
                                <w:sz w:val="28"/>
                                <w:szCs w:val="21"/>
                              </w:rPr>
                            </w:pPr>
                            <w:r>
                              <w:t>Kolovratské nádvoří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AA330" id="Textové pole 1391663117" o:spid="_x0000_s1029" type="#_x0000_t202" style="position:absolute;margin-left:259.75pt;margin-top:39.2pt;width:187.8pt;height:32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" stroked="f">
                <v:textbox inset="0,0,0,0">
                  <w:txbxContent>
                    <w:p w14:paraId="5C653509" w14:textId="06A557F7" w:rsidR="0070289F" w:rsidRPr="00103957" w:rsidRDefault="0070289F" w:rsidP="0070289F">
                      <w:pPr>
                        <w:pStyle w:val="Titulek"/>
                        <w:jc w:val="left"/>
                        <w:rPr>
                          <w:noProof/>
                          <w:sz w:val="28"/>
                          <w:szCs w:val="21"/>
                        </w:rPr>
                      </w:pPr>
                      <w:r>
                        <w:t>Kolovratské nádvoří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FA73D9" w14:textId="77777777" w:rsidR="0070289F" w:rsidRDefault="0070289F" w:rsidP="00B86B8F"/>
    <w:p w14:paraId="19FD3050" w14:textId="225530AD" w:rsidR="000B7904" w:rsidRDefault="00B86B8F" w:rsidP="00B86B8F">
      <w:r>
        <w:t xml:space="preserve">Zahrada je rozdělena na užitkovou a </w:t>
      </w:r>
      <w:r w:rsidR="0070289F">
        <w:t>o</w:t>
      </w:r>
      <w:r>
        <w:t>krasnou část</w:t>
      </w:r>
      <w:r w:rsidR="0070289F">
        <w:t>, uspořádána ve dvou úrovních.</w:t>
      </w:r>
    </w:p>
    <w:p w14:paraId="4A2786C9" w14:textId="77777777" w:rsidR="00B86B8F" w:rsidRDefault="00B86B8F" w:rsidP="00B86B8F">
      <w:r>
        <w:t>Užitková zahrada je na západní straně oddělena pozůstatkem opevnění z roku 1257. Osázená je užitkovými stromy (meruňky kdoule).</w:t>
      </w:r>
    </w:p>
    <w:p w14:paraId="6B4B2392" w14:textId="6469988F" w:rsidR="00B86B8F" w:rsidRDefault="00B86B8F" w:rsidP="00B86B8F">
      <w:r>
        <w:t>V roce 1886 palác zakoupil Zdeněk Kolovrat Krakovský a ten jej v roce 1918 pronajal ministerstvu sociální péče.</w:t>
      </w:r>
    </w:p>
    <w:p w14:paraId="677E24E0" w14:textId="39391592" w:rsidR="009E72A8" w:rsidRDefault="00B86B8F" w:rsidP="000B7904">
      <w:r>
        <w:t>V roce 1920 byl palác odkoupen. Dne 3. září 1938 svolal generál Eliáš mimořádné zasedání vlády, kde přečetl mnichovskou dohodu. Dnes jsou zde kanceláře senátu.</w:t>
      </w:r>
      <w:r w:rsidRPr="00B86B8F">
        <w:rPr>
          <w:noProof/>
        </w:rPr>
        <w:t xml:space="preserve"> </w:t>
      </w:r>
    </w:p>
    <w:p w14:paraId="20B594E3" w14:textId="1FDED121" w:rsidR="00B86B8F" w:rsidRPr="00B86B8F" w:rsidRDefault="00B86B8F" w:rsidP="00B86B8F">
      <w:pPr>
        <w:pStyle w:val="Nadpis1"/>
        <w:rPr>
          <w:color w:val="FF0000"/>
          <w:sz w:val="32"/>
        </w:rPr>
      </w:pPr>
      <w:bookmarkStart w:id="6" w:name="_Toc182143657"/>
      <w:bookmarkStart w:id="7" w:name="_Toc185335895"/>
      <w:r w:rsidRPr="00B86B8F">
        <w:rPr>
          <w:color w:val="FF0000"/>
        </w:rPr>
        <w:lastRenderedPageBreak/>
        <w:t>PÁLFFYHO palác a Jeho zahrad</w:t>
      </w:r>
      <w:bookmarkEnd w:id="6"/>
      <w:r w:rsidRPr="00B86B8F">
        <w:rPr>
          <w:color w:val="FF0000"/>
        </w:rPr>
        <w:t>y</w:t>
      </w:r>
      <w:bookmarkEnd w:id="7"/>
    </w:p>
    <w:p w14:paraId="711D7A97" w14:textId="09B1E587" w:rsidR="00B86B8F" w:rsidRDefault="00B86B8F" w:rsidP="00B86B8F">
      <w:r>
        <w:t xml:space="preserve">Z vyhlídkové terasy projdeme podél hradní zdi do </w:t>
      </w:r>
      <w:proofErr w:type="spellStart"/>
      <w:r>
        <w:t>Pálffyho</w:t>
      </w:r>
      <w:proofErr w:type="spellEnd"/>
      <w:r>
        <w:t xml:space="preserve"> zahrad.</w:t>
      </w:r>
    </w:p>
    <w:p w14:paraId="44824C13" w14:textId="77777777" w:rsidR="009E72A8" w:rsidRDefault="00B86B8F" w:rsidP="009E72A8">
      <w:pPr>
        <w:keepNext/>
      </w:pPr>
      <w:r>
        <w:rPr>
          <w:noProof/>
        </w:rPr>
        <w:drawing>
          <wp:inline distT="0" distB="0" distL="0" distR="0" wp14:anchorId="0987257B" wp14:editId="078A7B35">
            <wp:extent cx="5730240" cy="3223260"/>
            <wp:effectExtent l="0" t="0" r="3810" b="0"/>
            <wp:docPr id="232" name="Obrázek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4E08E" w14:textId="1C4DB743" w:rsidR="00B86B8F" w:rsidRDefault="009E72A8" w:rsidP="009E72A8">
      <w:pPr>
        <w:pStyle w:val="Titulek"/>
        <w:jc w:val="left"/>
      </w:pPr>
      <w:r>
        <w:t xml:space="preserve">                         Pohled na terasy Velké </w:t>
      </w:r>
      <w:proofErr w:type="spellStart"/>
      <w:r>
        <w:t>Palffy</w:t>
      </w:r>
      <w:proofErr w:type="spellEnd"/>
      <w:r>
        <w:t xml:space="preserve"> zahrady</w:t>
      </w:r>
    </w:p>
    <w:p w14:paraId="57575810" w14:textId="77777777" w:rsidR="00B86B8F" w:rsidRDefault="00B86B8F" w:rsidP="00B86B8F">
      <w:pPr>
        <w:spacing w:before="240"/>
      </w:pPr>
      <w:r>
        <w:t xml:space="preserve">V roce 1624 zde stály městské domy. Jeden z nich vlastnil Wolf Maxmilián </w:t>
      </w:r>
      <w:proofErr w:type="spellStart"/>
      <w:r>
        <w:t>Lamingen</w:t>
      </w:r>
      <w:proofErr w:type="spellEnd"/>
      <w:r>
        <w:t xml:space="preserve">. Po jeho smrti jej zdědil syn Vilém Wolf </w:t>
      </w:r>
      <w:proofErr w:type="spellStart"/>
      <w:r>
        <w:t>Lamingen</w:t>
      </w:r>
      <w:proofErr w:type="spellEnd"/>
      <w:r>
        <w:t xml:space="preserve"> známý jako Lomikar, který nechal popravit Jana Sladkého Kozinu, vůdce chodského povstání.</w:t>
      </w:r>
    </w:p>
    <w:p w14:paraId="4CDA4BA8" w14:textId="77777777" w:rsidR="00B86B8F" w:rsidRDefault="00B86B8F" w:rsidP="00B86B8F">
      <w:r>
        <w:t>V roce 1712 jej zakoupil Jan Josef z Valdštejna. Přestavěl na renesanční palác. Stavbu provedl František Maxmilián Kaňka, významný barokní architekt.</w:t>
      </w:r>
    </w:p>
    <w:p w14:paraId="6D9550CF" w14:textId="77777777" w:rsidR="00B86B8F" w:rsidRDefault="00B86B8F" w:rsidP="00B86B8F">
      <w:r>
        <w:t xml:space="preserve">V roce 1723 získali sňatkem palác </w:t>
      </w:r>
      <w:proofErr w:type="spellStart"/>
      <w:r>
        <w:t>Fürstenbergové</w:t>
      </w:r>
      <w:proofErr w:type="spellEnd"/>
      <w:r>
        <w:t>.</w:t>
      </w:r>
    </w:p>
    <w:p w14:paraId="1449FACE" w14:textId="77777777" w:rsidR="00B86B8F" w:rsidRDefault="00B86B8F" w:rsidP="00B86B8F">
      <w:r>
        <w:t xml:space="preserve">Roku 1881 zakoupil palác Eduard </w:t>
      </w:r>
      <w:proofErr w:type="spellStart"/>
      <w:r>
        <w:t>Pálffy</w:t>
      </w:r>
      <w:proofErr w:type="spellEnd"/>
      <w:r>
        <w:t>, prodán roku 1902 státu pro místodržitelský archiv a stanici jízdní policie.</w:t>
      </w:r>
    </w:p>
    <w:p w14:paraId="75276FFF" w14:textId="77777777" w:rsidR="00B86B8F" w:rsidRDefault="00B86B8F" w:rsidP="00B86B8F">
      <w:r>
        <w:lastRenderedPageBreak/>
        <w:t>Od roku 1950 zde bylo ministerstvo kultury a ministerstvo informací.</w:t>
      </w:r>
    </w:p>
    <w:p w14:paraId="05008E90" w14:textId="3EA7BCB9" w:rsidR="00B86B8F" w:rsidRDefault="009E72A8" w:rsidP="00B86B8F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3FFE63D" wp14:editId="4E0D9F3F">
                <wp:simplePos x="0" y="0"/>
                <wp:positionH relativeFrom="column">
                  <wp:posOffset>4141470</wp:posOffset>
                </wp:positionH>
                <wp:positionV relativeFrom="paragraph">
                  <wp:posOffset>2437765</wp:posOffset>
                </wp:positionV>
                <wp:extent cx="1539240" cy="635"/>
                <wp:effectExtent l="0" t="0" r="0" b="0"/>
                <wp:wrapSquare wrapText="bothSides"/>
                <wp:docPr id="248" name="Textové po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263AB9" w14:textId="320C408B" w:rsidR="009E72A8" w:rsidRPr="00022CBC" w:rsidRDefault="009E72A8" w:rsidP="009E72A8">
                            <w:pPr>
                              <w:pStyle w:val="Titulek"/>
                              <w:rPr>
                                <w:noProof/>
                                <w:sz w:val="28"/>
                                <w:szCs w:val="21"/>
                              </w:rPr>
                            </w:pPr>
                            <w:r>
                              <w:t>Triton s kašnou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FE63D" id="Textové pole 248" o:spid="_x0000_s1030" type="#_x0000_t202" style="position:absolute;margin-left:326.1pt;margin-top:191.95pt;width:121.2pt;height: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" stroked="f">
                <v:textbox style="mso-fit-shape-to-text:t" inset="0,0,0,0">
                  <w:txbxContent>
                    <w:p w14:paraId="7D263AB9" w14:textId="320C408B" w:rsidR="009E72A8" w:rsidRPr="00022CBC" w:rsidRDefault="009E72A8" w:rsidP="009E72A8">
                      <w:pPr>
                        <w:pStyle w:val="Titulek"/>
                        <w:rPr>
                          <w:noProof/>
                          <w:sz w:val="28"/>
                          <w:szCs w:val="21"/>
                        </w:rPr>
                      </w:pPr>
                      <w:r>
                        <w:t>Triton s kašnou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3EF47500" wp14:editId="37482D3C">
            <wp:simplePos x="0" y="0"/>
            <wp:positionH relativeFrom="column">
              <wp:posOffset>4141470</wp:posOffset>
            </wp:positionH>
            <wp:positionV relativeFrom="paragraph">
              <wp:posOffset>169545</wp:posOffset>
            </wp:positionV>
            <wp:extent cx="1539240" cy="2211070"/>
            <wp:effectExtent l="0" t="0" r="3810" b="0"/>
            <wp:wrapSquare wrapText="bothSides"/>
            <wp:docPr id="235" name="Obrázek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221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8F">
        <w:t>V dnešní době zde sídlí pražská konzervatoř.</w:t>
      </w:r>
    </w:p>
    <w:p w14:paraId="0169E6C9" w14:textId="25C9BD7D" w:rsidR="00B86B8F" w:rsidRDefault="00B86B8F" w:rsidP="00B86B8F">
      <w:r>
        <w:t>Zahrady jsou také rozděleny na užitkovou a okrasnou.</w:t>
      </w:r>
      <w:r>
        <w:rPr>
          <w:noProof/>
        </w:rPr>
        <w:t xml:space="preserve"> </w:t>
      </w:r>
    </w:p>
    <w:p w14:paraId="56C75089" w14:textId="77777777" w:rsidR="00B86B8F" w:rsidRDefault="00B86B8F" w:rsidP="00B86B8F">
      <w:r>
        <w:t>Větší okrasná je prací F. M. Kaňky. Ve spodní části se nachází kašna s </w:t>
      </w:r>
      <w:proofErr w:type="spellStart"/>
      <w:r>
        <w:t>Tritonkem</w:t>
      </w:r>
      <w:proofErr w:type="spellEnd"/>
      <w:r>
        <w:t>, synem boha Poseidona. Za kašnou je vstup do tunelového schodiště. Nad vstupem jsou sluneční hodiny s latinským nápisem, který ve volném překladu znamená „Jasný buď na světě den a chmurné zaháněj stíny“.</w:t>
      </w:r>
    </w:p>
    <w:p w14:paraId="3769755B" w14:textId="1F0D44A2" w:rsidR="00B86B8F" w:rsidRDefault="009E72A8" w:rsidP="00B86B8F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18E12E5" wp14:editId="1F723E05">
                <wp:simplePos x="0" y="0"/>
                <wp:positionH relativeFrom="column">
                  <wp:posOffset>-635</wp:posOffset>
                </wp:positionH>
                <wp:positionV relativeFrom="paragraph">
                  <wp:posOffset>4732020</wp:posOffset>
                </wp:positionV>
                <wp:extent cx="5227320" cy="635"/>
                <wp:effectExtent l="0" t="0" r="0" b="0"/>
                <wp:wrapSquare wrapText="bothSides"/>
                <wp:docPr id="249" name="Textové po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73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CE19BA" w14:textId="21597A7F" w:rsidR="009E72A8" w:rsidRPr="00043C54" w:rsidRDefault="009E72A8" w:rsidP="009E72A8">
                            <w:pPr>
                              <w:pStyle w:val="Titulek"/>
                              <w:rPr>
                                <w:noProof/>
                                <w:sz w:val="28"/>
                                <w:szCs w:val="21"/>
                              </w:rPr>
                            </w:pPr>
                            <w:r>
                              <w:t xml:space="preserve">Pohled na kašnu s Tritonem ve Velké </w:t>
                            </w:r>
                            <w:proofErr w:type="spellStart"/>
                            <w:r>
                              <w:t>Palffy</w:t>
                            </w:r>
                            <w:proofErr w:type="spellEnd"/>
                            <w:r>
                              <w:t xml:space="preserve"> zahradě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E12E5" id="Textové pole 249" o:spid="_x0000_s1031" type="#_x0000_t202" style="position:absolute;margin-left:-.05pt;margin-top:372.6pt;width:411.6pt;height: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" stroked="f">
                <v:textbox style="mso-fit-shape-to-text:t" inset="0,0,0,0">
                  <w:txbxContent>
                    <w:p w14:paraId="20CE19BA" w14:textId="21597A7F" w:rsidR="009E72A8" w:rsidRPr="00043C54" w:rsidRDefault="009E72A8" w:rsidP="009E72A8">
                      <w:pPr>
                        <w:pStyle w:val="Titulek"/>
                        <w:rPr>
                          <w:noProof/>
                          <w:sz w:val="28"/>
                          <w:szCs w:val="21"/>
                        </w:rPr>
                      </w:pPr>
                      <w:r>
                        <w:t xml:space="preserve">Pohled na kašnu s Tritonem ve Velké </w:t>
                      </w:r>
                      <w:proofErr w:type="spellStart"/>
                      <w:r>
                        <w:t>Palffy</w:t>
                      </w:r>
                      <w:proofErr w:type="spellEnd"/>
                      <w:r>
                        <w:t xml:space="preserve"> zahradě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6B8F">
        <w:t>V užitkové zahradě jsou vysázeny fíky, ovocné stromy (jabloně hrušně) keře rybízu, na opěrných zdech se daří vinné révě.</w:t>
      </w:r>
    </w:p>
    <w:p w14:paraId="63C80457" w14:textId="5B0EC15C" w:rsidR="00B86B8F" w:rsidRDefault="005E4733" w:rsidP="00B86B8F">
      <w:r>
        <w:rPr>
          <w:noProof/>
        </w:rPr>
        <w:drawing>
          <wp:anchor distT="0" distB="0" distL="114300" distR="114300" simplePos="0" relativeHeight="251704320" behindDoc="0" locked="0" layoutInCell="1" allowOverlap="1" wp14:anchorId="43395538" wp14:editId="7934DF01">
            <wp:simplePos x="0" y="0"/>
            <wp:positionH relativeFrom="column">
              <wp:posOffset>-635</wp:posOffset>
            </wp:positionH>
            <wp:positionV relativeFrom="paragraph">
              <wp:posOffset>152400</wp:posOffset>
            </wp:positionV>
            <wp:extent cx="5227320" cy="3686175"/>
            <wp:effectExtent l="0" t="0" r="0" b="9525"/>
            <wp:wrapSquare wrapText="bothSides"/>
            <wp:docPr id="234" name="Obrázek 234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68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DD8F1" w14:textId="07E73198" w:rsidR="00B86B8F" w:rsidRPr="00B86B8F" w:rsidRDefault="00B86B8F" w:rsidP="00B86B8F">
      <w:pPr>
        <w:pStyle w:val="Nadpis1"/>
        <w:rPr>
          <w:color w:val="FF0000"/>
          <w:sz w:val="32"/>
        </w:rPr>
      </w:pPr>
      <w:bookmarkStart w:id="8" w:name="_Toc182143658"/>
      <w:bookmarkStart w:id="9" w:name="_Toc185335896"/>
      <w:r w:rsidRPr="00B86B8F">
        <w:rPr>
          <w:color w:val="FF0000"/>
        </w:rPr>
        <w:lastRenderedPageBreak/>
        <w:t>LEDEBURSKÝ palác a zahrad</w:t>
      </w:r>
      <w:bookmarkEnd w:id="8"/>
      <w:r>
        <w:rPr>
          <w:color w:val="FF0000"/>
        </w:rPr>
        <w:t>a</w:t>
      </w:r>
      <w:bookmarkEnd w:id="9"/>
    </w:p>
    <w:p w14:paraId="375885B8" w14:textId="77777777" w:rsidR="00B86B8F" w:rsidRDefault="00B86B8F" w:rsidP="00B86B8F">
      <w:r>
        <w:t xml:space="preserve">Na Valdštejnském náměstí na severní straně stojí Ledeburský palác. Ještě v roce 1540 zde stály malé domky. V roce 1665 tady Jan Václav z </w:t>
      </w:r>
      <w:proofErr w:type="spellStart"/>
      <w:r>
        <w:t>Kolowrat</w:t>
      </w:r>
      <w:proofErr w:type="spellEnd"/>
      <w:r>
        <w:t xml:space="preserve"> vybudoval terasy s vinicemi.</w:t>
      </w:r>
    </w:p>
    <w:p w14:paraId="5A0EBA89" w14:textId="77777777" w:rsidR="00B86B8F" w:rsidRDefault="00B86B8F" w:rsidP="00B86B8F">
      <w:r>
        <w:t xml:space="preserve">Kolem roku 1690 koupila palác Marie Charlota z </w:t>
      </w:r>
      <w:proofErr w:type="spellStart"/>
      <w:r>
        <w:t>Trautmansdorfu</w:t>
      </w:r>
      <w:proofErr w:type="spellEnd"/>
      <w:r>
        <w:t xml:space="preserve">. V roce 1697 započala s budováním </w:t>
      </w:r>
      <w:proofErr w:type="spellStart"/>
      <w:r>
        <w:t>salla</w:t>
      </w:r>
      <w:proofErr w:type="spellEnd"/>
      <w:r>
        <w:t xml:space="preserve"> </w:t>
      </w:r>
      <w:proofErr w:type="spellStart"/>
      <w:r>
        <w:t>terreny</w:t>
      </w:r>
      <w:proofErr w:type="spellEnd"/>
      <w:r>
        <w:t xml:space="preserve"> (otevřený sál), kterou budoval Jan Blažej </w:t>
      </w:r>
      <w:proofErr w:type="spellStart"/>
      <w:r>
        <w:t>Santini-Aichel</w:t>
      </w:r>
      <w:proofErr w:type="spellEnd"/>
      <w:r>
        <w:t>, významný barokní architekt a stavitel.</w:t>
      </w:r>
    </w:p>
    <w:p w14:paraId="0216F9AF" w14:textId="4E9B4004" w:rsidR="00B86B8F" w:rsidRDefault="009E72A8" w:rsidP="00B86B8F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F3C5A7" wp14:editId="0E1F606A">
                <wp:simplePos x="0" y="0"/>
                <wp:positionH relativeFrom="column">
                  <wp:posOffset>-52705</wp:posOffset>
                </wp:positionH>
                <wp:positionV relativeFrom="paragraph">
                  <wp:posOffset>5450840</wp:posOffset>
                </wp:positionV>
                <wp:extent cx="5731510" cy="635"/>
                <wp:effectExtent l="0" t="0" r="0" b="0"/>
                <wp:wrapSquare wrapText="bothSides"/>
                <wp:docPr id="250" name="Textové po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08CC87" w14:textId="1800D430" w:rsidR="009E72A8" w:rsidRPr="00B31628" w:rsidRDefault="009E72A8" w:rsidP="009E72A8">
                            <w:pPr>
                              <w:pStyle w:val="Titulek"/>
                              <w:rPr>
                                <w:noProof/>
                                <w:sz w:val="28"/>
                                <w:szCs w:val="21"/>
                              </w:rPr>
                            </w:pPr>
                            <w:r>
                              <w:t xml:space="preserve">Parter Ledeburské zahrady se </w:t>
                            </w:r>
                            <w:proofErr w:type="spellStart"/>
                            <w:r>
                              <w:t>Sallou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terenou</w:t>
                            </w:r>
                            <w:proofErr w:type="spellEnd"/>
                            <w:r>
                              <w:t xml:space="preserve"> a Ledeburským palácem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3C5A7" id="Textové pole 250" o:spid="_x0000_s1032" type="#_x0000_t202" style="position:absolute;margin-left:-4.15pt;margin-top:429.2pt;width:451.3pt;height: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" stroked="f">
                <v:textbox style="mso-fit-shape-to-text:t" inset="0,0,0,0">
                  <w:txbxContent>
                    <w:p w14:paraId="4A08CC87" w14:textId="1800D430" w:rsidR="009E72A8" w:rsidRPr="00B31628" w:rsidRDefault="009E72A8" w:rsidP="009E72A8">
                      <w:pPr>
                        <w:pStyle w:val="Titulek"/>
                        <w:rPr>
                          <w:noProof/>
                          <w:sz w:val="28"/>
                          <w:szCs w:val="21"/>
                        </w:rPr>
                      </w:pPr>
                      <w:r>
                        <w:t xml:space="preserve">Parter Ledeburské zahrady se </w:t>
                      </w:r>
                      <w:proofErr w:type="spellStart"/>
                      <w:r>
                        <w:t>Sallou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terenou</w:t>
                      </w:r>
                      <w:proofErr w:type="spellEnd"/>
                      <w:r>
                        <w:t xml:space="preserve"> a Ledeburským palácem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6B8F">
        <w:rPr>
          <w:noProof/>
        </w:rPr>
        <w:drawing>
          <wp:anchor distT="0" distB="0" distL="114300" distR="114300" simplePos="0" relativeHeight="251707392" behindDoc="0" locked="0" layoutInCell="1" allowOverlap="1" wp14:anchorId="7364178A" wp14:editId="28A51855">
            <wp:simplePos x="0" y="0"/>
            <wp:positionH relativeFrom="column">
              <wp:posOffset>-52705</wp:posOffset>
            </wp:positionH>
            <wp:positionV relativeFrom="paragraph">
              <wp:posOffset>1092835</wp:posOffset>
            </wp:positionV>
            <wp:extent cx="5731510" cy="4300855"/>
            <wp:effectExtent l="0" t="0" r="2540" b="4445"/>
            <wp:wrapSquare wrapText="bothSides"/>
            <wp:docPr id="243" name="Obrázek 243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B8F">
        <w:t xml:space="preserve">Sál je vyzdoben freskami z antických pověstí, výbuch Vesuvu, zkáza Pompejí. Vytvořil je roku 1730 Václav Vavřinec Reiner, významný barokní malíř. </w:t>
      </w:r>
    </w:p>
    <w:p w14:paraId="73AB5512" w14:textId="7A704EA3" w:rsidR="00B86B8F" w:rsidRDefault="009E72A8" w:rsidP="00B86B8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185CC1C" wp14:editId="190E6285">
                <wp:simplePos x="0" y="0"/>
                <wp:positionH relativeFrom="column">
                  <wp:posOffset>3689350</wp:posOffset>
                </wp:positionH>
                <wp:positionV relativeFrom="paragraph">
                  <wp:posOffset>2857500</wp:posOffset>
                </wp:positionV>
                <wp:extent cx="1860550" cy="635"/>
                <wp:effectExtent l="0" t="0" r="0" b="0"/>
                <wp:wrapSquare wrapText="bothSides"/>
                <wp:docPr id="251" name="Textové po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5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0D833C" w14:textId="51441FF7" w:rsidR="009E72A8" w:rsidRPr="00F577DC" w:rsidRDefault="009E72A8" w:rsidP="009E72A8">
                            <w:pPr>
                              <w:pStyle w:val="Titulek"/>
                              <w:rPr>
                                <w:noProof/>
                                <w:sz w:val="28"/>
                                <w:szCs w:val="21"/>
                              </w:rPr>
                            </w:pPr>
                            <w:r>
                              <w:t>Kašna se sochou Herkula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5CC1C" id="Textové pole 251" o:spid="_x0000_s1033" type="#_x0000_t202" style="position:absolute;margin-left:290.5pt;margin-top:225pt;width:146.5pt;height: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" stroked="f">
                <v:textbox style="mso-fit-shape-to-text:t" inset="0,0,0,0">
                  <w:txbxContent>
                    <w:p w14:paraId="2D0D833C" w14:textId="51441FF7" w:rsidR="009E72A8" w:rsidRPr="00F577DC" w:rsidRDefault="009E72A8" w:rsidP="009E72A8">
                      <w:pPr>
                        <w:pStyle w:val="Titulek"/>
                        <w:rPr>
                          <w:noProof/>
                          <w:sz w:val="28"/>
                          <w:szCs w:val="21"/>
                        </w:rPr>
                      </w:pPr>
                      <w:r>
                        <w:t>Kašna se sochou Herkula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6B8F">
        <w:rPr>
          <w:noProof/>
        </w:rPr>
        <w:drawing>
          <wp:anchor distT="0" distB="0" distL="114300" distR="114300" simplePos="0" relativeHeight="251706368" behindDoc="0" locked="0" layoutInCell="1" allowOverlap="1" wp14:anchorId="61E7F241" wp14:editId="5C19A01F">
            <wp:simplePos x="0" y="0"/>
            <wp:positionH relativeFrom="column">
              <wp:posOffset>3689350</wp:posOffset>
            </wp:positionH>
            <wp:positionV relativeFrom="paragraph">
              <wp:posOffset>10160</wp:posOffset>
            </wp:positionV>
            <wp:extent cx="1860550" cy="2790190"/>
            <wp:effectExtent l="0" t="0" r="6350" b="0"/>
            <wp:wrapSquare wrapText="bothSides"/>
            <wp:docPr id="242" name="Obrázek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79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8F">
        <w:t>Na východní straně je kašna se sochou Herkula zápasícího s Hydrou.</w:t>
      </w:r>
    </w:p>
    <w:p w14:paraId="0EEB923F" w14:textId="77777777" w:rsidR="00B86B8F" w:rsidRDefault="00B86B8F" w:rsidP="00B86B8F">
      <w:r>
        <w:t xml:space="preserve">V roce 1783 koupil palác Josef </w:t>
      </w:r>
      <w:proofErr w:type="spellStart"/>
      <w:r>
        <w:t>Krakowský</w:t>
      </w:r>
      <w:proofErr w:type="spellEnd"/>
      <w:r>
        <w:t xml:space="preserve"> z </w:t>
      </w:r>
      <w:proofErr w:type="spellStart"/>
      <w:r>
        <w:t>Kolowrat</w:t>
      </w:r>
      <w:proofErr w:type="spellEnd"/>
      <w:r>
        <w:t xml:space="preserve">, přestavěl palác i zahradu do dnešní podoby. Přestavbu provedl Jan Ignác Nepomuk </w:t>
      </w:r>
      <w:proofErr w:type="spellStart"/>
      <w:r>
        <w:t>Palliardi</w:t>
      </w:r>
      <w:proofErr w:type="spellEnd"/>
      <w:r>
        <w:t>.</w:t>
      </w:r>
    </w:p>
    <w:p w14:paraId="7E56345A" w14:textId="77777777" w:rsidR="00B86B8F" w:rsidRDefault="00B86B8F" w:rsidP="00B86B8F">
      <w:r>
        <w:t xml:space="preserve">V roce 1852 vlastnil palác se zahradou Adolf z </w:t>
      </w:r>
      <w:proofErr w:type="spellStart"/>
      <w:r>
        <w:t>Ledeburgu</w:t>
      </w:r>
      <w:proofErr w:type="spellEnd"/>
      <w:r>
        <w:t>, který jej roku 1913 prodal státu pro úřadovny zemského výboru.</w:t>
      </w:r>
    </w:p>
    <w:p w14:paraId="4C236D1C" w14:textId="77777777" w:rsidR="00B86B8F" w:rsidRDefault="00B86B8F" w:rsidP="00B86B8F">
      <w:r>
        <w:t>Dnes je sídlem Národního památkového ústavu.</w:t>
      </w:r>
    </w:p>
    <w:p w14:paraId="4E859CD1" w14:textId="3094AB13" w:rsidR="00B86B8F" w:rsidRDefault="00436816" w:rsidP="00B86B8F">
      <w:pPr>
        <w:pStyle w:val="Nadpis1"/>
        <w:rPr>
          <w:sz w:val="32"/>
        </w:rPr>
      </w:pPr>
      <w:bookmarkStart w:id="10" w:name="_Toc185335897"/>
      <w:r>
        <w:rPr>
          <w:rFonts w:ascii="Times New Roman" w:eastAsiaTheme="minorHAnsi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08416" behindDoc="0" locked="0" layoutInCell="1" allowOverlap="1" wp14:anchorId="1A45A1D3" wp14:editId="7AAA6CB8">
            <wp:simplePos x="0" y="0"/>
            <wp:positionH relativeFrom="column">
              <wp:posOffset>-74295</wp:posOffset>
            </wp:positionH>
            <wp:positionV relativeFrom="paragraph">
              <wp:posOffset>258445</wp:posOffset>
            </wp:positionV>
            <wp:extent cx="5731510" cy="3610610"/>
            <wp:effectExtent l="0" t="0" r="2540" b="8890"/>
            <wp:wrapSquare wrapText="bothSides"/>
            <wp:docPr id="241" name="Obráze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1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2A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0236766" wp14:editId="4C5B3627">
                <wp:simplePos x="0" y="0"/>
                <wp:positionH relativeFrom="column">
                  <wp:posOffset>-74295</wp:posOffset>
                </wp:positionH>
                <wp:positionV relativeFrom="paragraph">
                  <wp:posOffset>4154805</wp:posOffset>
                </wp:positionV>
                <wp:extent cx="5731510" cy="635"/>
                <wp:effectExtent l="0" t="0" r="0" b="0"/>
                <wp:wrapSquare wrapText="bothSides"/>
                <wp:docPr id="252" name="Textové po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D62E58" w14:textId="72708EB6" w:rsidR="009E72A8" w:rsidRPr="00897AEC" w:rsidRDefault="009E72A8" w:rsidP="009E72A8">
                            <w:pPr>
                              <w:pStyle w:val="Titulek"/>
                              <w:rPr>
                                <w:rFonts w:ascii="Times New Roman" w:eastAsiaTheme="minorHAnsi" w:hAnsi="Times New Roman" w:cs="Times New Roman"/>
                                <w:caps/>
                                <w:noProof/>
                                <w:color w:val="auto"/>
                                <w:szCs w:val="24"/>
                              </w:rPr>
                            </w:pPr>
                            <w:r>
                              <w:t xml:space="preserve">Parter </w:t>
                            </w:r>
                            <w:r w:rsidR="00436816">
                              <w:t>Ledeburské zahrady s pohledem na její terasy a Pražský hrad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36766" id="Textové pole 252" o:spid="_x0000_s1034" type="#_x0000_t202" style="position:absolute;margin-left:-5.85pt;margin-top:327.15pt;width:451.3pt;height: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" stroked="f">
                <v:textbox style="mso-fit-shape-to-text:t" inset="0,0,0,0">
                  <w:txbxContent>
                    <w:p w14:paraId="01D62E58" w14:textId="72708EB6" w:rsidR="009E72A8" w:rsidRPr="00897AEC" w:rsidRDefault="009E72A8" w:rsidP="009E72A8">
                      <w:pPr>
                        <w:pStyle w:val="Titulek"/>
                        <w:rPr>
                          <w:rFonts w:ascii="Times New Roman" w:eastAsiaTheme="minorHAnsi" w:hAnsi="Times New Roman" w:cs="Times New Roman"/>
                          <w:caps/>
                          <w:noProof/>
                          <w:color w:val="auto"/>
                          <w:szCs w:val="24"/>
                        </w:rPr>
                      </w:pPr>
                      <w:r>
                        <w:t xml:space="preserve">Parter </w:t>
                      </w:r>
                      <w:r w:rsidR="00436816">
                        <w:t>Ledeburské zahrady s pohledem na její terasy a Pražský hrad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6B8F">
        <w:br w:type="page"/>
      </w:r>
      <w:bookmarkStart w:id="11" w:name="_Toc182143659"/>
      <w:r w:rsidR="00B86B8F" w:rsidRPr="005E4733">
        <w:rPr>
          <w:color w:val="FF0000"/>
        </w:rPr>
        <w:lastRenderedPageBreak/>
        <w:t>TIPY V OKOLÍ</w:t>
      </w:r>
      <w:bookmarkEnd w:id="10"/>
      <w:bookmarkEnd w:id="11"/>
    </w:p>
    <w:p w14:paraId="76DDE267" w14:textId="53D5922A" w:rsidR="00B86B8F" w:rsidRDefault="00B86B8F" w:rsidP="00B86B8F">
      <w:r>
        <w:t>Rádi bychom Vás pozvali také do zahrady Valdštejnského paláce.</w:t>
      </w:r>
    </w:p>
    <w:p w14:paraId="521D1145" w14:textId="26ABE3B9" w:rsidR="00436816" w:rsidRDefault="00436816" w:rsidP="00B86B8F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7DA6B6C" wp14:editId="69CEC995">
                <wp:simplePos x="0" y="0"/>
                <wp:positionH relativeFrom="column">
                  <wp:posOffset>-206375</wp:posOffset>
                </wp:positionH>
                <wp:positionV relativeFrom="paragraph">
                  <wp:posOffset>4044950</wp:posOffset>
                </wp:positionV>
                <wp:extent cx="3779520" cy="635"/>
                <wp:effectExtent l="0" t="0" r="0" b="0"/>
                <wp:wrapSquare wrapText="bothSides"/>
                <wp:docPr id="253" name="Textové po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FAB8C2" w14:textId="6C7B8258" w:rsidR="00436816" w:rsidRPr="00BA0A15" w:rsidRDefault="00436816" w:rsidP="00436816">
                            <w:pPr>
                              <w:pStyle w:val="Titulek"/>
                              <w:rPr>
                                <w:noProof/>
                                <w:sz w:val="28"/>
                                <w:szCs w:val="21"/>
                              </w:rPr>
                            </w:pPr>
                            <w:r>
                              <w:t>Valdštejnská zahrada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A6B6C" id="Textové pole 253" o:spid="_x0000_s1035" type="#_x0000_t202" style="position:absolute;margin-left:-16.25pt;margin-top:318.5pt;width:297.6pt;height: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" stroked="f">
                <v:textbox style="mso-fit-shape-to-text:t" inset="0,0,0,0">
                  <w:txbxContent>
                    <w:p w14:paraId="27FAB8C2" w14:textId="6C7B8258" w:rsidR="00436816" w:rsidRPr="00BA0A15" w:rsidRDefault="00436816" w:rsidP="00436816">
                      <w:pPr>
                        <w:pStyle w:val="Titulek"/>
                        <w:rPr>
                          <w:noProof/>
                          <w:sz w:val="28"/>
                          <w:szCs w:val="21"/>
                        </w:rPr>
                      </w:pPr>
                      <w:r>
                        <w:t>Valdštejnská zahrada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6B8F">
        <w:t>Přístup do zahrady je z Valdštejnského náměstí. Při východu z Palácových zahrad odbočíte doprava, pokračujete doleva vchodem do Valdštejnského paláce. Palác si dal postavit vojevůdce Albrecht z Valdštejna v letech 1624-1630. Stavbu zadal italským architektům a umělcům. Palác představuje jeho moc, bohatství a slávu. V současnosti sídlí v paláci Senát.</w:t>
      </w:r>
    </w:p>
    <w:p w14:paraId="6C99663C" w14:textId="14BA9527" w:rsidR="00B86B8F" w:rsidRDefault="00436816" w:rsidP="00B86B8F">
      <w:r>
        <w:rPr>
          <w:noProof/>
        </w:rPr>
        <w:drawing>
          <wp:anchor distT="0" distB="0" distL="114300" distR="114300" simplePos="0" relativeHeight="251710464" behindDoc="0" locked="0" layoutInCell="1" allowOverlap="1" wp14:anchorId="68BDA591" wp14:editId="77FFAEE4">
            <wp:simplePos x="0" y="0"/>
            <wp:positionH relativeFrom="column">
              <wp:posOffset>52705</wp:posOffset>
            </wp:positionH>
            <wp:positionV relativeFrom="paragraph">
              <wp:posOffset>252095</wp:posOffset>
            </wp:positionV>
            <wp:extent cx="3520440" cy="1979930"/>
            <wp:effectExtent l="0" t="0" r="3810" b="1270"/>
            <wp:wrapSquare wrapText="bothSides"/>
            <wp:docPr id="244" name="Obráze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197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V</w:t>
      </w:r>
      <w:r w:rsidR="00B86B8F">
        <w:t xml:space="preserve">elkolepě působí také zahrada. Na palác navazuje </w:t>
      </w:r>
      <w:proofErr w:type="spellStart"/>
      <w:r w:rsidR="00B86B8F">
        <w:t>salla</w:t>
      </w:r>
      <w:proofErr w:type="spellEnd"/>
      <w:r w:rsidR="00B86B8F">
        <w:t xml:space="preserve"> </w:t>
      </w:r>
      <w:proofErr w:type="spellStart"/>
      <w:r w:rsidR="00B86B8F">
        <w:t>terrenou</w:t>
      </w:r>
      <w:proofErr w:type="spellEnd"/>
      <w:r w:rsidR="00B86B8F">
        <w:t xml:space="preserve">, vyzdobenou nástropní malbou s postavami antické mytologie. Středem zahrady vede alej bronzových soch od Adriana de </w:t>
      </w:r>
      <w:proofErr w:type="spellStart"/>
      <w:r w:rsidR="00B86B8F">
        <w:t>Vries</w:t>
      </w:r>
      <w:proofErr w:type="spellEnd"/>
      <w:r w:rsidR="00B86B8F">
        <w:t xml:space="preserve"> z let 1625–1626. Dnes jsou tu kopie (originály ukořistily Švédové v roce 1648).</w:t>
      </w:r>
    </w:p>
    <w:p w14:paraId="53F40F38" w14:textId="7595813E" w:rsidR="00B86B8F" w:rsidRDefault="00B86B8F" w:rsidP="00B86B8F">
      <w:r>
        <w:t>Na jižní straně je voliéra s výry ušatými (latinsky Bubo bubo). Vedle je zeď s umělými krápníky. Při procházce zahradou můžete spatřit pávy</w:t>
      </w:r>
      <w:r w:rsidR="00436816">
        <w:t xml:space="preserve"> a větší jezírko uprostřed s ostrůvkem se sochou Herkula. </w:t>
      </w:r>
      <w:r>
        <w:t>Východní strana je uzavřena jízdárnou. Dnes je zde Národní galerie Praha.</w:t>
      </w:r>
      <w:r>
        <w:rPr>
          <w:noProof/>
        </w:rPr>
        <w:t xml:space="preserve"> </w:t>
      </w:r>
    </w:p>
    <w:p w14:paraId="54F8C842" w14:textId="77777777" w:rsidR="00B86B8F" w:rsidRDefault="00B86B8F" w:rsidP="00B86B8F"/>
    <w:p w14:paraId="672781E9" w14:textId="3475D1AB" w:rsidR="00B86B8F" w:rsidRDefault="00B86B8F" w:rsidP="00B86B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spacing w:after="0" w:line="240" w:lineRule="auto"/>
      </w:pPr>
      <w:r>
        <w:t xml:space="preserve">Děkujeme Vám za Vaši návštěvu. Doufáme, že se Vám prohlídka líbila. </w:t>
      </w:r>
      <w:bookmarkStart w:id="12" w:name="_GoBack"/>
      <w:bookmarkEnd w:id="12"/>
    </w:p>
    <w:permEnd w:id="239954437"/>
    <w:p w14:paraId="58DFC3E7" w14:textId="151B4C1F" w:rsidR="00275DB9" w:rsidRPr="004D7F52" w:rsidRDefault="00B86B8F" w:rsidP="004D7F52"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0C95FAA" wp14:editId="3F4B9BAE">
                <wp:simplePos x="0" y="0"/>
                <wp:positionH relativeFrom="page">
                  <wp:posOffset>362585</wp:posOffset>
                </wp:positionH>
                <wp:positionV relativeFrom="page">
                  <wp:posOffset>2174875</wp:posOffset>
                </wp:positionV>
                <wp:extent cx="6848475" cy="5918835"/>
                <wp:effectExtent l="0" t="0" r="0" b="0"/>
                <wp:wrapNone/>
                <wp:docPr id="105" name="Skupina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8475" cy="5918835"/>
                          <a:chOff x="557" y="6481"/>
                          <a:chExt cx="10785" cy="9321"/>
                        </a:xfrm>
                      </wpg:grpSpPr>
                      <pic:pic xmlns:pic="http://schemas.openxmlformats.org/drawingml/2006/picture">
                        <pic:nvPicPr>
                          <pic:cNvPr id="10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8" y="10177"/>
                            <a:ext cx="5230" cy="49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" name="AutoShape 4"/>
                        <wps:cNvSpPr>
                          <a:spLocks/>
                        </wps:cNvSpPr>
                        <wps:spPr bwMode="auto">
                          <a:xfrm>
                            <a:off x="5974" y="13952"/>
                            <a:ext cx="490" cy="929"/>
                          </a:xfrm>
                          <a:custGeom>
                            <a:avLst/>
                            <a:gdLst>
                              <a:gd name="T0" fmla="+- 0 6464 5975"/>
                              <a:gd name="T1" fmla="*/ T0 w 490"/>
                              <a:gd name="T2" fmla="+- 0 14004 13952"/>
                              <a:gd name="T3" fmla="*/ 14004 h 929"/>
                              <a:gd name="T4" fmla="+- 0 6464 5975"/>
                              <a:gd name="T5" fmla="*/ T4 w 490"/>
                              <a:gd name="T6" fmla="+- 0 14880 13952"/>
                              <a:gd name="T7" fmla="*/ 14880 h 929"/>
                              <a:gd name="T8" fmla="+- 0 6219 5975"/>
                              <a:gd name="T9" fmla="*/ T8 w 490"/>
                              <a:gd name="T10" fmla="+- 0 13952 13952"/>
                              <a:gd name="T11" fmla="*/ 13952 h 929"/>
                              <a:gd name="T12" fmla="+- 0 6219 5975"/>
                              <a:gd name="T13" fmla="*/ T12 w 490"/>
                              <a:gd name="T14" fmla="+- 0 14880 13952"/>
                              <a:gd name="T15" fmla="*/ 14880 h 929"/>
                              <a:gd name="T16" fmla="+- 0 5975 5975"/>
                              <a:gd name="T17" fmla="*/ T16 w 490"/>
                              <a:gd name="T18" fmla="+- 0 14004 13952"/>
                              <a:gd name="T19" fmla="*/ 14004 h 929"/>
                              <a:gd name="T20" fmla="+- 0 5975 5975"/>
                              <a:gd name="T21" fmla="*/ T20 w 490"/>
                              <a:gd name="T22" fmla="+- 0 14877 13952"/>
                              <a:gd name="T23" fmla="*/ 14877 h 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0" h="929">
                                <a:moveTo>
                                  <a:pt x="489" y="52"/>
                                </a:moveTo>
                                <a:lnTo>
                                  <a:pt x="489" y="928"/>
                                </a:lnTo>
                                <a:moveTo>
                                  <a:pt x="244" y="0"/>
                                </a:moveTo>
                                <a:lnTo>
                                  <a:pt x="244" y="928"/>
                                </a:lnTo>
                                <a:moveTo>
                                  <a:pt x="0" y="52"/>
                                </a:moveTo>
                                <a:lnTo>
                                  <a:pt x="0" y="925"/>
                                </a:lnTo>
                              </a:path>
                            </a:pathLst>
                          </a:custGeom>
                          <a:noFill/>
                          <a:ln w="22987">
                            <a:solidFill>
                              <a:srgbClr val="0054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5742" y="14390"/>
                            <a:ext cx="948" cy="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0054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AutoShape 6"/>
                        <wps:cNvSpPr>
                          <a:spLocks/>
                        </wps:cNvSpPr>
                        <wps:spPr bwMode="auto">
                          <a:xfrm>
                            <a:off x="5741" y="13952"/>
                            <a:ext cx="949" cy="929"/>
                          </a:xfrm>
                          <a:custGeom>
                            <a:avLst/>
                            <a:gdLst>
                              <a:gd name="T0" fmla="+- 0 6219 5742"/>
                              <a:gd name="T1" fmla="*/ T0 w 949"/>
                              <a:gd name="T2" fmla="+- 0 13952 13952"/>
                              <a:gd name="T3" fmla="*/ 13952 h 929"/>
                              <a:gd name="T4" fmla="+- 0 6104 5742"/>
                              <a:gd name="T5" fmla="*/ T4 w 949"/>
                              <a:gd name="T6" fmla="+- 0 13962 13952"/>
                              <a:gd name="T7" fmla="*/ 13962 h 929"/>
                              <a:gd name="T8" fmla="+- 0 6009 5742"/>
                              <a:gd name="T9" fmla="*/ T8 w 949"/>
                              <a:gd name="T10" fmla="+- 0 13987 13952"/>
                              <a:gd name="T11" fmla="*/ 13987 h 929"/>
                              <a:gd name="T12" fmla="+- 0 5933 5742"/>
                              <a:gd name="T13" fmla="*/ T12 w 949"/>
                              <a:gd name="T14" fmla="+- 0 14026 13952"/>
                              <a:gd name="T15" fmla="*/ 14026 h 929"/>
                              <a:gd name="T16" fmla="+- 0 5872 5742"/>
                              <a:gd name="T17" fmla="*/ T16 w 949"/>
                              <a:gd name="T18" fmla="+- 0 14073 13952"/>
                              <a:gd name="T19" fmla="*/ 14073 h 929"/>
                              <a:gd name="T20" fmla="+- 0 5826 5742"/>
                              <a:gd name="T21" fmla="*/ T20 w 949"/>
                              <a:gd name="T22" fmla="+- 0 14125 13952"/>
                              <a:gd name="T23" fmla="*/ 14125 h 929"/>
                              <a:gd name="T24" fmla="+- 0 5792 5742"/>
                              <a:gd name="T25" fmla="*/ T24 w 949"/>
                              <a:gd name="T26" fmla="+- 0 14180 13952"/>
                              <a:gd name="T27" fmla="*/ 14180 h 929"/>
                              <a:gd name="T28" fmla="+- 0 5769 5742"/>
                              <a:gd name="T29" fmla="*/ T28 w 949"/>
                              <a:gd name="T30" fmla="+- 0 14232 13952"/>
                              <a:gd name="T31" fmla="*/ 14232 h 929"/>
                              <a:gd name="T32" fmla="+- 0 5754 5742"/>
                              <a:gd name="T33" fmla="*/ T32 w 949"/>
                              <a:gd name="T34" fmla="+- 0 14280 13952"/>
                              <a:gd name="T35" fmla="*/ 14280 h 929"/>
                              <a:gd name="T36" fmla="+- 0 5746 5742"/>
                              <a:gd name="T37" fmla="*/ T36 w 949"/>
                              <a:gd name="T38" fmla="+- 0 14318 13952"/>
                              <a:gd name="T39" fmla="*/ 14318 h 929"/>
                              <a:gd name="T40" fmla="+- 0 5742 5742"/>
                              <a:gd name="T41" fmla="*/ T40 w 949"/>
                              <a:gd name="T42" fmla="+- 0 14345 13952"/>
                              <a:gd name="T43" fmla="*/ 14345 h 929"/>
                              <a:gd name="T44" fmla="+- 0 5742 5742"/>
                              <a:gd name="T45" fmla="*/ T44 w 949"/>
                              <a:gd name="T46" fmla="+- 0 14355 13952"/>
                              <a:gd name="T47" fmla="*/ 14355 h 929"/>
                              <a:gd name="T48" fmla="+- 0 5742 5742"/>
                              <a:gd name="T49" fmla="*/ T48 w 949"/>
                              <a:gd name="T50" fmla="+- 0 14872 13952"/>
                              <a:gd name="T51" fmla="*/ 14872 h 929"/>
                              <a:gd name="T52" fmla="+- 0 5750 5742"/>
                              <a:gd name="T53" fmla="*/ T52 w 949"/>
                              <a:gd name="T54" fmla="+- 0 14880 13952"/>
                              <a:gd name="T55" fmla="*/ 14880 h 929"/>
                              <a:gd name="T56" fmla="+- 0 6682 5742"/>
                              <a:gd name="T57" fmla="*/ T56 w 949"/>
                              <a:gd name="T58" fmla="+- 0 14880 13952"/>
                              <a:gd name="T59" fmla="*/ 14880 h 929"/>
                              <a:gd name="T60" fmla="+- 0 6690 5742"/>
                              <a:gd name="T61" fmla="*/ T60 w 949"/>
                              <a:gd name="T62" fmla="+- 0 14872 13952"/>
                              <a:gd name="T63" fmla="*/ 14872 h 929"/>
                              <a:gd name="T64" fmla="+- 0 6690 5742"/>
                              <a:gd name="T65" fmla="*/ T64 w 949"/>
                              <a:gd name="T66" fmla="+- 0 14844 13952"/>
                              <a:gd name="T67" fmla="*/ 14844 h 929"/>
                              <a:gd name="T68" fmla="+- 0 5778 5742"/>
                              <a:gd name="T69" fmla="*/ T68 w 949"/>
                              <a:gd name="T70" fmla="+- 0 14844 13952"/>
                              <a:gd name="T71" fmla="*/ 14844 h 929"/>
                              <a:gd name="T72" fmla="+- 0 5778 5742"/>
                              <a:gd name="T73" fmla="*/ T72 w 949"/>
                              <a:gd name="T74" fmla="+- 0 14355 13952"/>
                              <a:gd name="T75" fmla="*/ 14355 h 929"/>
                              <a:gd name="T76" fmla="+- 0 5779 5742"/>
                              <a:gd name="T77" fmla="*/ T76 w 949"/>
                              <a:gd name="T78" fmla="+- 0 14342 13952"/>
                              <a:gd name="T79" fmla="*/ 14342 h 929"/>
                              <a:gd name="T80" fmla="+- 0 5783 5742"/>
                              <a:gd name="T81" fmla="*/ T80 w 949"/>
                              <a:gd name="T82" fmla="+- 0 14312 13952"/>
                              <a:gd name="T83" fmla="*/ 14312 h 929"/>
                              <a:gd name="T84" fmla="+- 0 5793 5742"/>
                              <a:gd name="T85" fmla="*/ T84 w 949"/>
                              <a:gd name="T86" fmla="+- 0 14270 13952"/>
                              <a:gd name="T87" fmla="*/ 14270 h 929"/>
                              <a:gd name="T88" fmla="+- 0 5811 5742"/>
                              <a:gd name="T89" fmla="*/ T88 w 949"/>
                              <a:gd name="T90" fmla="+- 0 14220 13952"/>
                              <a:gd name="T91" fmla="*/ 14220 h 929"/>
                              <a:gd name="T92" fmla="+- 0 5839 5742"/>
                              <a:gd name="T93" fmla="*/ T92 w 949"/>
                              <a:gd name="T94" fmla="+- 0 14167 13952"/>
                              <a:gd name="T95" fmla="*/ 14167 h 929"/>
                              <a:gd name="T96" fmla="+- 0 5880 5742"/>
                              <a:gd name="T97" fmla="*/ T96 w 949"/>
                              <a:gd name="T98" fmla="+- 0 14114 13952"/>
                              <a:gd name="T99" fmla="*/ 14114 h 929"/>
                              <a:gd name="T100" fmla="+- 0 5937 5742"/>
                              <a:gd name="T101" fmla="*/ T100 w 949"/>
                              <a:gd name="T102" fmla="+- 0 14065 13952"/>
                              <a:gd name="T103" fmla="*/ 14065 h 929"/>
                              <a:gd name="T104" fmla="+- 0 6010 5742"/>
                              <a:gd name="T105" fmla="*/ T104 w 949"/>
                              <a:gd name="T106" fmla="+- 0 14026 13952"/>
                              <a:gd name="T107" fmla="*/ 14026 h 929"/>
                              <a:gd name="T108" fmla="+- 0 6104 5742"/>
                              <a:gd name="T109" fmla="*/ T108 w 949"/>
                              <a:gd name="T110" fmla="+- 0 13999 13952"/>
                              <a:gd name="T111" fmla="*/ 13999 h 929"/>
                              <a:gd name="T112" fmla="+- 0 6219 5742"/>
                              <a:gd name="T113" fmla="*/ T112 w 949"/>
                              <a:gd name="T114" fmla="+- 0 13989 13952"/>
                              <a:gd name="T115" fmla="*/ 13989 h 929"/>
                              <a:gd name="T116" fmla="+- 0 6433 5742"/>
                              <a:gd name="T117" fmla="*/ T116 w 949"/>
                              <a:gd name="T118" fmla="+- 0 13989 13952"/>
                              <a:gd name="T119" fmla="*/ 13989 h 929"/>
                              <a:gd name="T120" fmla="+- 0 6429 5742"/>
                              <a:gd name="T121" fmla="*/ T120 w 949"/>
                              <a:gd name="T122" fmla="+- 0 13987 13952"/>
                              <a:gd name="T123" fmla="*/ 13987 h 929"/>
                              <a:gd name="T124" fmla="+- 0 6334 5742"/>
                              <a:gd name="T125" fmla="*/ T124 w 949"/>
                              <a:gd name="T126" fmla="+- 0 13961 13952"/>
                              <a:gd name="T127" fmla="*/ 13961 h 929"/>
                              <a:gd name="T128" fmla="+- 0 6219 5742"/>
                              <a:gd name="T129" fmla="*/ T128 w 949"/>
                              <a:gd name="T130" fmla="+- 0 13952 13952"/>
                              <a:gd name="T131" fmla="*/ 13952 h 929"/>
                              <a:gd name="T132" fmla="+- 0 6433 5742"/>
                              <a:gd name="T133" fmla="*/ T132 w 949"/>
                              <a:gd name="T134" fmla="+- 0 13989 13952"/>
                              <a:gd name="T135" fmla="*/ 13989 h 929"/>
                              <a:gd name="T136" fmla="+- 0 6222 5742"/>
                              <a:gd name="T137" fmla="*/ T136 w 949"/>
                              <a:gd name="T138" fmla="+- 0 13989 13952"/>
                              <a:gd name="T139" fmla="*/ 13989 h 929"/>
                              <a:gd name="T140" fmla="+- 0 6336 5742"/>
                              <a:gd name="T141" fmla="*/ T140 w 949"/>
                              <a:gd name="T142" fmla="+- 0 13998 13952"/>
                              <a:gd name="T143" fmla="*/ 13998 h 929"/>
                              <a:gd name="T144" fmla="+- 0 6429 5742"/>
                              <a:gd name="T145" fmla="*/ T144 w 949"/>
                              <a:gd name="T146" fmla="+- 0 14025 13952"/>
                              <a:gd name="T147" fmla="*/ 14025 h 929"/>
                              <a:gd name="T148" fmla="+- 0 6501 5742"/>
                              <a:gd name="T149" fmla="*/ T148 w 949"/>
                              <a:gd name="T150" fmla="+- 0 14065 13952"/>
                              <a:gd name="T151" fmla="*/ 14065 h 929"/>
                              <a:gd name="T152" fmla="+- 0 6556 5742"/>
                              <a:gd name="T153" fmla="*/ T152 w 949"/>
                              <a:gd name="T154" fmla="+- 0 14114 13952"/>
                              <a:gd name="T155" fmla="*/ 14114 h 929"/>
                              <a:gd name="T156" fmla="+- 0 6596 5742"/>
                              <a:gd name="T157" fmla="*/ T156 w 949"/>
                              <a:gd name="T158" fmla="+- 0 14167 13952"/>
                              <a:gd name="T159" fmla="*/ 14167 h 929"/>
                              <a:gd name="T160" fmla="+- 0 6623 5742"/>
                              <a:gd name="T161" fmla="*/ T160 w 949"/>
                              <a:gd name="T162" fmla="+- 0 14221 13952"/>
                              <a:gd name="T163" fmla="*/ 14221 h 929"/>
                              <a:gd name="T164" fmla="+- 0 6640 5742"/>
                              <a:gd name="T165" fmla="*/ T164 w 949"/>
                              <a:gd name="T166" fmla="+- 0 14270 13952"/>
                              <a:gd name="T167" fmla="*/ 14270 h 929"/>
                              <a:gd name="T168" fmla="+- 0 6649 5742"/>
                              <a:gd name="T169" fmla="*/ T168 w 949"/>
                              <a:gd name="T170" fmla="+- 0 14313 13952"/>
                              <a:gd name="T171" fmla="*/ 14313 h 929"/>
                              <a:gd name="T172" fmla="+- 0 6653 5742"/>
                              <a:gd name="T173" fmla="*/ T172 w 949"/>
                              <a:gd name="T174" fmla="+- 0 14343 13952"/>
                              <a:gd name="T175" fmla="*/ 14343 h 929"/>
                              <a:gd name="T176" fmla="+- 0 6654 5742"/>
                              <a:gd name="T177" fmla="*/ T176 w 949"/>
                              <a:gd name="T178" fmla="+- 0 14355 13952"/>
                              <a:gd name="T179" fmla="*/ 14355 h 929"/>
                              <a:gd name="T180" fmla="+- 0 6654 5742"/>
                              <a:gd name="T181" fmla="*/ T180 w 949"/>
                              <a:gd name="T182" fmla="+- 0 14844 13952"/>
                              <a:gd name="T183" fmla="*/ 14844 h 929"/>
                              <a:gd name="T184" fmla="+- 0 6690 5742"/>
                              <a:gd name="T185" fmla="*/ T184 w 949"/>
                              <a:gd name="T186" fmla="+- 0 14844 13952"/>
                              <a:gd name="T187" fmla="*/ 14844 h 929"/>
                              <a:gd name="T188" fmla="+- 0 6690 5742"/>
                              <a:gd name="T189" fmla="*/ T188 w 949"/>
                              <a:gd name="T190" fmla="+- 0 14355 13952"/>
                              <a:gd name="T191" fmla="*/ 14355 h 929"/>
                              <a:gd name="T192" fmla="+- 0 6689 5742"/>
                              <a:gd name="T193" fmla="*/ T192 w 949"/>
                              <a:gd name="T194" fmla="+- 0 14346 13952"/>
                              <a:gd name="T195" fmla="*/ 14346 h 929"/>
                              <a:gd name="T196" fmla="+- 0 6686 5742"/>
                              <a:gd name="T197" fmla="*/ T196 w 949"/>
                              <a:gd name="T198" fmla="+- 0 14319 13952"/>
                              <a:gd name="T199" fmla="*/ 14319 h 929"/>
                              <a:gd name="T200" fmla="+- 0 6679 5742"/>
                              <a:gd name="T201" fmla="*/ T200 w 949"/>
                              <a:gd name="T202" fmla="+- 0 14280 13952"/>
                              <a:gd name="T203" fmla="*/ 14280 h 929"/>
                              <a:gd name="T204" fmla="+- 0 6665 5742"/>
                              <a:gd name="T205" fmla="*/ T204 w 949"/>
                              <a:gd name="T206" fmla="+- 0 14233 13952"/>
                              <a:gd name="T207" fmla="*/ 14233 h 929"/>
                              <a:gd name="T208" fmla="+- 0 6643 5742"/>
                              <a:gd name="T209" fmla="*/ T208 w 949"/>
                              <a:gd name="T210" fmla="+- 0 14180 13952"/>
                              <a:gd name="T211" fmla="*/ 14180 h 929"/>
                              <a:gd name="T212" fmla="+- 0 6610 5742"/>
                              <a:gd name="T213" fmla="*/ T212 w 949"/>
                              <a:gd name="T214" fmla="+- 0 14125 13952"/>
                              <a:gd name="T215" fmla="*/ 14125 h 929"/>
                              <a:gd name="T216" fmla="+- 0 6565 5742"/>
                              <a:gd name="T217" fmla="*/ T216 w 949"/>
                              <a:gd name="T218" fmla="+- 0 14072 13952"/>
                              <a:gd name="T219" fmla="*/ 14072 h 929"/>
                              <a:gd name="T220" fmla="+- 0 6505 5742"/>
                              <a:gd name="T221" fmla="*/ T220 w 949"/>
                              <a:gd name="T222" fmla="+- 0 14025 13952"/>
                              <a:gd name="T223" fmla="*/ 14025 h 929"/>
                              <a:gd name="T224" fmla="+- 0 6433 5742"/>
                              <a:gd name="T225" fmla="*/ T224 w 949"/>
                              <a:gd name="T226" fmla="+- 0 13989 13952"/>
                              <a:gd name="T227" fmla="*/ 13989 h 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49" h="929">
                                <a:moveTo>
                                  <a:pt x="477" y="0"/>
                                </a:moveTo>
                                <a:lnTo>
                                  <a:pt x="362" y="10"/>
                                </a:lnTo>
                                <a:lnTo>
                                  <a:pt x="267" y="35"/>
                                </a:lnTo>
                                <a:lnTo>
                                  <a:pt x="191" y="74"/>
                                </a:lnTo>
                                <a:lnTo>
                                  <a:pt x="130" y="121"/>
                                </a:lnTo>
                                <a:lnTo>
                                  <a:pt x="84" y="173"/>
                                </a:lnTo>
                                <a:lnTo>
                                  <a:pt x="50" y="228"/>
                                </a:lnTo>
                                <a:lnTo>
                                  <a:pt x="27" y="280"/>
                                </a:lnTo>
                                <a:lnTo>
                                  <a:pt x="12" y="328"/>
                                </a:lnTo>
                                <a:lnTo>
                                  <a:pt x="4" y="366"/>
                                </a:lnTo>
                                <a:lnTo>
                                  <a:pt x="0" y="393"/>
                                </a:lnTo>
                                <a:lnTo>
                                  <a:pt x="0" y="403"/>
                                </a:lnTo>
                                <a:lnTo>
                                  <a:pt x="0" y="920"/>
                                </a:lnTo>
                                <a:lnTo>
                                  <a:pt x="8" y="928"/>
                                </a:lnTo>
                                <a:lnTo>
                                  <a:pt x="940" y="928"/>
                                </a:lnTo>
                                <a:lnTo>
                                  <a:pt x="948" y="920"/>
                                </a:lnTo>
                                <a:lnTo>
                                  <a:pt x="948" y="892"/>
                                </a:lnTo>
                                <a:lnTo>
                                  <a:pt x="36" y="892"/>
                                </a:lnTo>
                                <a:lnTo>
                                  <a:pt x="36" y="403"/>
                                </a:lnTo>
                                <a:lnTo>
                                  <a:pt x="37" y="390"/>
                                </a:lnTo>
                                <a:lnTo>
                                  <a:pt x="41" y="360"/>
                                </a:lnTo>
                                <a:lnTo>
                                  <a:pt x="51" y="318"/>
                                </a:lnTo>
                                <a:lnTo>
                                  <a:pt x="69" y="268"/>
                                </a:lnTo>
                                <a:lnTo>
                                  <a:pt x="97" y="215"/>
                                </a:lnTo>
                                <a:lnTo>
                                  <a:pt x="138" y="162"/>
                                </a:lnTo>
                                <a:lnTo>
                                  <a:pt x="195" y="113"/>
                                </a:lnTo>
                                <a:lnTo>
                                  <a:pt x="268" y="74"/>
                                </a:lnTo>
                                <a:lnTo>
                                  <a:pt x="362" y="47"/>
                                </a:lnTo>
                                <a:lnTo>
                                  <a:pt x="477" y="37"/>
                                </a:lnTo>
                                <a:lnTo>
                                  <a:pt x="691" y="37"/>
                                </a:lnTo>
                                <a:lnTo>
                                  <a:pt x="687" y="35"/>
                                </a:lnTo>
                                <a:lnTo>
                                  <a:pt x="592" y="9"/>
                                </a:lnTo>
                                <a:lnTo>
                                  <a:pt x="477" y="0"/>
                                </a:lnTo>
                                <a:close/>
                                <a:moveTo>
                                  <a:pt x="691" y="37"/>
                                </a:moveTo>
                                <a:lnTo>
                                  <a:pt x="480" y="37"/>
                                </a:lnTo>
                                <a:lnTo>
                                  <a:pt x="594" y="46"/>
                                </a:lnTo>
                                <a:lnTo>
                                  <a:pt x="687" y="73"/>
                                </a:lnTo>
                                <a:lnTo>
                                  <a:pt x="759" y="113"/>
                                </a:lnTo>
                                <a:lnTo>
                                  <a:pt x="814" y="162"/>
                                </a:lnTo>
                                <a:lnTo>
                                  <a:pt x="854" y="215"/>
                                </a:lnTo>
                                <a:lnTo>
                                  <a:pt x="881" y="269"/>
                                </a:lnTo>
                                <a:lnTo>
                                  <a:pt x="898" y="318"/>
                                </a:lnTo>
                                <a:lnTo>
                                  <a:pt x="907" y="361"/>
                                </a:lnTo>
                                <a:lnTo>
                                  <a:pt x="911" y="391"/>
                                </a:lnTo>
                                <a:lnTo>
                                  <a:pt x="912" y="403"/>
                                </a:lnTo>
                                <a:lnTo>
                                  <a:pt x="912" y="892"/>
                                </a:lnTo>
                                <a:lnTo>
                                  <a:pt x="948" y="892"/>
                                </a:lnTo>
                                <a:lnTo>
                                  <a:pt x="948" y="403"/>
                                </a:lnTo>
                                <a:lnTo>
                                  <a:pt x="947" y="394"/>
                                </a:lnTo>
                                <a:lnTo>
                                  <a:pt x="944" y="367"/>
                                </a:lnTo>
                                <a:lnTo>
                                  <a:pt x="937" y="328"/>
                                </a:lnTo>
                                <a:lnTo>
                                  <a:pt x="923" y="281"/>
                                </a:lnTo>
                                <a:lnTo>
                                  <a:pt x="901" y="228"/>
                                </a:lnTo>
                                <a:lnTo>
                                  <a:pt x="868" y="173"/>
                                </a:lnTo>
                                <a:lnTo>
                                  <a:pt x="823" y="120"/>
                                </a:lnTo>
                                <a:lnTo>
                                  <a:pt x="763" y="73"/>
                                </a:lnTo>
                                <a:lnTo>
                                  <a:pt x="69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7"/>
                        <wps:cNvSpPr>
                          <a:spLocks/>
                        </wps:cNvSpPr>
                        <wps:spPr bwMode="auto">
                          <a:xfrm>
                            <a:off x="7152" y="11277"/>
                            <a:ext cx="1107" cy="588"/>
                          </a:xfrm>
                          <a:custGeom>
                            <a:avLst/>
                            <a:gdLst>
                              <a:gd name="T0" fmla="+- 0 7153 7153"/>
                              <a:gd name="T1" fmla="*/ T0 w 1107"/>
                              <a:gd name="T2" fmla="+- 0 11865 11277"/>
                              <a:gd name="T3" fmla="*/ 11865 h 588"/>
                              <a:gd name="T4" fmla="+- 0 8197 7153"/>
                              <a:gd name="T5" fmla="*/ T4 w 1107"/>
                              <a:gd name="T6" fmla="+- 0 11865 11277"/>
                              <a:gd name="T7" fmla="*/ 11865 h 588"/>
                              <a:gd name="T8" fmla="+- 0 7153 7153"/>
                              <a:gd name="T9" fmla="*/ T8 w 1107"/>
                              <a:gd name="T10" fmla="+- 0 11571 11277"/>
                              <a:gd name="T11" fmla="*/ 11571 h 588"/>
                              <a:gd name="T12" fmla="+- 0 8259 7153"/>
                              <a:gd name="T13" fmla="*/ T12 w 1107"/>
                              <a:gd name="T14" fmla="+- 0 11571 11277"/>
                              <a:gd name="T15" fmla="*/ 11571 h 588"/>
                              <a:gd name="T16" fmla="+- 0 7157 7153"/>
                              <a:gd name="T17" fmla="*/ T16 w 1107"/>
                              <a:gd name="T18" fmla="+- 0 11277 11277"/>
                              <a:gd name="T19" fmla="*/ 11277 h 588"/>
                              <a:gd name="T20" fmla="+- 0 8197 7153"/>
                              <a:gd name="T21" fmla="*/ T20 w 1107"/>
                              <a:gd name="T22" fmla="+- 0 11277 11277"/>
                              <a:gd name="T23" fmla="*/ 11277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07" h="588">
                                <a:moveTo>
                                  <a:pt x="0" y="588"/>
                                </a:moveTo>
                                <a:lnTo>
                                  <a:pt x="1044" y="588"/>
                                </a:lnTo>
                                <a:moveTo>
                                  <a:pt x="0" y="294"/>
                                </a:moveTo>
                                <a:lnTo>
                                  <a:pt x="1106" y="294"/>
                                </a:lnTo>
                                <a:moveTo>
                                  <a:pt x="4" y="0"/>
                                </a:moveTo>
                                <a:lnTo>
                                  <a:pt x="1044" y="0"/>
                                </a:lnTo>
                              </a:path>
                            </a:pathLst>
                          </a:custGeom>
                          <a:noFill/>
                          <a:ln w="22987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7738" y="11001"/>
                            <a:ext cx="0" cy="1131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AutoShape 9"/>
                        <wps:cNvSpPr>
                          <a:spLocks/>
                        </wps:cNvSpPr>
                        <wps:spPr bwMode="auto">
                          <a:xfrm>
                            <a:off x="7152" y="11001"/>
                            <a:ext cx="1107" cy="1131"/>
                          </a:xfrm>
                          <a:custGeom>
                            <a:avLst/>
                            <a:gdLst>
                              <a:gd name="T0" fmla="+- 0 7161 7153"/>
                              <a:gd name="T1" fmla="*/ T0 w 1107"/>
                              <a:gd name="T2" fmla="+- 0 11001 11001"/>
                              <a:gd name="T3" fmla="*/ 11001 h 1131"/>
                              <a:gd name="T4" fmla="+- 0 7153 7153"/>
                              <a:gd name="T5" fmla="*/ T4 w 1107"/>
                              <a:gd name="T6" fmla="+- 0 12124 11001"/>
                              <a:gd name="T7" fmla="*/ 12124 h 1131"/>
                              <a:gd name="T8" fmla="+- 0 7778 7153"/>
                              <a:gd name="T9" fmla="*/ T8 w 1107"/>
                              <a:gd name="T10" fmla="+- 0 12132 11001"/>
                              <a:gd name="T11" fmla="*/ 12132 h 1131"/>
                              <a:gd name="T12" fmla="+- 0 7810 7153"/>
                              <a:gd name="T13" fmla="*/ T12 w 1107"/>
                              <a:gd name="T14" fmla="+- 0 12129 11001"/>
                              <a:gd name="T15" fmla="*/ 12129 h 1131"/>
                              <a:gd name="T16" fmla="+- 0 7889 7153"/>
                              <a:gd name="T17" fmla="*/ T16 w 1107"/>
                              <a:gd name="T18" fmla="+- 0 12113 11001"/>
                              <a:gd name="T19" fmla="*/ 12113 h 1131"/>
                              <a:gd name="T20" fmla="+- 0 7942 7153"/>
                              <a:gd name="T21" fmla="*/ T20 w 1107"/>
                              <a:gd name="T22" fmla="+- 0 12096 11001"/>
                              <a:gd name="T23" fmla="*/ 12096 h 1131"/>
                              <a:gd name="T24" fmla="+- 0 7189 7153"/>
                              <a:gd name="T25" fmla="*/ T24 w 1107"/>
                              <a:gd name="T26" fmla="+- 0 11038 11001"/>
                              <a:gd name="T27" fmla="*/ 11038 h 1131"/>
                              <a:gd name="T28" fmla="+- 0 7890 7153"/>
                              <a:gd name="T29" fmla="*/ T28 w 1107"/>
                              <a:gd name="T30" fmla="+- 0 11022 11001"/>
                              <a:gd name="T31" fmla="*/ 11022 h 1131"/>
                              <a:gd name="T32" fmla="+- 0 7812 7153"/>
                              <a:gd name="T33" fmla="*/ T32 w 1107"/>
                              <a:gd name="T34" fmla="+- 0 11005 11001"/>
                              <a:gd name="T35" fmla="*/ 11005 h 1131"/>
                              <a:gd name="T36" fmla="+- 0 7780 7153"/>
                              <a:gd name="T37" fmla="*/ T36 w 1107"/>
                              <a:gd name="T38" fmla="+- 0 11001 11001"/>
                              <a:gd name="T39" fmla="*/ 11001 h 1131"/>
                              <a:gd name="T40" fmla="+- 0 7779 7153"/>
                              <a:gd name="T41" fmla="*/ T40 w 1107"/>
                              <a:gd name="T42" fmla="+- 0 11038 11001"/>
                              <a:gd name="T43" fmla="*/ 11038 h 1131"/>
                              <a:gd name="T44" fmla="+- 0 7818 7153"/>
                              <a:gd name="T45" fmla="*/ T44 w 1107"/>
                              <a:gd name="T46" fmla="+- 0 11042 11001"/>
                              <a:gd name="T47" fmla="*/ 11042 h 1131"/>
                              <a:gd name="T48" fmla="+- 0 7902 7153"/>
                              <a:gd name="T49" fmla="*/ T48 w 1107"/>
                              <a:gd name="T50" fmla="+- 0 11062 11001"/>
                              <a:gd name="T51" fmla="*/ 11062 h 1131"/>
                              <a:gd name="T52" fmla="+- 0 8007 7153"/>
                              <a:gd name="T53" fmla="*/ T52 w 1107"/>
                              <a:gd name="T54" fmla="+- 0 11112 11001"/>
                              <a:gd name="T55" fmla="*/ 11112 h 1131"/>
                              <a:gd name="T56" fmla="+- 0 8111 7153"/>
                              <a:gd name="T57" fmla="*/ T56 w 1107"/>
                              <a:gd name="T58" fmla="+- 0 11204 11001"/>
                              <a:gd name="T59" fmla="*/ 11204 h 1131"/>
                              <a:gd name="T60" fmla="+- 0 8191 7153"/>
                              <a:gd name="T61" fmla="*/ T60 w 1107"/>
                              <a:gd name="T62" fmla="+- 0 11353 11001"/>
                              <a:gd name="T63" fmla="*/ 11353 h 1131"/>
                              <a:gd name="T64" fmla="+- 0 8223 7153"/>
                              <a:gd name="T65" fmla="*/ T64 w 1107"/>
                              <a:gd name="T66" fmla="+- 0 11571 11001"/>
                              <a:gd name="T67" fmla="*/ 11571 h 1131"/>
                              <a:gd name="T68" fmla="+- 0 8192 7153"/>
                              <a:gd name="T69" fmla="*/ T68 w 1107"/>
                              <a:gd name="T70" fmla="+- 0 11788 11001"/>
                              <a:gd name="T71" fmla="*/ 11788 h 1131"/>
                              <a:gd name="T72" fmla="+- 0 8112 7153"/>
                              <a:gd name="T73" fmla="*/ T72 w 1107"/>
                              <a:gd name="T74" fmla="+- 0 11935 11001"/>
                              <a:gd name="T75" fmla="*/ 11935 h 1131"/>
                              <a:gd name="T76" fmla="+- 0 8008 7153"/>
                              <a:gd name="T77" fmla="*/ T76 w 1107"/>
                              <a:gd name="T78" fmla="+- 0 12026 11001"/>
                              <a:gd name="T79" fmla="*/ 12026 h 1131"/>
                              <a:gd name="T80" fmla="+- 0 7902 7153"/>
                              <a:gd name="T81" fmla="*/ T80 w 1107"/>
                              <a:gd name="T82" fmla="+- 0 12074 11001"/>
                              <a:gd name="T83" fmla="*/ 12074 h 1131"/>
                              <a:gd name="T84" fmla="+- 0 7817 7153"/>
                              <a:gd name="T85" fmla="*/ T84 w 1107"/>
                              <a:gd name="T86" fmla="+- 0 12093 11001"/>
                              <a:gd name="T87" fmla="*/ 12093 h 1131"/>
                              <a:gd name="T88" fmla="+- 0 7778 7153"/>
                              <a:gd name="T89" fmla="*/ T88 w 1107"/>
                              <a:gd name="T90" fmla="+- 0 12096 11001"/>
                              <a:gd name="T91" fmla="*/ 12096 h 1131"/>
                              <a:gd name="T92" fmla="+- 0 7993 7153"/>
                              <a:gd name="T93" fmla="*/ T92 w 1107"/>
                              <a:gd name="T94" fmla="+- 0 12073 11001"/>
                              <a:gd name="T95" fmla="*/ 12073 h 1131"/>
                              <a:gd name="T96" fmla="+- 0 8102 7153"/>
                              <a:gd name="T97" fmla="*/ T96 w 1107"/>
                              <a:gd name="T98" fmla="+- 0 11996 11001"/>
                              <a:gd name="T99" fmla="*/ 11996 h 1131"/>
                              <a:gd name="T100" fmla="+- 0 8195 7153"/>
                              <a:gd name="T101" fmla="*/ T100 w 1107"/>
                              <a:gd name="T102" fmla="+- 0 11872 11001"/>
                              <a:gd name="T103" fmla="*/ 11872 h 1131"/>
                              <a:gd name="T104" fmla="+- 0 8252 7153"/>
                              <a:gd name="T105" fmla="*/ T104 w 1107"/>
                              <a:gd name="T106" fmla="+- 0 11688 11001"/>
                              <a:gd name="T107" fmla="*/ 11688 h 1131"/>
                              <a:gd name="T108" fmla="+- 0 8251 7153"/>
                              <a:gd name="T109" fmla="*/ T108 w 1107"/>
                              <a:gd name="T110" fmla="+- 0 11453 11001"/>
                              <a:gd name="T111" fmla="*/ 11453 h 1131"/>
                              <a:gd name="T112" fmla="+- 0 8194 7153"/>
                              <a:gd name="T113" fmla="*/ T112 w 1107"/>
                              <a:gd name="T114" fmla="+- 0 11269 11001"/>
                              <a:gd name="T115" fmla="*/ 11269 h 1131"/>
                              <a:gd name="T116" fmla="+- 0 8102 7153"/>
                              <a:gd name="T117" fmla="*/ T116 w 1107"/>
                              <a:gd name="T118" fmla="+- 0 11143 11001"/>
                              <a:gd name="T119" fmla="*/ 11143 h 1131"/>
                              <a:gd name="T120" fmla="+- 0 7993 7153"/>
                              <a:gd name="T121" fmla="*/ T120 w 1107"/>
                              <a:gd name="T122" fmla="+- 0 11064 11001"/>
                              <a:gd name="T123" fmla="*/ 11064 h 1131"/>
                              <a:gd name="T124" fmla="+- 0 7935 7153"/>
                              <a:gd name="T125" fmla="*/ T124 w 1107"/>
                              <a:gd name="T126" fmla="+- 0 11038 11001"/>
                              <a:gd name="T127" fmla="*/ 11038 h 1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07" h="1131">
                                <a:moveTo>
                                  <a:pt x="627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123"/>
                                </a:lnTo>
                                <a:lnTo>
                                  <a:pt x="8" y="1131"/>
                                </a:lnTo>
                                <a:lnTo>
                                  <a:pt x="625" y="1131"/>
                                </a:lnTo>
                                <a:lnTo>
                                  <a:pt x="634" y="1131"/>
                                </a:lnTo>
                                <a:lnTo>
                                  <a:pt x="657" y="1128"/>
                                </a:lnTo>
                                <a:lnTo>
                                  <a:pt x="692" y="1123"/>
                                </a:lnTo>
                                <a:lnTo>
                                  <a:pt x="736" y="1112"/>
                                </a:lnTo>
                                <a:lnTo>
                                  <a:pt x="786" y="1096"/>
                                </a:lnTo>
                                <a:lnTo>
                                  <a:pt x="789" y="1095"/>
                                </a:lnTo>
                                <a:lnTo>
                                  <a:pt x="36" y="1095"/>
                                </a:lnTo>
                                <a:lnTo>
                                  <a:pt x="36" y="37"/>
                                </a:lnTo>
                                <a:lnTo>
                                  <a:pt x="782" y="37"/>
                                </a:lnTo>
                                <a:lnTo>
                                  <a:pt x="737" y="21"/>
                                </a:lnTo>
                                <a:lnTo>
                                  <a:pt x="694" y="10"/>
                                </a:lnTo>
                                <a:lnTo>
                                  <a:pt x="659" y="4"/>
                                </a:lnTo>
                                <a:lnTo>
                                  <a:pt x="636" y="1"/>
                                </a:lnTo>
                                <a:lnTo>
                                  <a:pt x="627" y="0"/>
                                </a:lnTo>
                                <a:close/>
                                <a:moveTo>
                                  <a:pt x="782" y="37"/>
                                </a:moveTo>
                                <a:lnTo>
                                  <a:pt x="626" y="37"/>
                                </a:lnTo>
                                <a:lnTo>
                                  <a:pt x="639" y="37"/>
                                </a:lnTo>
                                <a:lnTo>
                                  <a:pt x="665" y="41"/>
                                </a:lnTo>
                                <a:lnTo>
                                  <a:pt x="703" y="48"/>
                                </a:lnTo>
                                <a:lnTo>
                                  <a:pt x="749" y="61"/>
                                </a:lnTo>
                                <a:lnTo>
                                  <a:pt x="800" y="81"/>
                                </a:lnTo>
                                <a:lnTo>
                                  <a:pt x="854" y="111"/>
                                </a:lnTo>
                                <a:lnTo>
                                  <a:pt x="908" y="151"/>
                                </a:lnTo>
                                <a:lnTo>
                                  <a:pt x="958" y="203"/>
                                </a:lnTo>
                                <a:lnTo>
                                  <a:pt x="1003" y="270"/>
                                </a:lnTo>
                                <a:lnTo>
                                  <a:pt x="1038" y="352"/>
                                </a:lnTo>
                                <a:lnTo>
                                  <a:pt x="1061" y="451"/>
                                </a:lnTo>
                                <a:lnTo>
                                  <a:pt x="1070" y="570"/>
                                </a:lnTo>
                                <a:lnTo>
                                  <a:pt x="1062" y="688"/>
                                </a:lnTo>
                                <a:lnTo>
                                  <a:pt x="1039" y="787"/>
                                </a:lnTo>
                                <a:lnTo>
                                  <a:pt x="1004" y="868"/>
                                </a:lnTo>
                                <a:lnTo>
                                  <a:pt x="959" y="934"/>
                                </a:lnTo>
                                <a:lnTo>
                                  <a:pt x="909" y="986"/>
                                </a:lnTo>
                                <a:lnTo>
                                  <a:pt x="855" y="1025"/>
                                </a:lnTo>
                                <a:lnTo>
                                  <a:pt x="800" y="1053"/>
                                </a:lnTo>
                                <a:lnTo>
                                  <a:pt x="749" y="1073"/>
                                </a:lnTo>
                                <a:lnTo>
                                  <a:pt x="702" y="1085"/>
                                </a:lnTo>
                                <a:lnTo>
                                  <a:pt x="664" y="1092"/>
                                </a:lnTo>
                                <a:lnTo>
                                  <a:pt x="637" y="1094"/>
                                </a:lnTo>
                                <a:lnTo>
                                  <a:pt x="625" y="1095"/>
                                </a:lnTo>
                                <a:lnTo>
                                  <a:pt x="789" y="1095"/>
                                </a:lnTo>
                                <a:lnTo>
                                  <a:pt x="840" y="1072"/>
                                </a:lnTo>
                                <a:lnTo>
                                  <a:pt x="896" y="1039"/>
                                </a:lnTo>
                                <a:lnTo>
                                  <a:pt x="949" y="995"/>
                                </a:lnTo>
                                <a:lnTo>
                                  <a:pt x="999" y="940"/>
                                </a:lnTo>
                                <a:lnTo>
                                  <a:pt x="1042" y="871"/>
                                </a:lnTo>
                                <a:lnTo>
                                  <a:pt x="1076" y="787"/>
                                </a:lnTo>
                                <a:lnTo>
                                  <a:pt x="1099" y="687"/>
                                </a:lnTo>
                                <a:lnTo>
                                  <a:pt x="1106" y="570"/>
                                </a:lnTo>
                                <a:lnTo>
                                  <a:pt x="1098" y="452"/>
                                </a:lnTo>
                                <a:lnTo>
                                  <a:pt x="1076" y="352"/>
                                </a:lnTo>
                                <a:lnTo>
                                  <a:pt x="1041" y="268"/>
                                </a:lnTo>
                                <a:lnTo>
                                  <a:pt x="998" y="198"/>
                                </a:lnTo>
                                <a:lnTo>
                                  <a:pt x="949" y="142"/>
                                </a:lnTo>
                                <a:lnTo>
                                  <a:pt x="895" y="97"/>
                                </a:lnTo>
                                <a:lnTo>
                                  <a:pt x="840" y="63"/>
                                </a:lnTo>
                                <a:lnTo>
                                  <a:pt x="787" y="38"/>
                                </a:lnTo>
                                <a:lnTo>
                                  <a:pt x="78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10"/>
                        <wps:cNvSpPr>
                          <a:spLocks/>
                        </wps:cNvSpPr>
                        <wps:spPr bwMode="auto">
                          <a:xfrm>
                            <a:off x="4983" y="11400"/>
                            <a:ext cx="1227" cy="929"/>
                          </a:xfrm>
                          <a:custGeom>
                            <a:avLst/>
                            <a:gdLst>
                              <a:gd name="T0" fmla="+- 0 5274 4984"/>
                              <a:gd name="T1" fmla="*/ T0 w 1227"/>
                              <a:gd name="T2" fmla="+- 0 11401 11401"/>
                              <a:gd name="T3" fmla="*/ 11401 h 929"/>
                              <a:gd name="T4" fmla="+- 0 4992 4984"/>
                              <a:gd name="T5" fmla="*/ T4 w 1227"/>
                              <a:gd name="T6" fmla="+- 0 11401 11401"/>
                              <a:gd name="T7" fmla="*/ 11401 h 929"/>
                              <a:gd name="T8" fmla="+- 0 4984 4984"/>
                              <a:gd name="T9" fmla="*/ T8 w 1227"/>
                              <a:gd name="T10" fmla="+- 0 11409 11401"/>
                              <a:gd name="T11" fmla="*/ 11409 h 929"/>
                              <a:gd name="T12" fmla="+- 0 4984 4984"/>
                              <a:gd name="T13" fmla="*/ T12 w 1227"/>
                              <a:gd name="T14" fmla="+- 0 12321 11401"/>
                              <a:gd name="T15" fmla="*/ 12321 h 929"/>
                              <a:gd name="T16" fmla="+- 0 4992 4984"/>
                              <a:gd name="T17" fmla="*/ T16 w 1227"/>
                              <a:gd name="T18" fmla="+- 0 12329 11401"/>
                              <a:gd name="T19" fmla="*/ 12329 h 929"/>
                              <a:gd name="T20" fmla="+- 0 6202 4984"/>
                              <a:gd name="T21" fmla="*/ T20 w 1227"/>
                              <a:gd name="T22" fmla="+- 0 12329 11401"/>
                              <a:gd name="T23" fmla="*/ 12329 h 929"/>
                              <a:gd name="T24" fmla="+- 0 6210 4984"/>
                              <a:gd name="T25" fmla="*/ T24 w 1227"/>
                              <a:gd name="T26" fmla="+- 0 12321 11401"/>
                              <a:gd name="T27" fmla="*/ 12321 h 929"/>
                              <a:gd name="T28" fmla="+- 0 6210 4984"/>
                              <a:gd name="T29" fmla="*/ T28 w 1227"/>
                              <a:gd name="T30" fmla="+- 0 12293 11401"/>
                              <a:gd name="T31" fmla="*/ 12293 h 929"/>
                              <a:gd name="T32" fmla="+- 0 5020 4984"/>
                              <a:gd name="T33" fmla="*/ T32 w 1227"/>
                              <a:gd name="T34" fmla="+- 0 12293 11401"/>
                              <a:gd name="T35" fmla="*/ 12293 h 929"/>
                              <a:gd name="T36" fmla="+- 0 5020 4984"/>
                              <a:gd name="T37" fmla="*/ T36 w 1227"/>
                              <a:gd name="T38" fmla="+- 0 11437 11401"/>
                              <a:gd name="T39" fmla="*/ 11437 h 929"/>
                              <a:gd name="T40" fmla="+- 0 5282 4984"/>
                              <a:gd name="T41" fmla="*/ T40 w 1227"/>
                              <a:gd name="T42" fmla="+- 0 11437 11401"/>
                              <a:gd name="T43" fmla="*/ 11437 h 929"/>
                              <a:gd name="T44" fmla="+- 0 5282 4984"/>
                              <a:gd name="T45" fmla="*/ T44 w 1227"/>
                              <a:gd name="T46" fmla="+- 0 11409 11401"/>
                              <a:gd name="T47" fmla="*/ 11409 h 929"/>
                              <a:gd name="T48" fmla="+- 0 5274 4984"/>
                              <a:gd name="T49" fmla="*/ T48 w 1227"/>
                              <a:gd name="T50" fmla="+- 0 11401 11401"/>
                              <a:gd name="T51" fmla="*/ 11401 h 929"/>
                              <a:gd name="T52" fmla="+- 0 6210 4984"/>
                              <a:gd name="T53" fmla="*/ T52 w 1227"/>
                              <a:gd name="T54" fmla="+- 0 11437 11401"/>
                              <a:gd name="T55" fmla="*/ 11437 h 929"/>
                              <a:gd name="T56" fmla="+- 0 6174 4984"/>
                              <a:gd name="T57" fmla="*/ T56 w 1227"/>
                              <a:gd name="T58" fmla="+- 0 11437 11401"/>
                              <a:gd name="T59" fmla="*/ 11437 h 929"/>
                              <a:gd name="T60" fmla="+- 0 6174 4984"/>
                              <a:gd name="T61" fmla="*/ T60 w 1227"/>
                              <a:gd name="T62" fmla="+- 0 12293 11401"/>
                              <a:gd name="T63" fmla="*/ 12293 h 929"/>
                              <a:gd name="T64" fmla="+- 0 6210 4984"/>
                              <a:gd name="T65" fmla="*/ T64 w 1227"/>
                              <a:gd name="T66" fmla="+- 0 12293 11401"/>
                              <a:gd name="T67" fmla="*/ 12293 h 929"/>
                              <a:gd name="T68" fmla="+- 0 6210 4984"/>
                              <a:gd name="T69" fmla="*/ T68 w 1227"/>
                              <a:gd name="T70" fmla="+- 0 11437 11401"/>
                              <a:gd name="T71" fmla="*/ 11437 h 929"/>
                              <a:gd name="T72" fmla="+- 0 5282 4984"/>
                              <a:gd name="T73" fmla="*/ T72 w 1227"/>
                              <a:gd name="T74" fmla="+- 0 11437 11401"/>
                              <a:gd name="T75" fmla="*/ 11437 h 929"/>
                              <a:gd name="T76" fmla="+- 0 5246 4984"/>
                              <a:gd name="T77" fmla="*/ T76 w 1227"/>
                              <a:gd name="T78" fmla="+- 0 11437 11401"/>
                              <a:gd name="T79" fmla="*/ 11437 h 929"/>
                              <a:gd name="T80" fmla="+- 0 5246 4984"/>
                              <a:gd name="T81" fmla="*/ T80 w 1227"/>
                              <a:gd name="T82" fmla="+- 0 11602 11401"/>
                              <a:gd name="T83" fmla="*/ 11602 h 929"/>
                              <a:gd name="T84" fmla="+- 0 5254 4984"/>
                              <a:gd name="T85" fmla="*/ T84 w 1227"/>
                              <a:gd name="T86" fmla="+- 0 11610 11401"/>
                              <a:gd name="T87" fmla="*/ 11610 h 929"/>
                              <a:gd name="T88" fmla="+- 0 5467 4984"/>
                              <a:gd name="T89" fmla="*/ T88 w 1227"/>
                              <a:gd name="T90" fmla="+- 0 11610 11401"/>
                              <a:gd name="T91" fmla="*/ 11610 h 929"/>
                              <a:gd name="T92" fmla="+- 0 5475 4984"/>
                              <a:gd name="T93" fmla="*/ T92 w 1227"/>
                              <a:gd name="T94" fmla="+- 0 11602 11401"/>
                              <a:gd name="T95" fmla="*/ 11602 h 929"/>
                              <a:gd name="T96" fmla="+- 0 5475 4984"/>
                              <a:gd name="T97" fmla="*/ T96 w 1227"/>
                              <a:gd name="T98" fmla="+- 0 11574 11401"/>
                              <a:gd name="T99" fmla="*/ 11574 h 929"/>
                              <a:gd name="T100" fmla="+- 0 5282 4984"/>
                              <a:gd name="T101" fmla="*/ T100 w 1227"/>
                              <a:gd name="T102" fmla="+- 0 11574 11401"/>
                              <a:gd name="T103" fmla="*/ 11574 h 929"/>
                              <a:gd name="T104" fmla="+- 0 5282 4984"/>
                              <a:gd name="T105" fmla="*/ T104 w 1227"/>
                              <a:gd name="T106" fmla="+- 0 11437 11401"/>
                              <a:gd name="T107" fmla="*/ 11437 h 929"/>
                              <a:gd name="T108" fmla="+- 0 5745 4984"/>
                              <a:gd name="T109" fmla="*/ T108 w 1227"/>
                              <a:gd name="T110" fmla="+- 0 11437 11401"/>
                              <a:gd name="T111" fmla="*/ 11437 h 929"/>
                              <a:gd name="T112" fmla="+- 0 5709 4984"/>
                              <a:gd name="T113" fmla="*/ T112 w 1227"/>
                              <a:gd name="T114" fmla="+- 0 11437 11401"/>
                              <a:gd name="T115" fmla="*/ 11437 h 929"/>
                              <a:gd name="T116" fmla="+- 0 5709 4984"/>
                              <a:gd name="T117" fmla="*/ T116 w 1227"/>
                              <a:gd name="T118" fmla="+- 0 11602 11401"/>
                              <a:gd name="T119" fmla="*/ 11602 h 929"/>
                              <a:gd name="T120" fmla="+- 0 5717 4984"/>
                              <a:gd name="T121" fmla="*/ T120 w 1227"/>
                              <a:gd name="T122" fmla="+- 0 11610 11401"/>
                              <a:gd name="T123" fmla="*/ 11610 h 929"/>
                              <a:gd name="T124" fmla="+- 0 5943 4984"/>
                              <a:gd name="T125" fmla="*/ T124 w 1227"/>
                              <a:gd name="T126" fmla="+- 0 11610 11401"/>
                              <a:gd name="T127" fmla="*/ 11610 h 929"/>
                              <a:gd name="T128" fmla="+- 0 5952 4984"/>
                              <a:gd name="T129" fmla="*/ T128 w 1227"/>
                              <a:gd name="T130" fmla="+- 0 11602 11401"/>
                              <a:gd name="T131" fmla="*/ 11602 h 929"/>
                              <a:gd name="T132" fmla="+- 0 5952 4984"/>
                              <a:gd name="T133" fmla="*/ T132 w 1227"/>
                              <a:gd name="T134" fmla="+- 0 11574 11401"/>
                              <a:gd name="T135" fmla="*/ 11574 h 929"/>
                              <a:gd name="T136" fmla="+- 0 5745 4984"/>
                              <a:gd name="T137" fmla="*/ T136 w 1227"/>
                              <a:gd name="T138" fmla="+- 0 11574 11401"/>
                              <a:gd name="T139" fmla="*/ 11574 h 929"/>
                              <a:gd name="T140" fmla="+- 0 5745 4984"/>
                              <a:gd name="T141" fmla="*/ T140 w 1227"/>
                              <a:gd name="T142" fmla="+- 0 11437 11401"/>
                              <a:gd name="T143" fmla="*/ 11437 h 929"/>
                              <a:gd name="T144" fmla="+- 0 5737 4984"/>
                              <a:gd name="T145" fmla="*/ T144 w 1227"/>
                              <a:gd name="T146" fmla="+- 0 11401 11401"/>
                              <a:gd name="T147" fmla="*/ 11401 h 929"/>
                              <a:gd name="T148" fmla="+- 0 5447 4984"/>
                              <a:gd name="T149" fmla="*/ T148 w 1227"/>
                              <a:gd name="T150" fmla="+- 0 11401 11401"/>
                              <a:gd name="T151" fmla="*/ 11401 h 929"/>
                              <a:gd name="T152" fmla="+- 0 5439 4984"/>
                              <a:gd name="T153" fmla="*/ T152 w 1227"/>
                              <a:gd name="T154" fmla="+- 0 11409 11401"/>
                              <a:gd name="T155" fmla="*/ 11409 h 929"/>
                              <a:gd name="T156" fmla="+- 0 5439 4984"/>
                              <a:gd name="T157" fmla="*/ T156 w 1227"/>
                              <a:gd name="T158" fmla="+- 0 11574 11401"/>
                              <a:gd name="T159" fmla="*/ 11574 h 929"/>
                              <a:gd name="T160" fmla="+- 0 5475 4984"/>
                              <a:gd name="T161" fmla="*/ T160 w 1227"/>
                              <a:gd name="T162" fmla="+- 0 11574 11401"/>
                              <a:gd name="T163" fmla="*/ 11574 h 929"/>
                              <a:gd name="T164" fmla="+- 0 5475 4984"/>
                              <a:gd name="T165" fmla="*/ T164 w 1227"/>
                              <a:gd name="T166" fmla="+- 0 11437 11401"/>
                              <a:gd name="T167" fmla="*/ 11437 h 929"/>
                              <a:gd name="T168" fmla="+- 0 5745 4984"/>
                              <a:gd name="T169" fmla="*/ T168 w 1227"/>
                              <a:gd name="T170" fmla="+- 0 11437 11401"/>
                              <a:gd name="T171" fmla="*/ 11437 h 929"/>
                              <a:gd name="T172" fmla="+- 0 5745 4984"/>
                              <a:gd name="T173" fmla="*/ T172 w 1227"/>
                              <a:gd name="T174" fmla="+- 0 11409 11401"/>
                              <a:gd name="T175" fmla="*/ 11409 h 929"/>
                              <a:gd name="T176" fmla="+- 0 5737 4984"/>
                              <a:gd name="T177" fmla="*/ T176 w 1227"/>
                              <a:gd name="T178" fmla="+- 0 11401 11401"/>
                              <a:gd name="T179" fmla="*/ 11401 h 929"/>
                              <a:gd name="T180" fmla="+- 0 6202 4984"/>
                              <a:gd name="T181" fmla="*/ T180 w 1227"/>
                              <a:gd name="T182" fmla="+- 0 11401 11401"/>
                              <a:gd name="T183" fmla="*/ 11401 h 929"/>
                              <a:gd name="T184" fmla="+- 0 5923 4984"/>
                              <a:gd name="T185" fmla="*/ T184 w 1227"/>
                              <a:gd name="T186" fmla="+- 0 11401 11401"/>
                              <a:gd name="T187" fmla="*/ 11401 h 929"/>
                              <a:gd name="T188" fmla="+- 0 5915 4984"/>
                              <a:gd name="T189" fmla="*/ T188 w 1227"/>
                              <a:gd name="T190" fmla="+- 0 11409 11401"/>
                              <a:gd name="T191" fmla="*/ 11409 h 929"/>
                              <a:gd name="T192" fmla="+- 0 5915 4984"/>
                              <a:gd name="T193" fmla="*/ T192 w 1227"/>
                              <a:gd name="T194" fmla="+- 0 11574 11401"/>
                              <a:gd name="T195" fmla="*/ 11574 h 929"/>
                              <a:gd name="T196" fmla="+- 0 5952 4984"/>
                              <a:gd name="T197" fmla="*/ T196 w 1227"/>
                              <a:gd name="T198" fmla="+- 0 11574 11401"/>
                              <a:gd name="T199" fmla="*/ 11574 h 929"/>
                              <a:gd name="T200" fmla="+- 0 5952 4984"/>
                              <a:gd name="T201" fmla="*/ T200 w 1227"/>
                              <a:gd name="T202" fmla="+- 0 11437 11401"/>
                              <a:gd name="T203" fmla="*/ 11437 h 929"/>
                              <a:gd name="T204" fmla="+- 0 6210 4984"/>
                              <a:gd name="T205" fmla="*/ T204 w 1227"/>
                              <a:gd name="T206" fmla="+- 0 11437 11401"/>
                              <a:gd name="T207" fmla="*/ 11437 h 929"/>
                              <a:gd name="T208" fmla="+- 0 6210 4984"/>
                              <a:gd name="T209" fmla="*/ T208 w 1227"/>
                              <a:gd name="T210" fmla="+- 0 11409 11401"/>
                              <a:gd name="T211" fmla="*/ 11409 h 929"/>
                              <a:gd name="T212" fmla="+- 0 6202 4984"/>
                              <a:gd name="T213" fmla="*/ T212 w 1227"/>
                              <a:gd name="T214" fmla="+- 0 11401 11401"/>
                              <a:gd name="T215" fmla="*/ 11401 h 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27" h="929">
                                <a:moveTo>
                                  <a:pt x="290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920"/>
                                </a:lnTo>
                                <a:lnTo>
                                  <a:pt x="8" y="928"/>
                                </a:lnTo>
                                <a:lnTo>
                                  <a:pt x="1218" y="928"/>
                                </a:lnTo>
                                <a:lnTo>
                                  <a:pt x="1226" y="920"/>
                                </a:lnTo>
                                <a:lnTo>
                                  <a:pt x="1226" y="892"/>
                                </a:lnTo>
                                <a:lnTo>
                                  <a:pt x="36" y="892"/>
                                </a:lnTo>
                                <a:lnTo>
                                  <a:pt x="36" y="36"/>
                                </a:lnTo>
                                <a:lnTo>
                                  <a:pt x="298" y="36"/>
                                </a:lnTo>
                                <a:lnTo>
                                  <a:pt x="298" y="8"/>
                                </a:lnTo>
                                <a:lnTo>
                                  <a:pt x="290" y="0"/>
                                </a:lnTo>
                                <a:close/>
                                <a:moveTo>
                                  <a:pt x="1226" y="36"/>
                                </a:moveTo>
                                <a:lnTo>
                                  <a:pt x="1190" y="36"/>
                                </a:lnTo>
                                <a:lnTo>
                                  <a:pt x="1190" y="892"/>
                                </a:lnTo>
                                <a:lnTo>
                                  <a:pt x="1226" y="892"/>
                                </a:lnTo>
                                <a:lnTo>
                                  <a:pt x="1226" y="36"/>
                                </a:lnTo>
                                <a:close/>
                                <a:moveTo>
                                  <a:pt x="298" y="36"/>
                                </a:moveTo>
                                <a:lnTo>
                                  <a:pt x="262" y="36"/>
                                </a:lnTo>
                                <a:lnTo>
                                  <a:pt x="262" y="201"/>
                                </a:lnTo>
                                <a:lnTo>
                                  <a:pt x="270" y="209"/>
                                </a:lnTo>
                                <a:lnTo>
                                  <a:pt x="483" y="209"/>
                                </a:lnTo>
                                <a:lnTo>
                                  <a:pt x="491" y="201"/>
                                </a:lnTo>
                                <a:lnTo>
                                  <a:pt x="491" y="173"/>
                                </a:lnTo>
                                <a:lnTo>
                                  <a:pt x="298" y="173"/>
                                </a:lnTo>
                                <a:lnTo>
                                  <a:pt x="298" y="36"/>
                                </a:lnTo>
                                <a:close/>
                                <a:moveTo>
                                  <a:pt x="761" y="36"/>
                                </a:moveTo>
                                <a:lnTo>
                                  <a:pt x="725" y="36"/>
                                </a:lnTo>
                                <a:lnTo>
                                  <a:pt x="725" y="201"/>
                                </a:lnTo>
                                <a:lnTo>
                                  <a:pt x="733" y="209"/>
                                </a:lnTo>
                                <a:lnTo>
                                  <a:pt x="959" y="209"/>
                                </a:lnTo>
                                <a:lnTo>
                                  <a:pt x="968" y="201"/>
                                </a:lnTo>
                                <a:lnTo>
                                  <a:pt x="968" y="173"/>
                                </a:lnTo>
                                <a:lnTo>
                                  <a:pt x="761" y="173"/>
                                </a:lnTo>
                                <a:lnTo>
                                  <a:pt x="761" y="36"/>
                                </a:lnTo>
                                <a:close/>
                                <a:moveTo>
                                  <a:pt x="753" y="0"/>
                                </a:moveTo>
                                <a:lnTo>
                                  <a:pt x="463" y="0"/>
                                </a:lnTo>
                                <a:lnTo>
                                  <a:pt x="455" y="8"/>
                                </a:lnTo>
                                <a:lnTo>
                                  <a:pt x="455" y="173"/>
                                </a:lnTo>
                                <a:lnTo>
                                  <a:pt x="491" y="173"/>
                                </a:lnTo>
                                <a:lnTo>
                                  <a:pt x="491" y="36"/>
                                </a:lnTo>
                                <a:lnTo>
                                  <a:pt x="761" y="36"/>
                                </a:lnTo>
                                <a:lnTo>
                                  <a:pt x="761" y="8"/>
                                </a:lnTo>
                                <a:lnTo>
                                  <a:pt x="753" y="0"/>
                                </a:lnTo>
                                <a:close/>
                                <a:moveTo>
                                  <a:pt x="1218" y="0"/>
                                </a:moveTo>
                                <a:lnTo>
                                  <a:pt x="939" y="0"/>
                                </a:lnTo>
                                <a:lnTo>
                                  <a:pt x="931" y="8"/>
                                </a:lnTo>
                                <a:lnTo>
                                  <a:pt x="931" y="173"/>
                                </a:lnTo>
                                <a:lnTo>
                                  <a:pt x="968" y="173"/>
                                </a:lnTo>
                                <a:lnTo>
                                  <a:pt x="968" y="36"/>
                                </a:lnTo>
                                <a:lnTo>
                                  <a:pt x="1226" y="36"/>
                                </a:lnTo>
                                <a:lnTo>
                                  <a:pt x="1226" y="8"/>
                                </a:lnTo>
                                <a:lnTo>
                                  <a:pt x="1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90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1" y="12671"/>
                            <a:ext cx="262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9" y="12931"/>
                            <a:ext cx="262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" name="AutoShape 13"/>
                        <wps:cNvSpPr>
                          <a:spLocks/>
                        </wps:cNvSpPr>
                        <wps:spPr bwMode="auto">
                          <a:xfrm>
                            <a:off x="9721" y="12426"/>
                            <a:ext cx="195" cy="919"/>
                          </a:xfrm>
                          <a:custGeom>
                            <a:avLst/>
                            <a:gdLst>
                              <a:gd name="T0" fmla="+- 0 9916 9722"/>
                              <a:gd name="T1" fmla="*/ T0 w 195"/>
                              <a:gd name="T2" fmla="+- 0 12470 12427"/>
                              <a:gd name="T3" fmla="*/ 12470 h 919"/>
                              <a:gd name="T4" fmla="+- 0 9916 9722"/>
                              <a:gd name="T5" fmla="*/ T4 w 195"/>
                              <a:gd name="T6" fmla="+- 0 13309 12427"/>
                              <a:gd name="T7" fmla="*/ 13309 h 919"/>
                              <a:gd name="T8" fmla="+- 0 9722 9722"/>
                              <a:gd name="T9" fmla="*/ T8 w 195"/>
                              <a:gd name="T10" fmla="+- 0 12427 12427"/>
                              <a:gd name="T11" fmla="*/ 12427 h 919"/>
                              <a:gd name="T12" fmla="+- 0 9722 9722"/>
                              <a:gd name="T13" fmla="*/ T12 w 195"/>
                              <a:gd name="T14" fmla="+- 0 13345 12427"/>
                              <a:gd name="T15" fmla="*/ 13345 h 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5" h="919">
                                <a:moveTo>
                                  <a:pt x="194" y="43"/>
                                </a:moveTo>
                                <a:lnTo>
                                  <a:pt x="194" y="882"/>
                                </a:lnTo>
                                <a:moveTo>
                                  <a:pt x="0" y="0"/>
                                </a:moveTo>
                                <a:lnTo>
                                  <a:pt x="0" y="918"/>
                                </a:lnTo>
                              </a:path>
                            </a:pathLst>
                          </a:custGeom>
                          <a:noFill/>
                          <a:ln w="22987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14"/>
                        <wps:cNvSpPr>
                          <a:spLocks/>
                        </wps:cNvSpPr>
                        <wps:spPr bwMode="auto">
                          <a:xfrm>
                            <a:off x="8723" y="12426"/>
                            <a:ext cx="2586" cy="919"/>
                          </a:xfrm>
                          <a:custGeom>
                            <a:avLst/>
                            <a:gdLst>
                              <a:gd name="T0" fmla="+- 0 9713 8723"/>
                              <a:gd name="T1" fmla="*/ T0 w 2586"/>
                              <a:gd name="T2" fmla="+- 0 12430 12427"/>
                              <a:gd name="T3" fmla="*/ 12430 h 919"/>
                              <a:gd name="T4" fmla="+- 0 9696 8723"/>
                              <a:gd name="T5" fmla="*/ T4 w 2586"/>
                              <a:gd name="T6" fmla="+- 0 12439 12427"/>
                              <a:gd name="T7" fmla="*/ 12439 h 919"/>
                              <a:gd name="T8" fmla="+- 0 9105 8723"/>
                              <a:gd name="T9" fmla="*/ T8 w 2586"/>
                              <a:gd name="T10" fmla="+- 0 12792 12427"/>
                              <a:gd name="T11" fmla="*/ 12792 h 919"/>
                              <a:gd name="T12" fmla="+- 0 8723 8723"/>
                              <a:gd name="T13" fmla="*/ T12 w 2586"/>
                              <a:gd name="T14" fmla="+- 0 12889 12427"/>
                              <a:gd name="T15" fmla="*/ 12889 h 919"/>
                              <a:gd name="T16" fmla="+- 0 8729 8723"/>
                              <a:gd name="T17" fmla="*/ T16 w 2586"/>
                              <a:gd name="T18" fmla="+- 0 12913 12427"/>
                              <a:gd name="T19" fmla="*/ 12913 h 919"/>
                              <a:gd name="T20" fmla="+- 0 9429 8723"/>
                              <a:gd name="T21" fmla="*/ T20 w 2586"/>
                              <a:gd name="T22" fmla="+- 0 13136 12427"/>
                              <a:gd name="T23" fmla="*/ 13136 h 919"/>
                              <a:gd name="T24" fmla="+- 0 9673 8723"/>
                              <a:gd name="T25" fmla="*/ T24 w 2586"/>
                              <a:gd name="T26" fmla="+- 0 13315 12427"/>
                              <a:gd name="T27" fmla="*/ 13315 h 919"/>
                              <a:gd name="T28" fmla="+- 0 9717 8723"/>
                              <a:gd name="T29" fmla="*/ T28 w 2586"/>
                              <a:gd name="T30" fmla="+- 0 13345 12427"/>
                              <a:gd name="T31" fmla="*/ 13345 h 919"/>
                              <a:gd name="T32" fmla="+- 0 9725 8723"/>
                              <a:gd name="T33" fmla="*/ T32 w 2586"/>
                              <a:gd name="T34" fmla="+- 0 13346 12427"/>
                              <a:gd name="T35" fmla="*/ 13346 h 919"/>
                              <a:gd name="T36" fmla="+- 0 9744 8723"/>
                              <a:gd name="T37" fmla="*/ T36 w 2586"/>
                              <a:gd name="T38" fmla="+- 0 13341 12427"/>
                              <a:gd name="T39" fmla="*/ 13341 h 919"/>
                              <a:gd name="T40" fmla="+- 0 9760 8723"/>
                              <a:gd name="T41" fmla="*/ T40 w 2586"/>
                              <a:gd name="T42" fmla="+- 0 13320 12427"/>
                              <a:gd name="T43" fmla="*/ 13320 h 919"/>
                              <a:gd name="T44" fmla="+- 0 9936 8723"/>
                              <a:gd name="T45" fmla="*/ T44 w 2586"/>
                              <a:gd name="T46" fmla="+- 0 13316 12427"/>
                              <a:gd name="T47" fmla="*/ 13316 h 919"/>
                              <a:gd name="T48" fmla="+- 0 9724 8723"/>
                              <a:gd name="T49" fmla="*/ T48 w 2586"/>
                              <a:gd name="T50" fmla="+- 0 13307 12427"/>
                              <a:gd name="T51" fmla="*/ 13307 h 919"/>
                              <a:gd name="T52" fmla="+- 0 9661 8723"/>
                              <a:gd name="T53" fmla="*/ T52 w 2586"/>
                              <a:gd name="T54" fmla="+- 0 13261 12427"/>
                              <a:gd name="T55" fmla="*/ 13261 h 919"/>
                              <a:gd name="T56" fmla="+- 0 9445 8723"/>
                              <a:gd name="T57" fmla="*/ T56 w 2586"/>
                              <a:gd name="T58" fmla="+- 0 13104 12427"/>
                              <a:gd name="T59" fmla="*/ 13104 h 919"/>
                              <a:gd name="T60" fmla="+- 0 9114 8723"/>
                              <a:gd name="T61" fmla="*/ T60 w 2586"/>
                              <a:gd name="T62" fmla="+- 0 12961 12427"/>
                              <a:gd name="T63" fmla="*/ 12961 h 919"/>
                              <a:gd name="T64" fmla="+- 0 9115 8723"/>
                              <a:gd name="T65" fmla="*/ T64 w 2586"/>
                              <a:gd name="T66" fmla="+- 0 12827 12427"/>
                              <a:gd name="T67" fmla="*/ 12827 h 919"/>
                              <a:gd name="T68" fmla="+- 0 9445 8723"/>
                              <a:gd name="T69" fmla="*/ T68 w 2586"/>
                              <a:gd name="T70" fmla="+- 0 12681 12427"/>
                              <a:gd name="T71" fmla="*/ 12681 h 919"/>
                              <a:gd name="T72" fmla="+- 0 9718 8723"/>
                              <a:gd name="T73" fmla="*/ T72 w 2586"/>
                              <a:gd name="T74" fmla="+- 0 12468 12427"/>
                              <a:gd name="T75" fmla="*/ 12468 h 919"/>
                              <a:gd name="T76" fmla="+- 0 9760 8723"/>
                              <a:gd name="T77" fmla="*/ T76 w 2586"/>
                              <a:gd name="T78" fmla="+- 0 12466 12427"/>
                              <a:gd name="T79" fmla="*/ 12466 h 919"/>
                              <a:gd name="T80" fmla="+- 0 9756 8723"/>
                              <a:gd name="T81" fmla="*/ T80 w 2586"/>
                              <a:gd name="T82" fmla="+- 0 12456 12427"/>
                              <a:gd name="T83" fmla="*/ 12456 h 919"/>
                              <a:gd name="T84" fmla="+- 0 9751 8723"/>
                              <a:gd name="T85" fmla="*/ T84 w 2586"/>
                              <a:gd name="T86" fmla="+- 0 12435 12427"/>
                              <a:gd name="T87" fmla="*/ 12435 h 919"/>
                              <a:gd name="T88" fmla="+- 0 9737 8723"/>
                              <a:gd name="T89" fmla="*/ T88 w 2586"/>
                              <a:gd name="T90" fmla="+- 0 12428 12427"/>
                              <a:gd name="T91" fmla="*/ 12428 h 919"/>
                              <a:gd name="T92" fmla="+- 0 11308 8723"/>
                              <a:gd name="T93" fmla="*/ T92 w 2586"/>
                              <a:gd name="T94" fmla="+- 0 12518 12427"/>
                              <a:gd name="T95" fmla="*/ 12518 h 919"/>
                              <a:gd name="T96" fmla="+- 0 11267 8723"/>
                              <a:gd name="T97" fmla="*/ T96 w 2586"/>
                              <a:gd name="T98" fmla="+- 0 13261 12427"/>
                              <a:gd name="T99" fmla="*/ 13261 h 919"/>
                              <a:gd name="T100" fmla="+- 0 9943 8723"/>
                              <a:gd name="T101" fmla="*/ T100 w 2586"/>
                              <a:gd name="T102" fmla="+- 0 13263 12427"/>
                              <a:gd name="T103" fmla="*/ 13263 h 919"/>
                              <a:gd name="T104" fmla="+- 0 9743 8723"/>
                              <a:gd name="T105" fmla="*/ T104 w 2586"/>
                              <a:gd name="T106" fmla="+- 0 13284 12427"/>
                              <a:gd name="T107" fmla="*/ 13284 h 919"/>
                              <a:gd name="T108" fmla="+- 0 9731 8723"/>
                              <a:gd name="T109" fmla="*/ T108 w 2586"/>
                              <a:gd name="T110" fmla="+- 0 13298 12427"/>
                              <a:gd name="T111" fmla="*/ 13298 h 919"/>
                              <a:gd name="T112" fmla="+- 0 9724 8723"/>
                              <a:gd name="T113" fmla="*/ T112 w 2586"/>
                              <a:gd name="T114" fmla="+- 0 13307 12427"/>
                              <a:gd name="T115" fmla="*/ 13307 h 919"/>
                              <a:gd name="T116" fmla="+- 0 9958 8723"/>
                              <a:gd name="T117" fmla="*/ T116 w 2586"/>
                              <a:gd name="T118" fmla="+- 0 13298 12427"/>
                              <a:gd name="T119" fmla="*/ 13298 h 919"/>
                              <a:gd name="T120" fmla="+- 0 11303 8723"/>
                              <a:gd name="T121" fmla="*/ T120 w 2586"/>
                              <a:gd name="T122" fmla="+- 0 13290 12427"/>
                              <a:gd name="T123" fmla="*/ 13290 h 919"/>
                              <a:gd name="T124" fmla="+- 0 11309 8723"/>
                              <a:gd name="T125" fmla="*/ T124 w 2586"/>
                              <a:gd name="T126" fmla="+- 0 12501 12427"/>
                              <a:gd name="T127" fmla="*/ 12501 h 919"/>
                              <a:gd name="T128" fmla="+- 0 9936 8723"/>
                              <a:gd name="T129" fmla="*/ T128 w 2586"/>
                              <a:gd name="T130" fmla="+- 0 12527 12427"/>
                              <a:gd name="T131" fmla="*/ 12527 h 919"/>
                              <a:gd name="T132" fmla="+- 0 9948 8723"/>
                              <a:gd name="T133" fmla="*/ T132 w 2586"/>
                              <a:gd name="T134" fmla="+- 0 12530 12427"/>
                              <a:gd name="T135" fmla="*/ 12530 h 919"/>
                              <a:gd name="T136" fmla="+- 0 11309 8723"/>
                              <a:gd name="T137" fmla="*/ T136 w 2586"/>
                              <a:gd name="T138" fmla="+- 0 12501 12427"/>
                              <a:gd name="T139" fmla="*/ 12501 h 919"/>
                              <a:gd name="T140" fmla="+- 0 9722 8723"/>
                              <a:gd name="T141" fmla="*/ T140 w 2586"/>
                              <a:gd name="T142" fmla="+- 0 12466 12427"/>
                              <a:gd name="T143" fmla="*/ 12466 h 919"/>
                              <a:gd name="T144" fmla="+- 0 9735 8723"/>
                              <a:gd name="T145" fmla="*/ T144 w 2586"/>
                              <a:gd name="T146" fmla="+- 0 12500 12427"/>
                              <a:gd name="T147" fmla="*/ 12500 h 919"/>
                              <a:gd name="T148" fmla="+- 0 9749 8723"/>
                              <a:gd name="T149" fmla="*/ T148 w 2586"/>
                              <a:gd name="T150" fmla="+- 0 12504 12427"/>
                              <a:gd name="T151" fmla="*/ 12504 h 919"/>
                              <a:gd name="T152" fmla="+- 0 11309 8723"/>
                              <a:gd name="T153" fmla="*/ T152 w 2586"/>
                              <a:gd name="T154" fmla="+- 0 12501 12427"/>
                              <a:gd name="T155" fmla="*/ 12501 h 919"/>
                              <a:gd name="T156" fmla="+- 0 11308 8723"/>
                              <a:gd name="T157" fmla="*/ T156 w 2586"/>
                              <a:gd name="T158" fmla="+- 0 12494 12427"/>
                              <a:gd name="T159" fmla="*/ 12494 h 919"/>
                              <a:gd name="T160" fmla="+- 0 9940 8723"/>
                              <a:gd name="T161" fmla="*/ T160 w 2586"/>
                              <a:gd name="T162" fmla="+- 0 12468 12427"/>
                              <a:gd name="T163" fmla="*/ 12468 h 919"/>
                              <a:gd name="T164" fmla="+- 0 9761 8723"/>
                              <a:gd name="T165" fmla="*/ T164 w 2586"/>
                              <a:gd name="T166" fmla="+- 0 12468 12427"/>
                              <a:gd name="T167" fmla="*/ 12468 h 919"/>
                              <a:gd name="T168" fmla="+- 0 11290 8723"/>
                              <a:gd name="T169" fmla="*/ T168 w 2586"/>
                              <a:gd name="T170" fmla="+- 0 12482 12427"/>
                              <a:gd name="T171" fmla="*/ 12482 h 919"/>
                              <a:gd name="T172" fmla="+- 0 11308 8723"/>
                              <a:gd name="T173" fmla="*/ T172 w 2586"/>
                              <a:gd name="T174" fmla="+- 0 12494 12427"/>
                              <a:gd name="T175" fmla="*/ 12494 h 919"/>
                              <a:gd name="T176" fmla="+- 0 11300 8723"/>
                              <a:gd name="T177" fmla="*/ T176 w 2586"/>
                              <a:gd name="T178" fmla="+- 0 12484 12427"/>
                              <a:gd name="T179" fmla="*/ 12484 h 919"/>
                              <a:gd name="T180" fmla="+- 0 11290 8723"/>
                              <a:gd name="T181" fmla="*/ T180 w 2586"/>
                              <a:gd name="T182" fmla="+- 0 12482 12427"/>
                              <a:gd name="T183" fmla="*/ 12482 h 919"/>
                              <a:gd name="T184" fmla="+- 0 9928 8723"/>
                              <a:gd name="T185" fmla="*/ T184 w 2586"/>
                              <a:gd name="T186" fmla="+- 0 12465 12427"/>
                              <a:gd name="T187" fmla="*/ 12465 h 919"/>
                              <a:gd name="T188" fmla="+- 0 9940 8723"/>
                              <a:gd name="T189" fmla="*/ T188 w 2586"/>
                              <a:gd name="T190" fmla="+- 0 12468 12427"/>
                              <a:gd name="T191" fmla="*/ 12468 h 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586" h="919">
                                <a:moveTo>
                                  <a:pt x="1001" y="0"/>
                                </a:moveTo>
                                <a:lnTo>
                                  <a:pt x="990" y="3"/>
                                </a:lnTo>
                                <a:lnTo>
                                  <a:pt x="980" y="8"/>
                                </a:lnTo>
                                <a:lnTo>
                                  <a:pt x="973" y="12"/>
                                </a:lnTo>
                                <a:lnTo>
                                  <a:pt x="705" y="222"/>
                                </a:lnTo>
                                <a:lnTo>
                                  <a:pt x="382" y="365"/>
                                </a:lnTo>
                                <a:lnTo>
                                  <a:pt x="6" y="454"/>
                                </a:lnTo>
                                <a:lnTo>
                                  <a:pt x="0" y="462"/>
                                </a:lnTo>
                                <a:lnTo>
                                  <a:pt x="0" y="478"/>
                                </a:lnTo>
                                <a:lnTo>
                                  <a:pt x="6" y="486"/>
                                </a:lnTo>
                                <a:lnTo>
                                  <a:pt x="382" y="569"/>
                                </a:lnTo>
                                <a:lnTo>
                                  <a:pt x="706" y="709"/>
                                </a:lnTo>
                                <a:lnTo>
                                  <a:pt x="877" y="835"/>
                                </a:lnTo>
                                <a:lnTo>
                                  <a:pt x="950" y="888"/>
                                </a:lnTo>
                                <a:lnTo>
                                  <a:pt x="990" y="916"/>
                                </a:lnTo>
                                <a:lnTo>
                                  <a:pt x="994" y="918"/>
                                </a:lnTo>
                                <a:lnTo>
                                  <a:pt x="998" y="919"/>
                                </a:lnTo>
                                <a:lnTo>
                                  <a:pt x="1002" y="919"/>
                                </a:lnTo>
                                <a:lnTo>
                                  <a:pt x="1009" y="918"/>
                                </a:lnTo>
                                <a:lnTo>
                                  <a:pt x="1021" y="914"/>
                                </a:lnTo>
                                <a:lnTo>
                                  <a:pt x="1031" y="903"/>
                                </a:lnTo>
                                <a:lnTo>
                                  <a:pt x="1037" y="893"/>
                                </a:lnTo>
                                <a:lnTo>
                                  <a:pt x="1209" y="890"/>
                                </a:lnTo>
                                <a:lnTo>
                                  <a:pt x="1213" y="889"/>
                                </a:lnTo>
                                <a:lnTo>
                                  <a:pt x="1223" y="880"/>
                                </a:lnTo>
                                <a:lnTo>
                                  <a:pt x="1001" y="880"/>
                                </a:lnTo>
                                <a:lnTo>
                                  <a:pt x="958" y="849"/>
                                </a:lnTo>
                                <a:lnTo>
                                  <a:pt x="938" y="834"/>
                                </a:lnTo>
                                <a:lnTo>
                                  <a:pt x="725" y="679"/>
                                </a:lnTo>
                                <a:lnTo>
                                  <a:pt x="722" y="677"/>
                                </a:lnTo>
                                <a:lnTo>
                                  <a:pt x="395" y="536"/>
                                </a:lnTo>
                                <a:lnTo>
                                  <a:pt x="391" y="534"/>
                                </a:lnTo>
                                <a:lnTo>
                                  <a:pt x="99" y="469"/>
                                </a:lnTo>
                                <a:lnTo>
                                  <a:pt x="392" y="400"/>
                                </a:lnTo>
                                <a:lnTo>
                                  <a:pt x="395" y="399"/>
                                </a:lnTo>
                                <a:lnTo>
                                  <a:pt x="722" y="254"/>
                                </a:lnTo>
                                <a:lnTo>
                                  <a:pt x="726" y="251"/>
                                </a:lnTo>
                                <a:lnTo>
                                  <a:pt x="995" y="41"/>
                                </a:lnTo>
                                <a:lnTo>
                                  <a:pt x="999" y="39"/>
                                </a:lnTo>
                                <a:lnTo>
                                  <a:pt x="1037" y="39"/>
                                </a:lnTo>
                                <a:lnTo>
                                  <a:pt x="1036" y="36"/>
                                </a:lnTo>
                                <a:lnTo>
                                  <a:pt x="1033" y="29"/>
                                </a:lnTo>
                                <a:lnTo>
                                  <a:pt x="1032" y="22"/>
                                </a:lnTo>
                                <a:lnTo>
                                  <a:pt x="1028" y="8"/>
                                </a:lnTo>
                                <a:lnTo>
                                  <a:pt x="1019" y="3"/>
                                </a:lnTo>
                                <a:lnTo>
                                  <a:pt x="1014" y="1"/>
                                </a:lnTo>
                                <a:lnTo>
                                  <a:pt x="1001" y="0"/>
                                </a:lnTo>
                                <a:close/>
                                <a:moveTo>
                                  <a:pt x="2585" y="91"/>
                                </a:moveTo>
                                <a:lnTo>
                                  <a:pt x="2549" y="91"/>
                                </a:lnTo>
                                <a:lnTo>
                                  <a:pt x="2544" y="834"/>
                                </a:lnTo>
                                <a:lnTo>
                                  <a:pt x="1224" y="835"/>
                                </a:lnTo>
                                <a:lnTo>
                                  <a:pt x="1220" y="836"/>
                                </a:lnTo>
                                <a:lnTo>
                                  <a:pt x="1198" y="854"/>
                                </a:lnTo>
                                <a:lnTo>
                                  <a:pt x="1020" y="857"/>
                                </a:lnTo>
                                <a:lnTo>
                                  <a:pt x="1014" y="861"/>
                                </a:lnTo>
                                <a:lnTo>
                                  <a:pt x="1008" y="871"/>
                                </a:lnTo>
                                <a:lnTo>
                                  <a:pt x="1004" y="877"/>
                                </a:lnTo>
                                <a:lnTo>
                                  <a:pt x="1001" y="880"/>
                                </a:lnTo>
                                <a:lnTo>
                                  <a:pt x="1223" y="880"/>
                                </a:lnTo>
                                <a:lnTo>
                                  <a:pt x="1235" y="871"/>
                                </a:lnTo>
                                <a:lnTo>
                                  <a:pt x="2572" y="871"/>
                                </a:lnTo>
                                <a:lnTo>
                                  <a:pt x="2580" y="863"/>
                                </a:lnTo>
                                <a:lnTo>
                                  <a:pt x="2585" y="91"/>
                                </a:lnTo>
                                <a:close/>
                                <a:moveTo>
                                  <a:pt x="2586" y="74"/>
                                </a:moveTo>
                                <a:lnTo>
                                  <a:pt x="1196" y="74"/>
                                </a:lnTo>
                                <a:lnTo>
                                  <a:pt x="1213" y="100"/>
                                </a:lnTo>
                                <a:lnTo>
                                  <a:pt x="1219" y="102"/>
                                </a:lnTo>
                                <a:lnTo>
                                  <a:pt x="1225" y="103"/>
                                </a:lnTo>
                                <a:lnTo>
                                  <a:pt x="2585" y="91"/>
                                </a:lnTo>
                                <a:lnTo>
                                  <a:pt x="2586" y="74"/>
                                </a:lnTo>
                                <a:close/>
                                <a:moveTo>
                                  <a:pt x="1037" y="39"/>
                                </a:moveTo>
                                <a:lnTo>
                                  <a:pt x="999" y="39"/>
                                </a:lnTo>
                                <a:lnTo>
                                  <a:pt x="1003" y="55"/>
                                </a:lnTo>
                                <a:lnTo>
                                  <a:pt x="1012" y="73"/>
                                </a:lnTo>
                                <a:lnTo>
                                  <a:pt x="1020" y="78"/>
                                </a:lnTo>
                                <a:lnTo>
                                  <a:pt x="1026" y="77"/>
                                </a:lnTo>
                                <a:lnTo>
                                  <a:pt x="1196" y="74"/>
                                </a:lnTo>
                                <a:lnTo>
                                  <a:pt x="2586" y="74"/>
                                </a:lnTo>
                                <a:lnTo>
                                  <a:pt x="2586" y="68"/>
                                </a:lnTo>
                                <a:lnTo>
                                  <a:pt x="2585" y="67"/>
                                </a:lnTo>
                                <a:lnTo>
                                  <a:pt x="1234" y="67"/>
                                </a:lnTo>
                                <a:lnTo>
                                  <a:pt x="1217" y="41"/>
                                </a:lnTo>
                                <a:lnTo>
                                  <a:pt x="1038" y="41"/>
                                </a:lnTo>
                                <a:lnTo>
                                  <a:pt x="1037" y="39"/>
                                </a:lnTo>
                                <a:close/>
                                <a:moveTo>
                                  <a:pt x="2567" y="55"/>
                                </a:moveTo>
                                <a:lnTo>
                                  <a:pt x="1234" y="67"/>
                                </a:lnTo>
                                <a:lnTo>
                                  <a:pt x="2585" y="67"/>
                                </a:lnTo>
                                <a:lnTo>
                                  <a:pt x="2584" y="63"/>
                                </a:lnTo>
                                <a:lnTo>
                                  <a:pt x="2577" y="57"/>
                                </a:lnTo>
                                <a:lnTo>
                                  <a:pt x="2572" y="55"/>
                                </a:lnTo>
                                <a:lnTo>
                                  <a:pt x="2567" y="55"/>
                                </a:lnTo>
                                <a:close/>
                                <a:moveTo>
                                  <a:pt x="1211" y="38"/>
                                </a:moveTo>
                                <a:lnTo>
                                  <a:pt x="1205" y="38"/>
                                </a:lnTo>
                                <a:lnTo>
                                  <a:pt x="1038" y="41"/>
                                </a:lnTo>
                                <a:lnTo>
                                  <a:pt x="1217" y="41"/>
                                </a:lnTo>
                                <a:lnTo>
                                  <a:pt x="1211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6468" y="11903"/>
                            <a:ext cx="423" cy="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0054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6679" y="11325"/>
                            <a:ext cx="0" cy="103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0054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17"/>
                        <wps:cNvSpPr>
                          <a:spLocks/>
                        </wps:cNvSpPr>
                        <wps:spPr bwMode="auto">
                          <a:xfrm>
                            <a:off x="6467" y="11324"/>
                            <a:ext cx="423" cy="1031"/>
                          </a:xfrm>
                          <a:custGeom>
                            <a:avLst/>
                            <a:gdLst>
                              <a:gd name="T0" fmla="+- 0 6481 6468"/>
                              <a:gd name="T1" fmla="*/ T0 w 423"/>
                              <a:gd name="T2" fmla="+- 0 11324 11324"/>
                              <a:gd name="T3" fmla="*/ 11324 h 1031"/>
                              <a:gd name="T4" fmla="+- 0 6476 6468"/>
                              <a:gd name="T5" fmla="*/ T4 w 423"/>
                              <a:gd name="T6" fmla="+- 0 11326 11324"/>
                              <a:gd name="T7" fmla="*/ 11326 h 1031"/>
                              <a:gd name="T8" fmla="+- 0 6469 6468"/>
                              <a:gd name="T9" fmla="*/ T8 w 423"/>
                              <a:gd name="T10" fmla="+- 0 11333 11324"/>
                              <a:gd name="T11" fmla="*/ 11333 h 1031"/>
                              <a:gd name="T12" fmla="+- 0 6468 6468"/>
                              <a:gd name="T13" fmla="*/ T12 w 423"/>
                              <a:gd name="T14" fmla="+- 0 11338 11324"/>
                              <a:gd name="T15" fmla="*/ 11338 h 1031"/>
                              <a:gd name="T16" fmla="+- 0 6468 6468"/>
                              <a:gd name="T17" fmla="*/ T16 w 423"/>
                              <a:gd name="T18" fmla="+- 0 12058 11324"/>
                              <a:gd name="T19" fmla="*/ 12058 h 1031"/>
                              <a:gd name="T20" fmla="+- 0 6483 6468"/>
                              <a:gd name="T21" fmla="*/ T20 w 423"/>
                              <a:gd name="T22" fmla="+- 0 12164 11324"/>
                              <a:gd name="T23" fmla="*/ 12164 h 1031"/>
                              <a:gd name="T24" fmla="+- 0 6521 6468"/>
                              <a:gd name="T25" fmla="*/ T24 w 423"/>
                              <a:gd name="T26" fmla="+- 0 12243 11324"/>
                              <a:gd name="T27" fmla="*/ 12243 h 1031"/>
                              <a:gd name="T28" fmla="+- 0 6570 6468"/>
                              <a:gd name="T29" fmla="*/ T28 w 423"/>
                              <a:gd name="T30" fmla="+- 0 12298 11324"/>
                              <a:gd name="T31" fmla="*/ 12298 h 1031"/>
                              <a:gd name="T32" fmla="+- 0 6620 6468"/>
                              <a:gd name="T33" fmla="*/ T32 w 423"/>
                              <a:gd name="T34" fmla="+- 0 12332 11324"/>
                              <a:gd name="T35" fmla="*/ 12332 h 1031"/>
                              <a:gd name="T36" fmla="+- 0 6659 6468"/>
                              <a:gd name="T37" fmla="*/ T36 w 423"/>
                              <a:gd name="T38" fmla="+- 0 12350 11324"/>
                              <a:gd name="T39" fmla="*/ 12350 h 1031"/>
                              <a:gd name="T40" fmla="+- 0 6675 6468"/>
                              <a:gd name="T41" fmla="*/ T40 w 423"/>
                              <a:gd name="T42" fmla="+- 0 12355 11324"/>
                              <a:gd name="T43" fmla="*/ 12355 h 1031"/>
                              <a:gd name="T44" fmla="+- 0 6679 6468"/>
                              <a:gd name="T45" fmla="*/ T44 w 423"/>
                              <a:gd name="T46" fmla="+- 0 12355 11324"/>
                              <a:gd name="T47" fmla="*/ 12355 h 1031"/>
                              <a:gd name="T48" fmla="+- 0 6683 6468"/>
                              <a:gd name="T49" fmla="*/ T48 w 423"/>
                              <a:gd name="T50" fmla="+- 0 12355 11324"/>
                              <a:gd name="T51" fmla="*/ 12355 h 1031"/>
                              <a:gd name="T52" fmla="+- 0 6699 6468"/>
                              <a:gd name="T53" fmla="*/ T52 w 423"/>
                              <a:gd name="T54" fmla="+- 0 12350 11324"/>
                              <a:gd name="T55" fmla="*/ 12350 h 1031"/>
                              <a:gd name="T56" fmla="+- 0 6738 6468"/>
                              <a:gd name="T57" fmla="*/ T56 w 423"/>
                              <a:gd name="T58" fmla="+- 0 12332 11324"/>
                              <a:gd name="T59" fmla="*/ 12332 h 1031"/>
                              <a:gd name="T60" fmla="+- 0 6758 6468"/>
                              <a:gd name="T61" fmla="*/ T60 w 423"/>
                              <a:gd name="T62" fmla="+- 0 12319 11324"/>
                              <a:gd name="T63" fmla="*/ 12319 h 1031"/>
                              <a:gd name="T64" fmla="+- 0 6679 6468"/>
                              <a:gd name="T65" fmla="*/ T64 w 423"/>
                              <a:gd name="T66" fmla="+- 0 12319 11324"/>
                              <a:gd name="T67" fmla="*/ 12319 h 1031"/>
                              <a:gd name="T68" fmla="+- 0 6651 6468"/>
                              <a:gd name="T69" fmla="*/ T68 w 423"/>
                              <a:gd name="T70" fmla="+- 0 12307 11324"/>
                              <a:gd name="T71" fmla="*/ 12307 h 1031"/>
                              <a:gd name="T72" fmla="+- 0 6606 6468"/>
                              <a:gd name="T73" fmla="*/ T72 w 423"/>
                              <a:gd name="T74" fmla="+- 0 12280 11324"/>
                              <a:gd name="T75" fmla="*/ 12280 h 1031"/>
                              <a:gd name="T76" fmla="+- 0 6558 6468"/>
                              <a:gd name="T77" fmla="*/ T76 w 423"/>
                              <a:gd name="T78" fmla="+- 0 12233 11324"/>
                              <a:gd name="T79" fmla="*/ 12233 h 1031"/>
                              <a:gd name="T80" fmla="+- 0 6519 6468"/>
                              <a:gd name="T81" fmla="*/ T80 w 423"/>
                              <a:gd name="T82" fmla="+- 0 12160 11324"/>
                              <a:gd name="T83" fmla="*/ 12160 h 1031"/>
                              <a:gd name="T84" fmla="+- 0 6504 6468"/>
                              <a:gd name="T85" fmla="*/ T84 w 423"/>
                              <a:gd name="T86" fmla="+- 0 12058 11324"/>
                              <a:gd name="T87" fmla="*/ 12058 h 1031"/>
                              <a:gd name="T88" fmla="+- 0 6504 6468"/>
                              <a:gd name="T89" fmla="*/ T88 w 423"/>
                              <a:gd name="T90" fmla="+- 0 11361 11324"/>
                              <a:gd name="T91" fmla="*/ 11361 h 1031"/>
                              <a:gd name="T92" fmla="+- 0 6891 6468"/>
                              <a:gd name="T93" fmla="*/ T92 w 423"/>
                              <a:gd name="T94" fmla="+- 0 11361 11324"/>
                              <a:gd name="T95" fmla="*/ 11361 h 1031"/>
                              <a:gd name="T96" fmla="+- 0 6891 6468"/>
                              <a:gd name="T97" fmla="*/ T96 w 423"/>
                              <a:gd name="T98" fmla="+- 0 11333 11324"/>
                              <a:gd name="T99" fmla="*/ 11333 h 1031"/>
                              <a:gd name="T100" fmla="+- 0 6882 6468"/>
                              <a:gd name="T101" fmla="*/ T100 w 423"/>
                              <a:gd name="T102" fmla="+- 0 11325 11324"/>
                              <a:gd name="T103" fmla="*/ 11325 h 1031"/>
                              <a:gd name="T104" fmla="+- 0 6481 6468"/>
                              <a:gd name="T105" fmla="*/ T104 w 423"/>
                              <a:gd name="T106" fmla="+- 0 11324 11324"/>
                              <a:gd name="T107" fmla="*/ 11324 h 1031"/>
                              <a:gd name="T108" fmla="+- 0 6891 6468"/>
                              <a:gd name="T109" fmla="*/ T108 w 423"/>
                              <a:gd name="T110" fmla="+- 0 11361 11324"/>
                              <a:gd name="T111" fmla="*/ 11361 h 1031"/>
                              <a:gd name="T112" fmla="+- 0 6504 6468"/>
                              <a:gd name="T113" fmla="*/ T112 w 423"/>
                              <a:gd name="T114" fmla="+- 0 11361 11324"/>
                              <a:gd name="T115" fmla="*/ 11361 h 1031"/>
                              <a:gd name="T116" fmla="+- 0 6854 6468"/>
                              <a:gd name="T117" fmla="*/ T116 w 423"/>
                              <a:gd name="T118" fmla="+- 0 11362 11324"/>
                              <a:gd name="T119" fmla="*/ 11362 h 1031"/>
                              <a:gd name="T120" fmla="+- 0 6854 6468"/>
                              <a:gd name="T121" fmla="*/ T120 w 423"/>
                              <a:gd name="T122" fmla="+- 0 12058 11324"/>
                              <a:gd name="T123" fmla="*/ 12058 h 1031"/>
                              <a:gd name="T124" fmla="+- 0 6839 6468"/>
                              <a:gd name="T125" fmla="*/ T124 w 423"/>
                              <a:gd name="T126" fmla="+- 0 12161 11324"/>
                              <a:gd name="T127" fmla="*/ 12161 h 1031"/>
                              <a:gd name="T128" fmla="+- 0 6801 6468"/>
                              <a:gd name="T129" fmla="*/ T128 w 423"/>
                              <a:gd name="T130" fmla="+- 0 12234 11324"/>
                              <a:gd name="T131" fmla="*/ 12234 h 1031"/>
                              <a:gd name="T132" fmla="+- 0 6753 6468"/>
                              <a:gd name="T133" fmla="*/ T132 w 423"/>
                              <a:gd name="T134" fmla="+- 0 12281 11324"/>
                              <a:gd name="T135" fmla="*/ 12281 h 1031"/>
                              <a:gd name="T136" fmla="+- 0 6708 6468"/>
                              <a:gd name="T137" fmla="*/ T136 w 423"/>
                              <a:gd name="T138" fmla="+- 0 12308 11324"/>
                              <a:gd name="T139" fmla="*/ 12308 h 1031"/>
                              <a:gd name="T140" fmla="+- 0 6679 6468"/>
                              <a:gd name="T141" fmla="*/ T140 w 423"/>
                              <a:gd name="T142" fmla="+- 0 12319 11324"/>
                              <a:gd name="T143" fmla="*/ 12319 h 1031"/>
                              <a:gd name="T144" fmla="+- 0 6758 6468"/>
                              <a:gd name="T145" fmla="*/ T144 w 423"/>
                              <a:gd name="T146" fmla="+- 0 12319 11324"/>
                              <a:gd name="T147" fmla="*/ 12319 h 1031"/>
                              <a:gd name="T148" fmla="+- 0 6788 6468"/>
                              <a:gd name="T149" fmla="*/ T148 w 423"/>
                              <a:gd name="T150" fmla="+- 0 12298 11324"/>
                              <a:gd name="T151" fmla="*/ 12298 h 1031"/>
                              <a:gd name="T152" fmla="+- 0 6837 6468"/>
                              <a:gd name="T153" fmla="*/ T152 w 423"/>
                              <a:gd name="T154" fmla="+- 0 12244 11324"/>
                              <a:gd name="T155" fmla="*/ 12244 h 1031"/>
                              <a:gd name="T156" fmla="+- 0 6875 6468"/>
                              <a:gd name="T157" fmla="*/ T156 w 423"/>
                              <a:gd name="T158" fmla="+- 0 12165 11324"/>
                              <a:gd name="T159" fmla="*/ 12165 h 1031"/>
                              <a:gd name="T160" fmla="+- 0 6891 6468"/>
                              <a:gd name="T161" fmla="*/ T160 w 423"/>
                              <a:gd name="T162" fmla="+- 0 12058 11324"/>
                              <a:gd name="T163" fmla="*/ 12058 h 1031"/>
                              <a:gd name="T164" fmla="+- 0 6891 6468"/>
                              <a:gd name="T165" fmla="*/ T164 w 423"/>
                              <a:gd name="T166" fmla="+- 0 11361 11324"/>
                              <a:gd name="T167" fmla="*/ 11361 h 1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23" h="1031">
                                <a:moveTo>
                                  <a:pt x="13" y="0"/>
                                </a:moveTo>
                                <a:lnTo>
                                  <a:pt x="8" y="2"/>
                                </a:lnTo>
                                <a:lnTo>
                                  <a:pt x="1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734"/>
                                </a:lnTo>
                                <a:lnTo>
                                  <a:pt x="15" y="840"/>
                                </a:lnTo>
                                <a:lnTo>
                                  <a:pt x="53" y="919"/>
                                </a:lnTo>
                                <a:lnTo>
                                  <a:pt x="102" y="974"/>
                                </a:lnTo>
                                <a:lnTo>
                                  <a:pt x="152" y="1008"/>
                                </a:lnTo>
                                <a:lnTo>
                                  <a:pt x="191" y="1026"/>
                                </a:lnTo>
                                <a:lnTo>
                                  <a:pt x="207" y="1031"/>
                                </a:lnTo>
                                <a:lnTo>
                                  <a:pt x="211" y="1031"/>
                                </a:lnTo>
                                <a:lnTo>
                                  <a:pt x="215" y="1031"/>
                                </a:lnTo>
                                <a:lnTo>
                                  <a:pt x="231" y="1026"/>
                                </a:lnTo>
                                <a:lnTo>
                                  <a:pt x="270" y="1008"/>
                                </a:lnTo>
                                <a:lnTo>
                                  <a:pt x="290" y="995"/>
                                </a:lnTo>
                                <a:lnTo>
                                  <a:pt x="211" y="995"/>
                                </a:lnTo>
                                <a:lnTo>
                                  <a:pt x="183" y="983"/>
                                </a:lnTo>
                                <a:lnTo>
                                  <a:pt x="138" y="956"/>
                                </a:lnTo>
                                <a:lnTo>
                                  <a:pt x="90" y="909"/>
                                </a:lnTo>
                                <a:lnTo>
                                  <a:pt x="51" y="836"/>
                                </a:lnTo>
                                <a:lnTo>
                                  <a:pt x="36" y="734"/>
                                </a:lnTo>
                                <a:lnTo>
                                  <a:pt x="36" y="37"/>
                                </a:lnTo>
                                <a:lnTo>
                                  <a:pt x="423" y="37"/>
                                </a:lnTo>
                                <a:lnTo>
                                  <a:pt x="423" y="9"/>
                                </a:lnTo>
                                <a:lnTo>
                                  <a:pt x="414" y="1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423" y="37"/>
                                </a:moveTo>
                                <a:lnTo>
                                  <a:pt x="36" y="37"/>
                                </a:lnTo>
                                <a:lnTo>
                                  <a:pt x="386" y="38"/>
                                </a:lnTo>
                                <a:lnTo>
                                  <a:pt x="386" y="734"/>
                                </a:lnTo>
                                <a:lnTo>
                                  <a:pt x="371" y="837"/>
                                </a:lnTo>
                                <a:lnTo>
                                  <a:pt x="333" y="910"/>
                                </a:lnTo>
                                <a:lnTo>
                                  <a:pt x="285" y="957"/>
                                </a:lnTo>
                                <a:lnTo>
                                  <a:pt x="240" y="984"/>
                                </a:lnTo>
                                <a:lnTo>
                                  <a:pt x="211" y="995"/>
                                </a:lnTo>
                                <a:lnTo>
                                  <a:pt x="290" y="995"/>
                                </a:lnTo>
                                <a:lnTo>
                                  <a:pt x="320" y="974"/>
                                </a:lnTo>
                                <a:lnTo>
                                  <a:pt x="369" y="920"/>
                                </a:lnTo>
                                <a:lnTo>
                                  <a:pt x="407" y="841"/>
                                </a:lnTo>
                                <a:lnTo>
                                  <a:pt x="423" y="734"/>
                                </a:lnTo>
                                <a:lnTo>
                                  <a:pt x="423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18"/>
                        <wps:cNvSpPr>
                          <a:spLocks/>
                        </wps:cNvSpPr>
                        <wps:spPr bwMode="auto">
                          <a:xfrm>
                            <a:off x="6788" y="9889"/>
                            <a:ext cx="3434" cy="4213"/>
                          </a:xfrm>
                          <a:custGeom>
                            <a:avLst/>
                            <a:gdLst>
                              <a:gd name="T0" fmla="+- 0 7827 6788"/>
                              <a:gd name="T1" fmla="*/ T0 w 3434"/>
                              <a:gd name="T2" fmla="+- 0 10668 9889"/>
                              <a:gd name="T3" fmla="*/ 10668 h 4213"/>
                              <a:gd name="T4" fmla="+- 0 7025 6788"/>
                              <a:gd name="T5" fmla="*/ T4 w 3434"/>
                              <a:gd name="T6" fmla="+- 0 10076 9889"/>
                              <a:gd name="T7" fmla="*/ 10076 h 4213"/>
                              <a:gd name="T8" fmla="+- 0 7420 6788"/>
                              <a:gd name="T9" fmla="*/ T8 w 3434"/>
                              <a:gd name="T10" fmla="+- 0 9926 9889"/>
                              <a:gd name="T11" fmla="*/ 9926 h 4213"/>
                              <a:gd name="T12" fmla="+- 0 7637 6788"/>
                              <a:gd name="T13" fmla="*/ T12 w 3434"/>
                              <a:gd name="T14" fmla="+- 0 10040 9889"/>
                              <a:gd name="T15" fmla="*/ 10040 h 4213"/>
                              <a:gd name="T16" fmla="+- 0 7601 6788"/>
                              <a:gd name="T17" fmla="*/ T16 w 3434"/>
                              <a:gd name="T18" fmla="+- 0 9897 9889"/>
                              <a:gd name="T19" fmla="*/ 9897 h 4213"/>
                              <a:gd name="T20" fmla="+- 0 7448 6788"/>
                              <a:gd name="T21" fmla="*/ T20 w 3434"/>
                              <a:gd name="T22" fmla="+- 0 9889 9889"/>
                              <a:gd name="T23" fmla="*/ 9889 h 4213"/>
                              <a:gd name="T24" fmla="+- 0 7053 6788"/>
                              <a:gd name="T25" fmla="*/ T24 w 3434"/>
                              <a:gd name="T26" fmla="+- 0 9926 9889"/>
                              <a:gd name="T27" fmla="*/ 9926 h 4213"/>
                              <a:gd name="T28" fmla="+- 0 6788 6788"/>
                              <a:gd name="T29" fmla="*/ T28 w 3434"/>
                              <a:gd name="T30" fmla="+- 0 10696 9889"/>
                              <a:gd name="T31" fmla="*/ 10696 h 4213"/>
                              <a:gd name="T32" fmla="+- 0 7863 6788"/>
                              <a:gd name="T33" fmla="*/ T32 w 3434"/>
                              <a:gd name="T34" fmla="+- 0 9926 9889"/>
                              <a:gd name="T35" fmla="*/ 9926 h 4213"/>
                              <a:gd name="T36" fmla="+- 0 8348 6788"/>
                              <a:gd name="T37" fmla="*/ T36 w 3434"/>
                              <a:gd name="T38" fmla="+- 0 13325 9889"/>
                              <a:gd name="T39" fmla="*/ 13325 h 4213"/>
                              <a:gd name="T40" fmla="+- 0 8171 6788"/>
                              <a:gd name="T41" fmla="*/ T40 w 3434"/>
                              <a:gd name="T42" fmla="+- 0 13608 9889"/>
                              <a:gd name="T43" fmla="*/ 13608 h 4213"/>
                              <a:gd name="T44" fmla="+- 0 7836 6788"/>
                              <a:gd name="T45" fmla="*/ T44 w 3434"/>
                              <a:gd name="T46" fmla="+- 0 13571 9889"/>
                              <a:gd name="T47" fmla="*/ 13571 h 4213"/>
                              <a:gd name="T48" fmla="+- 0 7727 6788"/>
                              <a:gd name="T49" fmla="*/ T48 w 3434"/>
                              <a:gd name="T50" fmla="+- 0 13251 9889"/>
                              <a:gd name="T51" fmla="*/ 13251 h 4213"/>
                              <a:gd name="T52" fmla="+- 0 7919 6788"/>
                              <a:gd name="T53" fmla="*/ T52 w 3434"/>
                              <a:gd name="T54" fmla="+- 0 13031 9889"/>
                              <a:gd name="T55" fmla="*/ 13031 h 4213"/>
                              <a:gd name="T56" fmla="+- 0 8146 6788"/>
                              <a:gd name="T57" fmla="*/ T56 w 3434"/>
                              <a:gd name="T58" fmla="+- 0 13031 9889"/>
                              <a:gd name="T59" fmla="*/ 13031 h 4213"/>
                              <a:gd name="T60" fmla="+- 0 8339 6788"/>
                              <a:gd name="T61" fmla="*/ T60 w 3434"/>
                              <a:gd name="T62" fmla="+- 0 13251 9889"/>
                              <a:gd name="T63" fmla="*/ 13251 h 4213"/>
                              <a:gd name="T64" fmla="+- 0 8248 6788"/>
                              <a:gd name="T65" fmla="*/ T64 w 3434"/>
                              <a:gd name="T66" fmla="+- 0 13047 9889"/>
                              <a:gd name="T67" fmla="*/ 13047 h 4213"/>
                              <a:gd name="T68" fmla="+- 0 7896 6788"/>
                              <a:gd name="T69" fmla="*/ T68 w 3434"/>
                              <a:gd name="T70" fmla="+- 0 12502 9889"/>
                              <a:gd name="T71" fmla="*/ 12502 h 4213"/>
                              <a:gd name="T72" fmla="+- 0 7718 6788"/>
                              <a:gd name="T73" fmla="*/ T72 w 3434"/>
                              <a:gd name="T74" fmla="+- 0 13169 9889"/>
                              <a:gd name="T75" fmla="*/ 13169 h 4213"/>
                              <a:gd name="T76" fmla="+- 0 7742 6788"/>
                              <a:gd name="T77" fmla="*/ T76 w 3434"/>
                              <a:gd name="T78" fmla="+- 0 13522 9889"/>
                              <a:gd name="T79" fmla="*/ 13522 h 4213"/>
                              <a:gd name="T80" fmla="+- 0 8033 6788"/>
                              <a:gd name="T81" fmla="*/ T80 w 3434"/>
                              <a:gd name="T82" fmla="+- 0 13677 9889"/>
                              <a:gd name="T83" fmla="*/ 13677 h 4213"/>
                              <a:gd name="T84" fmla="+- 0 8281 6788"/>
                              <a:gd name="T85" fmla="*/ T84 w 3434"/>
                              <a:gd name="T86" fmla="+- 0 13574 9889"/>
                              <a:gd name="T87" fmla="*/ 13574 h 4213"/>
                              <a:gd name="T88" fmla="+- 0 9480 6788"/>
                              <a:gd name="T89" fmla="*/ T88 w 3434"/>
                              <a:gd name="T90" fmla="+- 0 11318 9889"/>
                              <a:gd name="T91" fmla="*/ 11318 h 4213"/>
                              <a:gd name="T92" fmla="+- 0 9444 6788"/>
                              <a:gd name="T93" fmla="*/ T92 w 3434"/>
                              <a:gd name="T94" fmla="+- 0 11309 9889"/>
                              <a:gd name="T95" fmla="*/ 11309 h 4213"/>
                              <a:gd name="T96" fmla="+- 0 8506 6788"/>
                              <a:gd name="T97" fmla="*/ T96 w 3434"/>
                              <a:gd name="T98" fmla="+- 0 11359 9889"/>
                              <a:gd name="T99" fmla="*/ 11359 h 4213"/>
                              <a:gd name="T100" fmla="+- 0 8717 6788"/>
                              <a:gd name="T101" fmla="*/ T100 w 3434"/>
                              <a:gd name="T102" fmla="+- 0 11640 9889"/>
                              <a:gd name="T103" fmla="*/ 11640 h 4213"/>
                              <a:gd name="T104" fmla="+- 0 8754 6788"/>
                              <a:gd name="T105" fmla="*/ T104 w 3434"/>
                              <a:gd name="T106" fmla="+- 0 11489 9889"/>
                              <a:gd name="T107" fmla="*/ 11489 h 4213"/>
                              <a:gd name="T108" fmla="+- 0 8922 6788"/>
                              <a:gd name="T109" fmla="*/ T108 w 3434"/>
                              <a:gd name="T110" fmla="+- 0 11086 9889"/>
                              <a:gd name="T111" fmla="*/ 11086 h 4213"/>
                              <a:gd name="T112" fmla="+- 0 8972 6788"/>
                              <a:gd name="T113" fmla="*/ T112 w 3434"/>
                              <a:gd name="T114" fmla="+- 0 11202 9889"/>
                              <a:gd name="T115" fmla="*/ 11202 h 4213"/>
                              <a:gd name="T116" fmla="+- 0 9067 6788"/>
                              <a:gd name="T117" fmla="*/ T116 w 3434"/>
                              <a:gd name="T118" fmla="+- 0 10954 9889"/>
                              <a:gd name="T119" fmla="*/ 10954 h 4213"/>
                              <a:gd name="T120" fmla="+- 0 9183 6788"/>
                              <a:gd name="T121" fmla="*/ T120 w 3434"/>
                              <a:gd name="T122" fmla="+- 0 11684 9889"/>
                              <a:gd name="T123" fmla="*/ 11684 h 4213"/>
                              <a:gd name="T124" fmla="+- 0 9242 6788"/>
                              <a:gd name="T125" fmla="*/ T124 w 3434"/>
                              <a:gd name="T126" fmla="+- 0 11476 9889"/>
                              <a:gd name="T127" fmla="*/ 11476 h 4213"/>
                              <a:gd name="T128" fmla="+- 0 9444 6788"/>
                              <a:gd name="T129" fmla="*/ T128 w 3434"/>
                              <a:gd name="T130" fmla="+- 0 11309 9889"/>
                              <a:gd name="T131" fmla="*/ 11309 h 4213"/>
                              <a:gd name="T132" fmla="+- 0 9191 6788"/>
                              <a:gd name="T133" fmla="*/ T132 w 3434"/>
                              <a:gd name="T134" fmla="+- 0 11490 9889"/>
                              <a:gd name="T135" fmla="*/ 11490 h 4213"/>
                              <a:gd name="T136" fmla="+- 0 9174 6788"/>
                              <a:gd name="T137" fmla="*/ T136 w 3434"/>
                              <a:gd name="T138" fmla="+- 0 10856 9889"/>
                              <a:gd name="T139" fmla="*/ 10856 h 4213"/>
                              <a:gd name="T140" fmla="+- 0 8954 6788"/>
                              <a:gd name="T141" fmla="*/ T140 w 3434"/>
                              <a:gd name="T142" fmla="+- 0 11067 9889"/>
                              <a:gd name="T143" fmla="*/ 11067 h 4213"/>
                              <a:gd name="T144" fmla="+- 0 8740 6788"/>
                              <a:gd name="T145" fmla="*/ T144 w 3434"/>
                              <a:gd name="T146" fmla="+- 0 10856 9889"/>
                              <a:gd name="T147" fmla="*/ 10856 h 4213"/>
                              <a:gd name="T148" fmla="+- 0 8717 6788"/>
                              <a:gd name="T149" fmla="*/ T148 w 3434"/>
                              <a:gd name="T150" fmla="+- 0 11489 9889"/>
                              <a:gd name="T151" fmla="*/ 11489 h 4213"/>
                              <a:gd name="T152" fmla="+- 0 8471 6788"/>
                              <a:gd name="T153" fmla="*/ T152 w 3434"/>
                              <a:gd name="T154" fmla="+- 0 11310 9889"/>
                              <a:gd name="T155" fmla="*/ 11310 h 4213"/>
                              <a:gd name="T156" fmla="+- 0 8428 6788"/>
                              <a:gd name="T157" fmla="*/ T156 w 3434"/>
                              <a:gd name="T158" fmla="+- 0 11317 9889"/>
                              <a:gd name="T159" fmla="*/ 11317 h 4213"/>
                              <a:gd name="T160" fmla="+- 0 9471 6788"/>
                              <a:gd name="T161" fmla="*/ T160 w 3434"/>
                              <a:gd name="T162" fmla="+- 0 11990 9889"/>
                              <a:gd name="T163" fmla="*/ 11990 h 4213"/>
                              <a:gd name="T164" fmla="+- 0 9480 6788"/>
                              <a:gd name="T165" fmla="*/ T164 w 3434"/>
                              <a:gd name="T166" fmla="+- 0 11346 9889"/>
                              <a:gd name="T167" fmla="*/ 11346 h 4213"/>
                              <a:gd name="T168" fmla="+- 0 10185 6788"/>
                              <a:gd name="T169" fmla="*/ T168 w 3434"/>
                              <a:gd name="T170" fmla="+- 0 13689 9889"/>
                              <a:gd name="T171" fmla="*/ 13689 h 4213"/>
                              <a:gd name="T172" fmla="+- 0 9698 6788"/>
                              <a:gd name="T173" fmla="*/ T172 w 3434"/>
                              <a:gd name="T174" fmla="+- 0 13964 9889"/>
                              <a:gd name="T175" fmla="*/ 13964 h 4213"/>
                              <a:gd name="T176" fmla="+- 0 9340 6788"/>
                              <a:gd name="T177" fmla="*/ T176 w 3434"/>
                              <a:gd name="T178" fmla="+- 0 14028 9889"/>
                              <a:gd name="T179" fmla="*/ 14028 h 4213"/>
                              <a:gd name="T180" fmla="+- 0 9211 6788"/>
                              <a:gd name="T181" fmla="*/ T180 w 3434"/>
                              <a:gd name="T182" fmla="+- 0 13711 9889"/>
                              <a:gd name="T183" fmla="*/ 13711 h 4213"/>
                              <a:gd name="T184" fmla="+- 0 9481 6788"/>
                              <a:gd name="T185" fmla="*/ T184 w 3434"/>
                              <a:gd name="T186" fmla="+- 0 13505 9889"/>
                              <a:gd name="T187" fmla="*/ 13505 h 4213"/>
                              <a:gd name="T188" fmla="+- 0 9744 6788"/>
                              <a:gd name="T189" fmla="*/ T188 w 3434"/>
                              <a:gd name="T190" fmla="+- 0 13685 9889"/>
                              <a:gd name="T191" fmla="*/ 13685 h 4213"/>
                              <a:gd name="T192" fmla="+- 0 9732 6788"/>
                              <a:gd name="T193" fmla="*/ T192 w 3434"/>
                              <a:gd name="T194" fmla="+- 0 13591 9889"/>
                              <a:gd name="T195" fmla="*/ 13591 h 4213"/>
                              <a:gd name="T196" fmla="+- 0 9481 6788"/>
                              <a:gd name="T197" fmla="*/ T196 w 3434"/>
                              <a:gd name="T198" fmla="+- 0 13468 9889"/>
                              <a:gd name="T199" fmla="*/ 13468 h 4213"/>
                              <a:gd name="T200" fmla="+- 0 9197 6788"/>
                              <a:gd name="T201" fmla="*/ T200 w 3434"/>
                              <a:gd name="T202" fmla="+- 0 13646 9889"/>
                              <a:gd name="T203" fmla="*/ 13646 h 4213"/>
                              <a:gd name="T204" fmla="+- 0 9234 6788"/>
                              <a:gd name="T205" fmla="*/ T204 w 3434"/>
                              <a:gd name="T206" fmla="+- 0 13983 9889"/>
                              <a:gd name="T207" fmla="*/ 13983 h 4213"/>
                              <a:gd name="T208" fmla="+- 0 9554 6788"/>
                              <a:gd name="T209" fmla="*/ T208 w 3434"/>
                              <a:gd name="T210" fmla="+- 0 14094 9889"/>
                              <a:gd name="T211" fmla="*/ 14094 h 4213"/>
                              <a:gd name="T212" fmla="+- 0 9769 6788"/>
                              <a:gd name="T213" fmla="*/ T212 w 3434"/>
                              <a:gd name="T214" fmla="+- 0 13918 9889"/>
                              <a:gd name="T215" fmla="*/ 13918 h 4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434" h="4213">
                                <a:moveTo>
                                  <a:pt x="1075" y="8"/>
                                </a:moveTo>
                                <a:lnTo>
                                  <a:pt x="1067" y="0"/>
                                </a:lnTo>
                                <a:lnTo>
                                  <a:pt x="1039" y="0"/>
                                </a:lnTo>
                                <a:lnTo>
                                  <a:pt x="1039" y="37"/>
                                </a:lnTo>
                                <a:lnTo>
                                  <a:pt x="1039" y="779"/>
                                </a:lnTo>
                                <a:lnTo>
                                  <a:pt x="36" y="779"/>
                                </a:lnTo>
                                <a:lnTo>
                                  <a:pt x="36" y="37"/>
                                </a:lnTo>
                                <a:lnTo>
                                  <a:pt x="229" y="37"/>
                                </a:lnTo>
                                <a:lnTo>
                                  <a:pt x="229" y="179"/>
                                </a:lnTo>
                                <a:lnTo>
                                  <a:pt x="237" y="187"/>
                                </a:lnTo>
                                <a:lnTo>
                                  <a:pt x="425" y="187"/>
                                </a:lnTo>
                                <a:lnTo>
                                  <a:pt x="433" y="179"/>
                                </a:lnTo>
                                <a:lnTo>
                                  <a:pt x="433" y="151"/>
                                </a:lnTo>
                                <a:lnTo>
                                  <a:pt x="433" y="37"/>
                                </a:lnTo>
                                <a:lnTo>
                                  <a:pt x="632" y="37"/>
                                </a:lnTo>
                                <a:lnTo>
                                  <a:pt x="632" y="179"/>
                                </a:lnTo>
                                <a:lnTo>
                                  <a:pt x="640" y="187"/>
                                </a:lnTo>
                                <a:lnTo>
                                  <a:pt x="841" y="187"/>
                                </a:lnTo>
                                <a:lnTo>
                                  <a:pt x="849" y="179"/>
                                </a:lnTo>
                                <a:lnTo>
                                  <a:pt x="849" y="151"/>
                                </a:lnTo>
                                <a:lnTo>
                                  <a:pt x="849" y="37"/>
                                </a:lnTo>
                                <a:lnTo>
                                  <a:pt x="1039" y="37"/>
                                </a:lnTo>
                                <a:lnTo>
                                  <a:pt x="1039" y="0"/>
                                </a:lnTo>
                                <a:lnTo>
                                  <a:pt x="821" y="0"/>
                                </a:lnTo>
                                <a:lnTo>
                                  <a:pt x="813" y="8"/>
                                </a:lnTo>
                                <a:lnTo>
                                  <a:pt x="813" y="151"/>
                                </a:lnTo>
                                <a:lnTo>
                                  <a:pt x="669" y="151"/>
                                </a:lnTo>
                                <a:lnTo>
                                  <a:pt x="669" y="37"/>
                                </a:lnTo>
                                <a:lnTo>
                                  <a:pt x="669" y="8"/>
                                </a:lnTo>
                                <a:lnTo>
                                  <a:pt x="660" y="0"/>
                                </a:lnTo>
                                <a:lnTo>
                                  <a:pt x="405" y="0"/>
                                </a:lnTo>
                                <a:lnTo>
                                  <a:pt x="397" y="8"/>
                                </a:lnTo>
                                <a:lnTo>
                                  <a:pt x="397" y="151"/>
                                </a:lnTo>
                                <a:lnTo>
                                  <a:pt x="265" y="151"/>
                                </a:lnTo>
                                <a:lnTo>
                                  <a:pt x="265" y="37"/>
                                </a:lnTo>
                                <a:lnTo>
                                  <a:pt x="265" y="8"/>
                                </a:lnTo>
                                <a:lnTo>
                                  <a:pt x="257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807"/>
                                </a:lnTo>
                                <a:lnTo>
                                  <a:pt x="8" y="815"/>
                                </a:lnTo>
                                <a:lnTo>
                                  <a:pt x="1067" y="815"/>
                                </a:lnTo>
                                <a:lnTo>
                                  <a:pt x="1075" y="807"/>
                                </a:lnTo>
                                <a:lnTo>
                                  <a:pt x="1075" y="779"/>
                                </a:lnTo>
                                <a:lnTo>
                                  <a:pt x="1075" y="37"/>
                                </a:lnTo>
                                <a:lnTo>
                                  <a:pt x="1075" y="8"/>
                                </a:lnTo>
                                <a:moveTo>
                                  <a:pt x="1596" y="3436"/>
                                </a:moveTo>
                                <a:lnTo>
                                  <a:pt x="1587" y="3355"/>
                                </a:lnTo>
                                <a:lnTo>
                                  <a:pt x="1560" y="3281"/>
                                </a:lnTo>
                                <a:lnTo>
                                  <a:pt x="1560" y="3436"/>
                                </a:lnTo>
                                <a:lnTo>
                                  <a:pt x="1552" y="3509"/>
                                </a:lnTo>
                                <a:lnTo>
                                  <a:pt x="1528" y="3575"/>
                                </a:lnTo>
                                <a:lnTo>
                                  <a:pt x="1491" y="3633"/>
                                </a:lnTo>
                                <a:lnTo>
                                  <a:pt x="1442" y="3682"/>
                                </a:lnTo>
                                <a:lnTo>
                                  <a:pt x="1383" y="3719"/>
                                </a:lnTo>
                                <a:lnTo>
                                  <a:pt x="1317" y="3743"/>
                                </a:lnTo>
                                <a:lnTo>
                                  <a:pt x="1245" y="3752"/>
                                </a:lnTo>
                                <a:lnTo>
                                  <a:pt x="1173" y="3743"/>
                                </a:lnTo>
                                <a:lnTo>
                                  <a:pt x="1106" y="3719"/>
                                </a:lnTo>
                                <a:lnTo>
                                  <a:pt x="1048" y="3682"/>
                                </a:lnTo>
                                <a:lnTo>
                                  <a:pt x="999" y="3633"/>
                                </a:lnTo>
                                <a:lnTo>
                                  <a:pt x="962" y="3575"/>
                                </a:lnTo>
                                <a:lnTo>
                                  <a:pt x="938" y="3509"/>
                                </a:lnTo>
                                <a:lnTo>
                                  <a:pt x="930" y="3436"/>
                                </a:lnTo>
                                <a:lnTo>
                                  <a:pt x="939" y="3362"/>
                                </a:lnTo>
                                <a:lnTo>
                                  <a:pt x="964" y="3293"/>
                                </a:lnTo>
                                <a:lnTo>
                                  <a:pt x="1005" y="3232"/>
                                </a:lnTo>
                                <a:lnTo>
                                  <a:pt x="1059" y="3182"/>
                                </a:lnTo>
                                <a:lnTo>
                                  <a:pt x="1124" y="3145"/>
                                </a:lnTo>
                                <a:lnTo>
                                  <a:pt x="1131" y="3142"/>
                                </a:lnTo>
                                <a:lnTo>
                                  <a:pt x="1136" y="3136"/>
                                </a:lnTo>
                                <a:lnTo>
                                  <a:pt x="1136" y="2649"/>
                                </a:lnTo>
                                <a:lnTo>
                                  <a:pt x="1354" y="2649"/>
                                </a:lnTo>
                                <a:lnTo>
                                  <a:pt x="1354" y="3136"/>
                                </a:lnTo>
                                <a:lnTo>
                                  <a:pt x="1358" y="3142"/>
                                </a:lnTo>
                                <a:lnTo>
                                  <a:pt x="1365" y="3145"/>
                                </a:lnTo>
                                <a:lnTo>
                                  <a:pt x="1431" y="3182"/>
                                </a:lnTo>
                                <a:lnTo>
                                  <a:pt x="1485" y="3232"/>
                                </a:lnTo>
                                <a:lnTo>
                                  <a:pt x="1525" y="3293"/>
                                </a:lnTo>
                                <a:lnTo>
                                  <a:pt x="1551" y="3362"/>
                                </a:lnTo>
                                <a:lnTo>
                                  <a:pt x="1560" y="3436"/>
                                </a:lnTo>
                                <a:lnTo>
                                  <a:pt x="1560" y="3281"/>
                                </a:lnTo>
                                <a:lnTo>
                                  <a:pt x="1560" y="3280"/>
                                </a:lnTo>
                                <a:lnTo>
                                  <a:pt x="1517" y="3214"/>
                                </a:lnTo>
                                <a:lnTo>
                                  <a:pt x="1460" y="3158"/>
                                </a:lnTo>
                                <a:lnTo>
                                  <a:pt x="1390" y="3117"/>
                                </a:lnTo>
                                <a:lnTo>
                                  <a:pt x="1390" y="2649"/>
                                </a:lnTo>
                                <a:lnTo>
                                  <a:pt x="1390" y="2621"/>
                                </a:lnTo>
                                <a:lnTo>
                                  <a:pt x="1382" y="2613"/>
                                </a:lnTo>
                                <a:lnTo>
                                  <a:pt x="1108" y="2613"/>
                                </a:lnTo>
                                <a:lnTo>
                                  <a:pt x="1099" y="2621"/>
                                </a:lnTo>
                                <a:lnTo>
                                  <a:pt x="1099" y="3117"/>
                                </a:lnTo>
                                <a:lnTo>
                                  <a:pt x="1030" y="3158"/>
                                </a:lnTo>
                                <a:lnTo>
                                  <a:pt x="973" y="3214"/>
                                </a:lnTo>
                                <a:lnTo>
                                  <a:pt x="930" y="3280"/>
                                </a:lnTo>
                                <a:lnTo>
                                  <a:pt x="903" y="3355"/>
                                </a:lnTo>
                                <a:lnTo>
                                  <a:pt x="893" y="3436"/>
                                </a:lnTo>
                                <a:lnTo>
                                  <a:pt x="901" y="3507"/>
                                </a:lnTo>
                                <a:lnTo>
                                  <a:pt x="921" y="3573"/>
                                </a:lnTo>
                                <a:lnTo>
                                  <a:pt x="954" y="3633"/>
                                </a:lnTo>
                                <a:lnTo>
                                  <a:pt x="996" y="3685"/>
                                </a:lnTo>
                                <a:lnTo>
                                  <a:pt x="1048" y="3728"/>
                                </a:lnTo>
                                <a:lnTo>
                                  <a:pt x="1108" y="3760"/>
                                </a:lnTo>
                                <a:lnTo>
                                  <a:pt x="1174" y="3781"/>
                                </a:lnTo>
                                <a:lnTo>
                                  <a:pt x="1245" y="3788"/>
                                </a:lnTo>
                                <a:lnTo>
                                  <a:pt x="1316" y="3781"/>
                                </a:lnTo>
                                <a:lnTo>
                                  <a:pt x="1381" y="3760"/>
                                </a:lnTo>
                                <a:lnTo>
                                  <a:pt x="1397" y="3752"/>
                                </a:lnTo>
                                <a:lnTo>
                                  <a:pt x="1441" y="3728"/>
                                </a:lnTo>
                                <a:lnTo>
                                  <a:pt x="1493" y="3685"/>
                                </a:lnTo>
                                <a:lnTo>
                                  <a:pt x="1536" y="3633"/>
                                </a:lnTo>
                                <a:lnTo>
                                  <a:pt x="1568" y="3573"/>
                                </a:lnTo>
                                <a:lnTo>
                                  <a:pt x="1589" y="3507"/>
                                </a:lnTo>
                                <a:lnTo>
                                  <a:pt x="1596" y="3436"/>
                                </a:lnTo>
                                <a:moveTo>
                                  <a:pt x="2692" y="1429"/>
                                </a:moveTo>
                                <a:lnTo>
                                  <a:pt x="2690" y="1424"/>
                                </a:lnTo>
                                <a:lnTo>
                                  <a:pt x="2681" y="1417"/>
                                </a:lnTo>
                                <a:lnTo>
                                  <a:pt x="2676" y="1416"/>
                                </a:lnTo>
                                <a:lnTo>
                                  <a:pt x="2671" y="1417"/>
                                </a:lnTo>
                                <a:lnTo>
                                  <a:pt x="2656" y="1420"/>
                                </a:lnTo>
                                <a:lnTo>
                                  <a:pt x="2656" y="1457"/>
                                </a:lnTo>
                                <a:lnTo>
                                  <a:pt x="2656" y="2066"/>
                                </a:lnTo>
                                <a:lnTo>
                                  <a:pt x="1676" y="2065"/>
                                </a:lnTo>
                                <a:lnTo>
                                  <a:pt x="1676" y="1456"/>
                                </a:lnTo>
                                <a:lnTo>
                                  <a:pt x="1718" y="1470"/>
                                </a:lnTo>
                                <a:lnTo>
                                  <a:pt x="1771" y="1494"/>
                                </a:lnTo>
                                <a:lnTo>
                                  <a:pt x="1827" y="1532"/>
                                </a:lnTo>
                                <a:lnTo>
                                  <a:pt x="1878" y="1586"/>
                                </a:lnTo>
                                <a:lnTo>
                                  <a:pt x="1915" y="1658"/>
                                </a:lnTo>
                                <a:lnTo>
                                  <a:pt x="1929" y="1751"/>
                                </a:lnTo>
                                <a:lnTo>
                                  <a:pt x="1929" y="1786"/>
                                </a:lnTo>
                                <a:lnTo>
                                  <a:pt x="1938" y="1794"/>
                                </a:lnTo>
                                <a:lnTo>
                                  <a:pt x="1957" y="1794"/>
                                </a:lnTo>
                                <a:lnTo>
                                  <a:pt x="1966" y="1786"/>
                                </a:lnTo>
                                <a:lnTo>
                                  <a:pt x="1966" y="1600"/>
                                </a:lnTo>
                                <a:lnTo>
                                  <a:pt x="1966" y="1009"/>
                                </a:lnTo>
                                <a:lnTo>
                                  <a:pt x="2005" y="1029"/>
                                </a:lnTo>
                                <a:lnTo>
                                  <a:pt x="2053" y="1064"/>
                                </a:lnTo>
                                <a:lnTo>
                                  <a:pt x="2099" y="1119"/>
                                </a:lnTo>
                                <a:lnTo>
                                  <a:pt x="2134" y="1197"/>
                                </a:lnTo>
                                <a:lnTo>
                                  <a:pt x="2148" y="1303"/>
                                </a:lnTo>
                                <a:lnTo>
                                  <a:pt x="2148" y="1313"/>
                                </a:lnTo>
                                <a:lnTo>
                                  <a:pt x="2156" y="1321"/>
                                </a:lnTo>
                                <a:lnTo>
                                  <a:pt x="2176" y="1321"/>
                                </a:lnTo>
                                <a:lnTo>
                                  <a:pt x="2184" y="1313"/>
                                </a:lnTo>
                                <a:lnTo>
                                  <a:pt x="2184" y="1303"/>
                                </a:lnTo>
                                <a:lnTo>
                                  <a:pt x="2198" y="1198"/>
                                </a:lnTo>
                                <a:lnTo>
                                  <a:pt x="2207" y="1178"/>
                                </a:lnTo>
                                <a:lnTo>
                                  <a:pt x="2233" y="1119"/>
                                </a:lnTo>
                                <a:lnTo>
                                  <a:pt x="2279" y="1065"/>
                                </a:lnTo>
                                <a:lnTo>
                                  <a:pt x="2327" y="1030"/>
                                </a:lnTo>
                                <a:lnTo>
                                  <a:pt x="2367" y="1010"/>
                                </a:lnTo>
                                <a:lnTo>
                                  <a:pt x="2367" y="1787"/>
                                </a:lnTo>
                                <a:lnTo>
                                  <a:pt x="2375" y="1795"/>
                                </a:lnTo>
                                <a:lnTo>
                                  <a:pt x="2395" y="1795"/>
                                </a:lnTo>
                                <a:lnTo>
                                  <a:pt x="2403" y="1787"/>
                                </a:lnTo>
                                <a:lnTo>
                                  <a:pt x="2403" y="1751"/>
                                </a:lnTo>
                                <a:lnTo>
                                  <a:pt x="2417" y="1659"/>
                                </a:lnTo>
                                <a:lnTo>
                                  <a:pt x="2447" y="1601"/>
                                </a:lnTo>
                                <a:lnTo>
                                  <a:pt x="2454" y="1587"/>
                                </a:lnTo>
                                <a:lnTo>
                                  <a:pt x="2505" y="1533"/>
                                </a:lnTo>
                                <a:lnTo>
                                  <a:pt x="2561" y="1495"/>
                                </a:lnTo>
                                <a:lnTo>
                                  <a:pt x="2615" y="1471"/>
                                </a:lnTo>
                                <a:lnTo>
                                  <a:pt x="2656" y="1457"/>
                                </a:lnTo>
                                <a:lnTo>
                                  <a:pt x="2656" y="1420"/>
                                </a:lnTo>
                                <a:lnTo>
                                  <a:pt x="2650" y="1422"/>
                                </a:lnTo>
                                <a:lnTo>
                                  <a:pt x="2598" y="1439"/>
                                </a:lnTo>
                                <a:lnTo>
                                  <a:pt x="2531" y="1472"/>
                                </a:lnTo>
                                <a:lnTo>
                                  <a:pt x="2461" y="1525"/>
                                </a:lnTo>
                                <a:lnTo>
                                  <a:pt x="2403" y="1601"/>
                                </a:lnTo>
                                <a:lnTo>
                                  <a:pt x="2403" y="1010"/>
                                </a:lnTo>
                                <a:lnTo>
                                  <a:pt x="2403" y="980"/>
                                </a:lnTo>
                                <a:lnTo>
                                  <a:pt x="2400" y="975"/>
                                </a:lnTo>
                                <a:lnTo>
                                  <a:pt x="2392" y="968"/>
                                </a:lnTo>
                                <a:lnTo>
                                  <a:pt x="2386" y="967"/>
                                </a:lnTo>
                                <a:lnTo>
                                  <a:pt x="2380" y="968"/>
                                </a:lnTo>
                                <a:lnTo>
                                  <a:pt x="2354" y="977"/>
                                </a:lnTo>
                                <a:lnTo>
                                  <a:pt x="2293" y="1009"/>
                                </a:lnTo>
                                <a:lnTo>
                                  <a:pt x="2222" y="1074"/>
                                </a:lnTo>
                                <a:lnTo>
                                  <a:pt x="2166" y="1178"/>
                                </a:lnTo>
                                <a:lnTo>
                                  <a:pt x="2110" y="1073"/>
                                </a:lnTo>
                                <a:lnTo>
                                  <a:pt x="2040" y="1009"/>
                                </a:lnTo>
                                <a:lnTo>
                                  <a:pt x="2039" y="1009"/>
                                </a:lnTo>
                                <a:lnTo>
                                  <a:pt x="1978" y="976"/>
                                </a:lnTo>
                                <a:lnTo>
                                  <a:pt x="1952" y="967"/>
                                </a:lnTo>
                                <a:lnTo>
                                  <a:pt x="1946" y="966"/>
                                </a:lnTo>
                                <a:lnTo>
                                  <a:pt x="1941" y="967"/>
                                </a:lnTo>
                                <a:lnTo>
                                  <a:pt x="1932" y="974"/>
                                </a:lnTo>
                                <a:lnTo>
                                  <a:pt x="1929" y="979"/>
                                </a:lnTo>
                                <a:lnTo>
                                  <a:pt x="1929" y="1600"/>
                                </a:lnTo>
                                <a:lnTo>
                                  <a:pt x="1871" y="1524"/>
                                </a:lnTo>
                                <a:lnTo>
                                  <a:pt x="1801" y="1471"/>
                                </a:lnTo>
                                <a:lnTo>
                                  <a:pt x="1771" y="1456"/>
                                </a:lnTo>
                                <a:lnTo>
                                  <a:pt x="1734" y="1438"/>
                                </a:lnTo>
                                <a:lnTo>
                                  <a:pt x="1683" y="1421"/>
                                </a:lnTo>
                                <a:lnTo>
                                  <a:pt x="1661" y="1416"/>
                                </a:lnTo>
                                <a:lnTo>
                                  <a:pt x="1656" y="1415"/>
                                </a:lnTo>
                                <a:lnTo>
                                  <a:pt x="1651" y="1416"/>
                                </a:lnTo>
                                <a:lnTo>
                                  <a:pt x="1643" y="1423"/>
                                </a:lnTo>
                                <a:lnTo>
                                  <a:pt x="1640" y="1428"/>
                                </a:lnTo>
                                <a:lnTo>
                                  <a:pt x="1640" y="2093"/>
                                </a:lnTo>
                                <a:lnTo>
                                  <a:pt x="1648" y="2102"/>
                                </a:lnTo>
                                <a:lnTo>
                                  <a:pt x="2674" y="2102"/>
                                </a:lnTo>
                                <a:lnTo>
                                  <a:pt x="2679" y="2102"/>
                                </a:lnTo>
                                <a:lnTo>
                                  <a:pt x="2683" y="2101"/>
                                </a:lnTo>
                                <a:lnTo>
                                  <a:pt x="2687" y="2097"/>
                                </a:lnTo>
                                <a:lnTo>
                                  <a:pt x="2690" y="2094"/>
                                </a:lnTo>
                                <a:lnTo>
                                  <a:pt x="2692" y="2089"/>
                                </a:lnTo>
                                <a:lnTo>
                                  <a:pt x="2692" y="2066"/>
                                </a:lnTo>
                                <a:lnTo>
                                  <a:pt x="2692" y="1457"/>
                                </a:lnTo>
                                <a:lnTo>
                                  <a:pt x="2692" y="1429"/>
                                </a:lnTo>
                                <a:moveTo>
                                  <a:pt x="3433" y="3772"/>
                                </a:moveTo>
                                <a:lnTo>
                                  <a:pt x="3425" y="3764"/>
                                </a:lnTo>
                                <a:lnTo>
                                  <a:pt x="3397" y="3764"/>
                                </a:lnTo>
                                <a:lnTo>
                                  <a:pt x="3397" y="3800"/>
                                </a:lnTo>
                                <a:lnTo>
                                  <a:pt x="3397" y="3992"/>
                                </a:lnTo>
                                <a:lnTo>
                                  <a:pt x="2962" y="3992"/>
                                </a:lnTo>
                                <a:lnTo>
                                  <a:pt x="2956" y="3997"/>
                                </a:lnTo>
                                <a:lnTo>
                                  <a:pt x="2953" y="4004"/>
                                </a:lnTo>
                                <a:lnTo>
                                  <a:pt x="2910" y="4075"/>
                                </a:lnTo>
                                <a:lnTo>
                                  <a:pt x="2850" y="4130"/>
                                </a:lnTo>
                                <a:lnTo>
                                  <a:pt x="2776" y="4165"/>
                                </a:lnTo>
                                <a:lnTo>
                                  <a:pt x="2693" y="4177"/>
                                </a:lnTo>
                                <a:lnTo>
                                  <a:pt x="2619" y="4167"/>
                                </a:lnTo>
                                <a:lnTo>
                                  <a:pt x="2552" y="4139"/>
                                </a:lnTo>
                                <a:lnTo>
                                  <a:pt x="2495" y="4095"/>
                                </a:lnTo>
                                <a:lnTo>
                                  <a:pt x="2451" y="4038"/>
                                </a:lnTo>
                                <a:lnTo>
                                  <a:pt x="2423" y="3971"/>
                                </a:lnTo>
                                <a:lnTo>
                                  <a:pt x="2413" y="3896"/>
                                </a:lnTo>
                                <a:lnTo>
                                  <a:pt x="2423" y="3822"/>
                                </a:lnTo>
                                <a:lnTo>
                                  <a:pt x="2451" y="3755"/>
                                </a:lnTo>
                                <a:lnTo>
                                  <a:pt x="2495" y="3698"/>
                                </a:lnTo>
                                <a:lnTo>
                                  <a:pt x="2552" y="3654"/>
                                </a:lnTo>
                                <a:lnTo>
                                  <a:pt x="2619" y="3626"/>
                                </a:lnTo>
                                <a:lnTo>
                                  <a:pt x="2693" y="3616"/>
                                </a:lnTo>
                                <a:lnTo>
                                  <a:pt x="2776" y="3628"/>
                                </a:lnTo>
                                <a:lnTo>
                                  <a:pt x="2850" y="3663"/>
                                </a:lnTo>
                                <a:lnTo>
                                  <a:pt x="2910" y="3717"/>
                                </a:lnTo>
                                <a:lnTo>
                                  <a:pt x="2953" y="3789"/>
                                </a:lnTo>
                                <a:lnTo>
                                  <a:pt x="2956" y="3796"/>
                                </a:lnTo>
                                <a:lnTo>
                                  <a:pt x="2962" y="3800"/>
                                </a:lnTo>
                                <a:lnTo>
                                  <a:pt x="3397" y="3800"/>
                                </a:lnTo>
                                <a:lnTo>
                                  <a:pt x="3397" y="3764"/>
                                </a:lnTo>
                                <a:lnTo>
                                  <a:pt x="2981" y="3764"/>
                                </a:lnTo>
                                <a:lnTo>
                                  <a:pt x="2944" y="3702"/>
                                </a:lnTo>
                                <a:lnTo>
                                  <a:pt x="2894" y="3650"/>
                                </a:lnTo>
                                <a:lnTo>
                                  <a:pt x="2839" y="3616"/>
                                </a:lnTo>
                                <a:lnTo>
                                  <a:pt x="2834" y="3612"/>
                                </a:lnTo>
                                <a:lnTo>
                                  <a:pt x="2766" y="3588"/>
                                </a:lnTo>
                                <a:lnTo>
                                  <a:pt x="2693" y="3579"/>
                                </a:lnTo>
                                <a:lnTo>
                                  <a:pt x="2621" y="3588"/>
                                </a:lnTo>
                                <a:lnTo>
                                  <a:pt x="2554" y="3612"/>
                                </a:lnTo>
                                <a:lnTo>
                                  <a:pt x="2495" y="3649"/>
                                </a:lnTo>
                                <a:lnTo>
                                  <a:pt x="2446" y="3698"/>
                                </a:lnTo>
                                <a:lnTo>
                                  <a:pt x="2409" y="3757"/>
                                </a:lnTo>
                                <a:lnTo>
                                  <a:pt x="2385" y="3824"/>
                                </a:lnTo>
                                <a:lnTo>
                                  <a:pt x="2376" y="3896"/>
                                </a:lnTo>
                                <a:lnTo>
                                  <a:pt x="2385" y="3969"/>
                                </a:lnTo>
                                <a:lnTo>
                                  <a:pt x="2409" y="4036"/>
                                </a:lnTo>
                                <a:lnTo>
                                  <a:pt x="2446" y="4094"/>
                                </a:lnTo>
                                <a:lnTo>
                                  <a:pt x="2495" y="4144"/>
                                </a:lnTo>
                                <a:lnTo>
                                  <a:pt x="2554" y="4181"/>
                                </a:lnTo>
                                <a:lnTo>
                                  <a:pt x="2621" y="4205"/>
                                </a:lnTo>
                                <a:lnTo>
                                  <a:pt x="2693" y="4213"/>
                                </a:lnTo>
                                <a:lnTo>
                                  <a:pt x="2766" y="4205"/>
                                </a:lnTo>
                                <a:lnTo>
                                  <a:pt x="2834" y="4181"/>
                                </a:lnTo>
                                <a:lnTo>
                                  <a:pt x="2839" y="4177"/>
                                </a:lnTo>
                                <a:lnTo>
                                  <a:pt x="2894" y="4142"/>
                                </a:lnTo>
                                <a:lnTo>
                                  <a:pt x="2944" y="4091"/>
                                </a:lnTo>
                                <a:lnTo>
                                  <a:pt x="2981" y="4029"/>
                                </a:lnTo>
                                <a:lnTo>
                                  <a:pt x="3425" y="4029"/>
                                </a:lnTo>
                                <a:lnTo>
                                  <a:pt x="3433" y="4020"/>
                                </a:lnTo>
                                <a:lnTo>
                                  <a:pt x="3433" y="3772"/>
                                </a:lnTo>
                              </a:path>
                            </a:pathLst>
                          </a:custGeom>
                          <a:solidFill>
                            <a:srgbClr val="D690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6585" y="15160"/>
                            <a:ext cx="0" cy="561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0054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5807" y="15441"/>
                            <a:ext cx="1385" cy="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0054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AutoShape 21"/>
                        <wps:cNvSpPr>
                          <a:spLocks/>
                        </wps:cNvSpPr>
                        <wps:spPr bwMode="auto">
                          <a:xfrm>
                            <a:off x="5806" y="15159"/>
                            <a:ext cx="1386" cy="561"/>
                          </a:xfrm>
                          <a:custGeom>
                            <a:avLst/>
                            <a:gdLst>
                              <a:gd name="T0" fmla="+- 0 6795 5807"/>
                              <a:gd name="T1" fmla="*/ T0 w 1386"/>
                              <a:gd name="T2" fmla="+- 0 15160 15160"/>
                              <a:gd name="T3" fmla="*/ 15160 h 561"/>
                              <a:gd name="T4" fmla="+- 0 5816 5807"/>
                              <a:gd name="T5" fmla="*/ T4 w 1386"/>
                              <a:gd name="T6" fmla="+- 0 15160 15160"/>
                              <a:gd name="T7" fmla="*/ 15160 h 561"/>
                              <a:gd name="T8" fmla="+- 0 5808 5807"/>
                              <a:gd name="T9" fmla="*/ T8 w 1386"/>
                              <a:gd name="T10" fmla="+- 0 15168 15160"/>
                              <a:gd name="T11" fmla="*/ 15168 h 561"/>
                              <a:gd name="T12" fmla="+- 0 5807 5807"/>
                              <a:gd name="T13" fmla="*/ T12 w 1386"/>
                              <a:gd name="T14" fmla="+- 0 15708 15160"/>
                              <a:gd name="T15" fmla="*/ 15708 h 561"/>
                              <a:gd name="T16" fmla="+- 0 5809 5807"/>
                              <a:gd name="T17" fmla="*/ T16 w 1386"/>
                              <a:gd name="T18" fmla="+- 0 15712 15160"/>
                              <a:gd name="T19" fmla="*/ 15712 h 561"/>
                              <a:gd name="T20" fmla="+- 0 5815 5807"/>
                              <a:gd name="T21" fmla="*/ T20 w 1386"/>
                              <a:gd name="T22" fmla="+- 0 15719 15160"/>
                              <a:gd name="T23" fmla="*/ 15719 h 561"/>
                              <a:gd name="T24" fmla="+- 0 5820 5807"/>
                              <a:gd name="T25" fmla="*/ T24 w 1386"/>
                              <a:gd name="T26" fmla="+- 0 15721 15160"/>
                              <a:gd name="T27" fmla="*/ 15721 h 561"/>
                              <a:gd name="T28" fmla="+- 0 6794 5807"/>
                              <a:gd name="T29" fmla="*/ T28 w 1386"/>
                              <a:gd name="T30" fmla="+- 0 15721 15160"/>
                              <a:gd name="T31" fmla="*/ 15721 h 561"/>
                              <a:gd name="T32" fmla="+- 0 6905 5807"/>
                              <a:gd name="T33" fmla="*/ T32 w 1386"/>
                              <a:gd name="T34" fmla="+- 0 15709 15160"/>
                              <a:gd name="T35" fmla="*/ 15709 h 561"/>
                              <a:gd name="T36" fmla="+- 0 6976 5807"/>
                              <a:gd name="T37" fmla="*/ T36 w 1386"/>
                              <a:gd name="T38" fmla="+- 0 15685 15160"/>
                              <a:gd name="T39" fmla="*/ 15685 h 561"/>
                              <a:gd name="T40" fmla="+- 0 5843 5807"/>
                              <a:gd name="T41" fmla="*/ T40 w 1386"/>
                              <a:gd name="T42" fmla="+- 0 15685 15160"/>
                              <a:gd name="T43" fmla="*/ 15685 h 561"/>
                              <a:gd name="T44" fmla="+- 0 5844 5807"/>
                              <a:gd name="T45" fmla="*/ T44 w 1386"/>
                              <a:gd name="T46" fmla="+- 0 15196 15160"/>
                              <a:gd name="T47" fmla="*/ 15196 h 561"/>
                              <a:gd name="T48" fmla="+- 0 6977 5807"/>
                              <a:gd name="T49" fmla="*/ T48 w 1386"/>
                              <a:gd name="T50" fmla="+- 0 15196 15160"/>
                              <a:gd name="T51" fmla="*/ 15196 h 561"/>
                              <a:gd name="T52" fmla="+- 0 6906 5807"/>
                              <a:gd name="T53" fmla="*/ T52 w 1386"/>
                              <a:gd name="T54" fmla="+- 0 15172 15160"/>
                              <a:gd name="T55" fmla="*/ 15172 h 561"/>
                              <a:gd name="T56" fmla="+- 0 6795 5807"/>
                              <a:gd name="T57" fmla="*/ T56 w 1386"/>
                              <a:gd name="T58" fmla="+- 0 15160 15160"/>
                              <a:gd name="T59" fmla="*/ 15160 h 561"/>
                              <a:gd name="T60" fmla="+- 0 6977 5807"/>
                              <a:gd name="T61" fmla="*/ T60 w 1386"/>
                              <a:gd name="T62" fmla="+- 0 15196 15160"/>
                              <a:gd name="T63" fmla="*/ 15196 h 561"/>
                              <a:gd name="T64" fmla="+- 0 6795 5807"/>
                              <a:gd name="T65" fmla="*/ T64 w 1386"/>
                              <a:gd name="T66" fmla="+- 0 15196 15160"/>
                              <a:gd name="T67" fmla="*/ 15196 h 561"/>
                              <a:gd name="T68" fmla="+- 0 6903 5807"/>
                              <a:gd name="T69" fmla="*/ T68 w 1386"/>
                              <a:gd name="T70" fmla="+- 0 15208 15160"/>
                              <a:gd name="T71" fmla="*/ 15208 h 561"/>
                              <a:gd name="T72" fmla="+- 0 6988 5807"/>
                              <a:gd name="T73" fmla="*/ T72 w 1386"/>
                              <a:gd name="T74" fmla="+- 0 15239 15160"/>
                              <a:gd name="T75" fmla="*/ 15239 h 561"/>
                              <a:gd name="T76" fmla="+- 0 7052 5807"/>
                              <a:gd name="T77" fmla="*/ T76 w 1386"/>
                              <a:gd name="T78" fmla="+- 0 15282 15160"/>
                              <a:gd name="T79" fmla="*/ 15282 h 561"/>
                              <a:gd name="T80" fmla="+- 0 7098 5807"/>
                              <a:gd name="T81" fmla="*/ T80 w 1386"/>
                              <a:gd name="T82" fmla="+- 0 15330 15160"/>
                              <a:gd name="T83" fmla="*/ 15330 h 561"/>
                              <a:gd name="T84" fmla="+- 0 7129 5807"/>
                              <a:gd name="T85" fmla="*/ T84 w 1386"/>
                              <a:gd name="T86" fmla="+- 0 15377 15160"/>
                              <a:gd name="T87" fmla="*/ 15377 h 561"/>
                              <a:gd name="T88" fmla="+- 0 7147 5807"/>
                              <a:gd name="T89" fmla="*/ T88 w 1386"/>
                              <a:gd name="T90" fmla="+- 0 15416 15160"/>
                              <a:gd name="T91" fmla="*/ 15416 h 561"/>
                              <a:gd name="T92" fmla="+- 0 7155 5807"/>
                              <a:gd name="T93" fmla="*/ T92 w 1386"/>
                              <a:gd name="T94" fmla="+- 0 15440 15160"/>
                              <a:gd name="T95" fmla="*/ 15440 h 561"/>
                              <a:gd name="T96" fmla="+- 0 7147 5807"/>
                              <a:gd name="T97" fmla="*/ T96 w 1386"/>
                              <a:gd name="T98" fmla="+- 0 15464 15160"/>
                              <a:gd name="T99" fmla="*/ 15464 h 561"/>
                              <a:gd name="T100" fmla="+- 0 7128 5807"/>
                              <a:gd name="T101" fmla="*/ T100 w 1386"/>
                              <a:gd name="T102" fmla="+- 0 15503 15160"/>
                              <a:gd name="T103" fmla="*/ 15503 h 561"/>
                              <a:gd name="T104" fmla="+- 0 7097 5807"/>
                              <a:gd name="T105" fmla="*/ T104 w 1386"/>
                              <a:gd name="T106" fmla="+- 0 15550 15160"/>
                              <a:gd name="T107" fmla="*/ 15550 h 561"/>
                              <a:gd name="T108" fmla="+- 0 7050 5807"/>
                              <a:gd name="T109" fmla="*/ T108 w 1386"/>
                              <a:gd name="T110" fmla="+- 0 15599 15160"/>
                              <a:gd name="T111" fmla="*/ 15599 h 561"/>
                              <a:gd name="T112" fmla="+- 0 6986 5807"/>
                              <a:gd name="T113" fmla="*/ T112 w 1386"/>
                              <a:gd name="T114" fmla="+- 0 15642 15160"/>
                              <a:gd name="T115" fmla="*/ 15642 h 561"/>
                              <a:gd name="T116" fmla="+- 0 6901 5807"/>
                              <a:gd name="T117" fmla="*/ T116 w 1386"/>
                              <a:gd name="T118" fmla="+- 0 15673 15160"/>
                              <a:gd name="T119" fmla="*/ 15673 h 561"/>
                              <a:gd name="T120" fmla="+- 0 6794 5807"/>
                              <a:gd name="T121" fmla="*/ T120 w 1386"/>
                              <a:gd name="T122" fmla="+- 0 15685 15160"/>
                              <a:gd name="T123" fmla="*/ 15685 h 561"/>
                              <a:gd name="T124" fmla="+- 0 6976 5807"/>
                              <a:gd name="T125" fmla="*/ T124 w 1386"/>
                              <a:gd name="T126" fmla="+- 0 15685 15160"/>
                              <a:gd name="T127" fmla="*/ 15685 h 561"/>
                              <a:gd name="T128" fmla="+- 0 6995 5807"/>
                              <a:gd name="T129" fmla="*/ T128 w 1386"/>
                              <a:gd name="T130" fmla="+- 0 15678 15160"/>
                              <a:gd name="T131" fmla="*/ 15678 h 561"/>
                              <a:gd name="T132" fmla="+- 0 7064 5807"/>
                              <a:gd name="T133" fmla="*/ T132 w 1386"/>
                              <a:gd name="T134" fmla="+- 0 15634 15160"/>
                              <a:gd name="T135" fmla="*/ 15634 h 561"/>
                              <a:gd name="T136" fmla="+- 0 7116 5807"/>
                              <a:gd name="T137" fmla="*/ T136 w 1386"/>
                              <a:gd name="T138" fmla="+- 0 15584 15160"/>
                              <a:gd name="T139" fmla="*/ 15584 h 561"/>
                              <a:gd name="T140" fmla="+- 0 7152 5807"/>
                              <a:gd name="T141" fmla="*/ T140 w 1386"/>
                              <a:gd name="T142" fmla="+- 0 15533 15160"/>
                              <a:gd name="T143" fmla="*/ 15533 h 561"/>
                              <a:gd name="T144" fmla="+- 0 7176 5807"/>
                              <a:gd name="T145" fmla="*/ T144 w 1386"/>
                              <a:gd name="T146" fmla="+- 0 15489 15160"/>
                              <a:gd name="T147" fmla="*/ 15489 h 561"/>
                              <a:gd name="T148" fmla="+- 0 7188 5807"/>
                              <a:gd name="T149" fmla="*/ T148 w 1386"/>
                              <a:gd name="T150" fmla="+- 0 15457 15160"/>
                              <a:gd name="T151" fmla="*/ 15457 h 561"/>
                              <a:gd name="T152" fmla="+- 0 7192 5807"/>
                              <a:gd name="T153" fmla="*/ T152 w 1386"/>
                              <a:gd name="T154" fmla="+- 0 15445 15160"/>
                              <a:gd name="T155" fmla="*/ 15445 h 561"/>
                              <a:gd name="T156" fmla="+- 0 7192 5807"/>
                              <a:gd name="T157" fmla="*/ T156 w 1386"/>
                              <a:gd name="T158" fmla="+- 0 15442 15160"/>
                              <a:gd name="T159" fmla="*/ 15442 h 561"/>
                              <a:gd name="T160" fmla="+- 0 7192 5807"/>
                              <a:gd name="T161" fmla="*/ T160 w 1386"/>
                              <a:gd name="T162" fmla="+- 0 15439 15160"/>
                              <a:gd name="T163" fmla="*/ 15439 h 561"/>
                              <a:gd name="T164" fmla="+- 0 7192 5807"/>
                              <a:gd name="T165" fmla="*/ T164 w 1386"/>
                              <a:gd name="T166" fmla="+- 0 15436 15160"/>
                              <a:gd name="T167" fmla="*/ 15436 h 561"/>
                              <a:gd name="T168" fmla="+- 0 7188 5807"/>
                              <a:gd name="T169" fmla="*/ T168 w 1386"/>
                              <a:gd name="T170" fmla="+- 0 15424 15160"/>
                              <a:gd name="T171" fmla="*/ 15424 h 561"/>
                              <a:gd name="T172" fmla="+- 0 7176 5807"/>
                              <a:gd name="T173" fmla="*/ T172 w 1386"/>
                              <a:gd name="T174" fmla="+- 0 15392 15160"/>
                              <a:gd name="T175" fmla="*/ 15392 h 561"/>
                              <a:gd name="T176" fmla="+- 0 7153 5807"/>
                              <a:gd name="T177" fmla="*/ T176 w 1386"/>
                              <a:gd name="T178" fmla="+- 0 15348 15160"/>
                              <a:gd name="T179" fmla="*/ 15348 h 561"/>
                              <a:gd name="T180" fmla="+- 0 7116 5807"/>
                              <a:gd name="T181" fmla="*/ T180 w 1386"/>
                              <a:gd name="T182" fmla="+- 0 15297 15160"/>
                              <a:gd name="T183" fmla="*/ 15297 h 561"/>
                              <a:gd name="T184" fmla="+- 0 7065 5807"/>
                              <a:gd name="T185" fmla="*/ T184 w 1386"/>
                              <a:gd name="T186" fmla="+- 0 15247 15160"/>
                              <a:gd name="T187" fmla="*/ 15247 h 561"/>
                              <a:gd name="T188" fmla="+- 0 6996 5807"/>
                              <a:gd name="T189" fmla="*/ T188 w 1386"/>
                              <a:gd name="T190" fmla="+- 0 15203 15160"/>
                              <a:gd name="T191" fmla="*/ 15203 h 561"/>
                              <a:gd name="T192" fmla="+- 0 6977 5807"/>
                              <a:gd name="T193" fmla="*/ T192 w 1386"/>
                              <a:gd name="T194" fmla="+- 0 15196 15160"/>
                              <a:gd name="T195" fmla="*/ 15196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86" h="561">
                                <a:moveTo>
                                  <a:pt x="988" y="0"/>
                                </a:moveTo>
                                <a:lnTo>
                                  <a:pt x="9" y="0"/>
                                </a:lnTo>
                                <a:lnTo>
                                  <a:pt x="1" y="8"/>
                                </a:lnTo>
                                <a:lnTo>
                                  <a:pt x="0" y="548"/>
                                </a:lnTo>
                                <a:lnTo>
                                  <a:pt x="2" y="552"/>
                                </a:lnTo>
                                <a:lnTo>
                                  <a:pt x="8" y="559"/>
                                </a:lnTo>
                                <a:lnTo>
                                  <a:pt x="13" y="561"/>
                                </a:lnTo>
                                <a:lnTo>
                                  <a:pt x="987" y="561"/>
                                </a:lnTo>
                                <a:lnTo>
                                  <a:pt x="1098" y="549"/>
                                </a:lnTo>
                                <a:lnTo>
                                  <a:pt x="1169" y="525"/>
                                </a:lnTo>
                                <a:lnTo>
                                  <a:pt x="36" y="525"/>
                                </a:lnTo>
                                <a:lnTo>
                                  <a:pt x="37" y="36"/>
                                </a:lnTo>
                                <a:lnTo>
                                  <a:pt x="1170" y="36"/>
                                </a:lnTo>
                                <a:lnTo>
                                  <a:pt x="1099" y="12"/>
                                </a:lnTo>
                                <a:lnTo>
                                  <a:pt x="988" y="0"/>
                                </a:lnTo>
                                <a:close/>
                                <a:moveTo>
                                  <a:pt x="1170" y="36"/>
                                </a:moveTo>
                                <a:lnTo>
                                  <a:pt x="988" y="36"/>
                                </a:lnTo>
                                <a:lnTo>
                                  <a:pt x="1096" y="48"/>
                                </a:lnTo>
                                <a:lnTo>
                                  <a:pt x="1181" y="79"/>
                                </a:lnTo>
                                <a:lnTo>
                                  <a:pt x="1245" y="122"/>
                                </a:lnTo>
                                <a:lnTo>
                                  <a:pt x="1291" y="170"/>
                                </a:lnTo>
                                <a:lnTo>
                                  <a:pt x="1322" y="217"/>
                                </a:lnTo>
                                <a:lnTo>
                                  <a:pt x="1340" y="256"/>
                                </a:lnTo>
                                <a:lnTo>
                                  <a:pt x="1348" y="280"/>
                                </a:lnTo>
                                <a:lnTo>
                                  <a:pt x="1340" y="304"/>
                                </a:lnTo>
                                <a:lnTo>
                                  <a:pt x="1321" y="343"/>
                                </a:lnTo>
                                <a:lnTo>
                                  <a:pt x="1290" y="390"/>
                                </a:lnTo>
                                <a:lnTo>
                                  <a:pt x="1243" y="439"/>
                                </a:lnTo>
                                <a:lnTo>
                                  <a:pt x="1179" y="482"/>
                                </a:lnTo>
                                <a:lnTo>
                                  <a:pt x="1094" y="513"/>
                                </a:lnTo>
                                <a:lnTo>
                                  <a:pt x="987" y="525"/>
                                </a:lnTo>
                                <a:lnTo>
                                  <a:pt x="1169" y="525"/>
                                </a:lnTo>
                                <a:lnTo>
                                  <a:pt x="1188" y="518"/>
                                </a:lnTo>
                                <a:lnTo>
                                  <a:pt x="1257" y="474"/>
                                </a:lnTo>
                                <a:lnTo>
                                  <a:pt x="1309" y="424"/>
                                </a:lnTo>
                                <a:lnTo>
                                  <a:pt x="1345" y="373"/>
                                </a:lnTo>
                                <a:lnTo>
                                  <a:pt x="1369" y="329"/>
                                </a:lnTo>
                                <a:lnTo>
                                  <a:pt x="1381" y="297"/>
                                </a:lnTo>
                                <a:lnTo>
                                  <a:pt x="1385" y="285"/>
                                </a:lnTo>
                                <a:lnTo>
                                  <a:pt x="1385" y="282"/>
                                </a:lnTo>
                                <a:lnTo>
                                  <a:pt x="1385" y="279"/>
                                </a:lnTo>
                                <a:lnTo>
                                  <a:pt x="1385" y="276"/>
                                </a:lnTo>
                                <a:lnTo>
                                  <a:pt x="1381" y="264"/>
                                </a:lnTo>
                                <a:lnTo>
                                  <a:pt x="1369" y="232"/>
                                </a:lnTo>
                                <a:lnTo>
                                  <a:pt x="1346" y="188"/>
                                </a:lnTo>
                                <a:lnTo>
                                  <a:pt x="1309" y="137"/>
                                </a:lnTo>
                                <a:lnTo>
                                  <a:pt x="1258" y="87"/>
                                </a:lnTo>
                                <a:lnTo>
                                  <a:pt x="1189" y="43"/>
                                </a:lnTo>
                                <a:lnTo>
                                  <a:pt x="117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22"/>
                        <wps:cNvSpPr>
                          <a:spLocks/>
                        </wps:cNvSpPr>
                        <wps:spPr bwMode="auto">
                          <a:xfrm>
                            <a:off x="9680" y="10953"/>
                            <a:ext cx="1054" cy="1243"/>
                          </a:xfrm>
                          <a:custGeom>
                            <a:avLst/>
                            <a:gdLst>
                              <a:gd name="T0" fmla="+- 0 10207 9681"/>
                              <a:gd name="T1" fmla="*/ T0 w 1054"/>
                              <a:gd name="T2" fmla="+- 0 10953 10953"/>
                              <a:gd name="T3" fmla="*/ 10953 h 1243"/>
                              <a:gd name="T4" fmla="+- 0 10169 9681"/>
                              <a:gd name="T5" fmla="*/ T4 w 1054"/>
                              <a:gd name="T6" fmla="+- 0 10958 10953"/>
                              <a:gd name="T7" fmla="*/ 10958 h 1243"/>
                              <a:gd name="T8" fmla="+- 0 10106 9681"/>
                              <a:gd name="T9" fmla="*/ T8 w 1054"/>
                              <a:gd name="T10" fmla="+- 0 10974 10953"/>
                              <a:gd name="T11" fmla="*/ 10974 h 1243"/>
                              <a:gd name="T12" fmla="+- 0 10030 9681"/>
                              <a:gd name="T13" fmla="*/ T12 w 1054"/>
                              <a:gd name="T14" fmla="+- 0 11007 10953"/>
                              <a:gd name="T15" fmla="*/ 11007 h 1243"/>
                              <a:gd name="T16" fmla="+- 0 9957 9681"/>
                              <a:gd name="T17" fmla="*/ T16 w 1054"/>
                              <a:gd name="T18" fmla="+- 0 11062 10953"/>
                              <a:gd name="T19" fmla="*/ 11062 h 1243"/>
                              <a:gd name="T20" fmla="+- 0 9881 9681"/>
                              <a:gd name="T21" fmla="*/ T20 w 1054"/>
                              <a:gd name="T22" fmla="+- 0 11111 10953"/>
                              <a:gd name="T23" fmla="*/ 11111 h 1243"/>
                              <a:gd name="T24" fmla="+- 0 9796 9681"/>
                              <a:gd name="T25" fmla="*/ T24 w 1054"/>
                              <a:gd name="T26" fmla="+- 0 11141 10953"/>
                              <a:gd name="T27" fmla="*/ 11141 h 1243"/>
                              <a:gd name="T28" fmla="+- 0 9727 9681"/>
                              <a:gd name="T29" fmla="*/ T28 w 1054"/>
                              <a:gd name="T30" fmla="+- 0 11156 10953"/>
                              <a:gd name="T31" fmla="*/ 11156 h 1243"/>
                              <a:gd name="T32" fmla="+- 0 9697 9681"/>
                              <a:gd name="T33" fmla="*/ T32 w 1054"/>
                              <a:gd name="T34" fmla="+- 0 11160 10953"/>
                              <a:gd name="T35" fmla="*/ 11160 h 1243"/>
                              <a:gd name="T36" fmla="+- 0 9688 9681"/>
                              <a:gd name="T37" fmla="*/ T36 w 1054"/>
                              <a:gd name="T38" fmla="+- 0 11161 10953"/>
                              <a:gd name="T39" fmla="*/ 11161 h 1243"/>
                              <a:gd name="T40" fmla="+- 0 9681 9681"/>
                              <a:gd name="T41" fmla="*/ T40 w 1054"/>
                              <a:gd name="T42" fmla="+- 0 11169 10953"/>
                              <a:gd name="T43" fmla="*/ 11169 h 1243"/>
                              <a:gd name="T44" fmla="+- 0 9681 9681"/>
                              <a:gd name="T45" fmla="*/ T44 w 1054"/>
                              <a:gd name="T46" fmla="+- 0 11398 10953"/>
                              <a:gd name="T47" fmla="*/ 11398 h 1243"/>
                              <a:gd name="T48" fmla="+- 0 9689 9681"/>
                              <a:gd name="T49" fmla="*/ T48 w 1054"/>
                              <a:gd name="T50" fmla="+- 0 11407 10953"/>
                              <a:gd name="T51" fmla="*/ 11407 h 1243"/>
                              <a:gd name="T52" fmla="+- 0 9757 9681"/>
                              <a:gd name="T53" fmla="*/ T52 w 1054"/>
                              <a:gd name="T54" fmla="+- 0 11407 10953"/>
                              <a:gd name="T55" fmla="*/ 11407 h 1243"/>
                              <a:gd name="T56" fmla="+- 0 9757 9681"/>
                              <a:gd name="T57" fmla="*/ T56 w 1054"/>
                              <a:gd name="T58" fmla="+- 0 12187 10953"/>
                              <a:gd name="T59" fmla="*/ 12187 h 1243"/>
                              <a:gd name="T60" fmla="+- 0 9766 9681"/>
                              <a:gd name="T61" fmla="*/ T60 w 1054"/>
                              <a:gd name="T62" fmla="+- 0 12195 10953"/>
                              <a:gd name="T63" fmla="*/ 12195 h 1243"/>
                              <a:gd name="T64" fmla="+- 0 10649 9681"/>
                              <a:gd name="T65" fmla="*/ T64 w 1054"/>
                              <a:gd name="T66" fmla="+- 0 12195 10953"/>
                              <a:gd name="T67" fmla="*/ 12195 h 1243"/>
                              <a:gd name="T68" fmla="+- 0 10658 9681"/>
                              <a:gd name="T69" fmla="*/ T68 w 1054"/>
                              <a:gd name="T70" fmla="+- 0 12187 10953"/>
                              <a:gd name="T71" fmla="*/ 12187 h 1243"/>
                              <a:gd name="T72" fmla="+- 0 10658 9681"/>
                              <a:gd name="T73" fmla="*/ T72 w 1054"/>
                              <a:gd name="T74" fmla="+- 0 12159 10953"/>
                              <a:gd name="T75" fmla="*/ 12159 h 1243"/>
                              <a:gd name="T76" fmla="+- 0 9794 9681"/>
                              <a:gd name="T77" fmla="*/ T76 w 1054"/>
                              <a:gd name="T78" fmla="+- 0 12159 10953"/>
                              <a:gd name="T79" fmla="*/ 12159 h 1243"/>
                              <a:gd name="T80" fmla="+- 0 9794 9681"/>
                              <a:gd name="T81" fmla="*/ T80 w 1054"/>
                              <a:gd name="T82" fmla="+- 0 11379 10953"/>
                              <a:gd name="T83" fmla="*/ 11379 h 1243"/>
                              <a:gd name="T84" fmla="+- 0 9786 9681"/>
                              <a:gd name="T85" fmla="*/ T84 w 1054"/>
                              <a:gd name="T86" fmla="+- 0 11370 10953"/>
                              <a:gd name="T87" fmla="*/ 11370 h 1243"/>
                              <a:gd name="T88" fmla="+- 0 9717 9681"/>
                              <a:gd name="T89" fmla="*/ T88 w 1054"/>
                              <a:gd name="T90" fmla="+- 0 11370 10953"/>
                              <a:gd name="T91" fmla="*/ 11370 h 1243"/>
                              <a:gd name="T92" fmla="+- 0 9717 9681"/>
                              <a:gd name="T93" fmla="*/ T92 w 1054"/>
                              <a:gd name="T94" fmla="+- 0 11194 10953"/>
                              <a:gd name="T95" fmla="*/ 11194 h 1243"/>
                              <a:gd name="T96" fmla="+- 0 9768 9681"/>
                              <a:gd name="T97" fmla="*/ T96 w 1054"/>
                              <a:gd name="T98" fmla="+- 0 11185 10953"/>
                              <a:gd name="T99" fmla="*/ 11185 h 1243"/>
                              <a:gd name="T100" fmla="+- 0 9838 9681"/>
                              <a:gd name="T101" fmla="*/ T100 w 1054"/>
                              <a:gd name="T102" fmla="+- 0 11167 10953"/>
                              <a:gd name="T103" fmla="*/ 11167 h 1243"/>
                              <a:gd name="T104" fmla="+- 0 9915 9681"/>
                              <a:gd name="T105" fmla="*/ T104 w 1054"/>
                              <a:gd name="T106" fmla="+- 0 11135 10953"/>
                              <a:gd name="T107" fmla="*/ 11135 h 1243"/>
                              <a:gd name="T108" fmla="+- 0 9982 9681"/>
                              <a:gd name="T109" fmla="*/ T108 w 1054"/>
                              <a:gd name="T110" fmla="+- 0 11087 10953"/>
                              <a:gd name="T111" fmla="*/ 11087 h 1243"/>
                              <a:gd name="T112" fmla="+- 0 10049 9681"/>
                              <a:gd name="T113" fmla="*/ T112 w 1054"/>
                              <a:gd name="T114" fmla="+- 0 11038 10953"/>
                              <a:gd name="T115" fmla="*/ 11038 h 1243"/>
                              <a:gd name="T116" fmla="+- 0 10118 9681"/>
                              <a:gd name="T117" fmla="*/ T116 w 1054"/>
                              <a:gd name="T118" fmla="+- 0 11008 10953"/>
                              <a:gd name="T119" fmla="*/ 11008 h 1243"/>
                              <a:gd name="T120" fmla="+- 0 10175 9681"/>
                              <a:gd name="T121" fmla="*/ T120 w 1054"/>
                              <a:gd name="T122" fmla="+- 0 10993 10953"/>
                              <a:gd name="T123" fmla="*/ 10993 h 1243"/>
                              <a:gd name="T124" fmla="+- 0 10207 9681"/>
                              <a:gd name="T125" fmla="*/ T124 w 1054"/>
                              <a:gd name="T126" fmla="+- 0 10989 10953"/>
                              <a:gd name="T127" fmla="*/ 10989 h 1243"/>
                              <a:gd name="T128" fmla="+- 0 10344 9681"/>
                              <a:gd name="T129" fmla="*/ T128 w 1054"/>
                              <a:gd name="T130" fmla="+- 0 10989 10953"/>
                              <a:gd name="T131" fmla="*/ 10989 h 1243"/>
                              <a:gd name="T132" fmla="+- 0 10309 9681"/>
                              <a:gd name="T133" fmla="*/ T132 w 1054"/>
                              <a:gd name="T134" fmla="+- 0 10974 10953"/>
                              <a:gd name="T135" fmla="*/ 10974 h 1243"/>
                              <a:gd name="T136" fmla="+- 0 10245 9681"/>
                              <a:gd name="T137" fmla="*/ T136 w 1054"/>
                              <a:gd name="T138" fmla="+- 0 10958 10953"/>
                              <a:gd name="T139" fmla="*/ 10958 h 1243"/>
                              <a:gd name="T140" fmla="+- 0 10207 9681"/>
                              <a:gd name="T141" fmla="*/ T140 w 1054"/>
                              <a:gd name="T142" fmla="+- 0 10953 10953"/>
                              <a:gd name="T143" fmla="*/ 10953 h 1243"/>
                              <a:gd name="T144" fmla="+- 0 10344 9681"/>
                              <a:gd name="T145" fmla="*/ T144 w 1054"/>
                              <a:gd name="T146" fmla="+- 0 10989 10953"/>
                              <a:gd name="T147" fmla="*/ 10989 h 1243"/>
                              <a:gd name="T148" fmla="+- 0 10207 9681"/>
                              <a:gd name="T149" fmla="*/ T148 w 1054"/>
                              <a:gd name="T150" fmla="+- 0 10989 10953"/>
                              <a:gd name="T151" fmla="*/ 10989 h 1243"/>
                              <a:gd name="T152" fmla="+- 0 10240 9681"/>
                              <a:gd name="T153" fmla="*/ T152 w 1054"/>
                              <a:gd name="T154" fmla="+- 0 10993 10953"/>
                              <a:gd name="T155" fmla="*/ 10993 h 1243"/>
                              <a:gd name="T156" fmla="+- 0 10297 9681"/>
                              <a:gd name="T157" fmla="*/ T156 w 1054"/>
                              <a:gd name="T158" fmla="+- 0 11008 10953"/>
                              <a:gd name="T159" fmla="*/ 11008 h 1243"/>
                              <a:gd name="T160" fmla="+- 0 10366 9681"/>
                              <a:gd name="T161" fmla="*/ T160 w 1054"/>
                              <a:gd name="T162" fmla="+- 0 11038 10953"/>
                              <a:gd name="T163" fmla="*/ 11038 h 1243"/>
                              <a:gd name="T164" fmla="+- 0 10433 9681"/>
                              <a:gd name="T165" fmla="*/ T164 w 1054"/>
                              <a:gd name="T166" fmla="+- 0 11087 10953"/>
                              <a:gd name="T167" fmla="*/ 11087 h 1243"/>
                              <a:gd name="T168" fmla="+- 0 10500 9681"/>
                              <a:gd name="T169" fmla="*/ T168 w 1054"/>
                              <a:gd name="T170" fmla="+- 0 11135 10953"/>
                              <a:gd name="T171" fmla="*/ 11135 h 1243"/>
                              <a:gd name="T172" fmla="+- 0 10576 9681"/>
                              <a:gd name="T173" fmla="*/ T172 w 1054"/>
                              <a:gd name="T174" fmla="+- 0 11167 10953"/>
                              <a:gd name="T175" fmla="*/ 11167 h 1243"/>
                              <a:gd name="T176" fmla="+- 0 10647 9681"/>
                              <a:gd name="T177" fmla="*/ T176 w 1054"/>
                              <a:gd name="T178" fmla="+- 0 11185 10953"/>
                              <a:gd name="T179" fmla="*/ 11185 h 1243"/>
                              <a:gd name="T180" fmla="+- 0 10698 9681"/>
                              <a:gd name="T181" fmla="*/ T180 w 1054"/>
                              <a:gd name="T182" fmla="+- 0 11194 10953"/>
                              <a:gd name="T183" fmla="*/ 11194 h 1243"/>
                              <a:gd name="T184" fmla="+- 0 10698 9681"/>
                              <a:gd name="T185" fmla="*/ T184 w 1054"/>
                              <a:gd name="T186" fmla="+- 0 11370 10953"/>
                              <a:gd name="T187" fmla="*/ 11370 h 1243"/>
                              <a:gd name="T188" fmla="+- 0 10629 9681"/>
                              <a:gd name="T189" fmla="*/ T188 w 1054"/>
                              <a:gd name="T190" fmla="+- 0 11370 10953"/>
                              <a:gd name="T191" fmla="*/ 11370 h 1243"/>
                              <a:gd name="T192" fmla="+- 0 10621 9681"/>
                              <a:gd name="T193" fmla="*/ T192 w 1054"/>
                              <a:gd name="T194" fmla="+- 0 11379 10953"/>
                              <a:gd name="T195" fmla="*/ 11379 h 1243"/>
                              <a:gd name="T196" fmla="+- 0 10621 9681"/>
                              <a:gd name="T197" fmla="*/ T196 w 1054"/>
                              <a:gd name="T198" fmla="+- 0 12159 10953"/>
                              <a:gd name="T199" fmla="*/ 12159 h 1243"/>
                              <a:gd name="T200" fmla="+- 0 10658 9681"/>
                              <a:gd name="T201" fmla="*/ T200 w 1054"/>
                              <a:gd name="T202" fmla="+- 0 12159 10953"/>
                              <a:gd name="T203" fmla="*/ 12159 h 1243"/>
                              <a:gd name="T204" fmla="+- 0 10658 9681"/>
                              <a:gd name="T205" fmla="*/ T204 w 1054"/>
                              <a:gd name="T206" fmla="+- 0 11407 10953"/>
                              <a:gd name="T207" fmla="*/ 11407 h 1243"/>
                              <a:gd name="T208" fmla="+- 0 10726 9681"/>
                              <a:gd name="T209" fmla="*/ T208 w 1054"/>
                              <a:gd name="T210" fmla="+- 0 11407 10953"/>
                              <a:gd name="T211" fmla="*/ 11407 h 1243"/>
                              <a:gd name="T212" fmla="+- 0 10734 9681"/>
                              <a:gd name="T213" fmla="*/ T212 w 1054"/>
                              <a:gd name="T214" fmla="+- 0 11398 10953"/>
                              <a:gd name="T215" fmla="*/ 11398 h 1243"/>
                              <a:gd name="T216" fmla="+- 0 10734 9681"/>
                              <a:gd name="T217" fmla="*/ T216 w 1054"/>
                              <a:gd name="T218" fmla="+- 0 11169 10953"/>
                              <a:gd name="T219" fmla="*/ 11169 h 1243"/>
                              <a:gd name="T220" fmla="+- 0 10727 9681"/>
                              <a:gd name="T221" fmla="*/ T220 w 1054"/>
                              <a:gd name="T222" fmla="+- 0 11161 10953"/>
                              <a:gd name="T223" fmla="*/ 11161 h 1243"/>
                              <a:gd name="T224" fmla="+- 0 10718 9681"/>
                              <a:gd name="T225" fmla="*/ T224 w 1054"/>
                              <a:gd name="T226" fmla="+- 0 11160 10953"/>
                              <a:gd name="T227" fmla="*/ 11160 h 1243"/>
                              <a:gd name="T228" fmla="+- 0 10688 9681"/>
                              <a:gd name="T229" fmla="*/ T228 w 1054"/>
                              <a:gd name="T230" fmla="+- 0 11156 10953"/>
                              <a:gd name="T231" fmla="*/ 11156 h 1243"/>
                              <a:gd name="T232" fmla="+- 0 10618 9681"/>
                              <a:gd name="T233" fmla="*/ T232 w 1054"/>
                              <a:gd name="T234" fmla="+- 0 11141 10953"/>
                              <a:gd name="T235" fmla="*/ 11141 h 1243"/>
                              <a:gd name="T236" fmla="+- 0 10534 9681"/>
                              <a:gd name="T237" fmla="*/ T236 w 1054"/>
                              <a:gd name="T238" fmla="+- 0 11111 10953"/>
                              <a:gd name="T239" fmla="*/ 11111 h 1243"/>
                              <a:gd name="T240" fmla="+- 0 10458 9681"/>
                              <a:gd name="T241" fmla="*/ T240 w 1054"/>
                              <a:gd name="T242" fmla="+- 0 11062 10953"/>
                              <a:gd name="T243" fmla="*/ 11062 h 1243"/>
                              <a:gd name="T244" fmla="+- 0 10384 9681"/>
                              <a:gd name="T245" fmla="*/ T244 w 1054"/>
                              <a:gd name="T246" fmla="+- 0 11007 10953"/>
                              <a:gd name="T247" fmla="*/ 11007 h 1243"/>
                              <a:gd name="T248" fmla="+- 0 10344 9681"/>
                              <a:gd name="T249" fmla="*/ T248 w 1054"/>
                              <a:gd name="T250" fmla="+- 0 10989 10953"/>
                              <a:gd name="T251" fmla="*/ 10989 h 1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54" h="1243">
                                <a:moveTo>
                                  <a:pt x="526" y="0"/>
                                </a:moveTo>
                                <a:lnTo>
                                  <a:pt x="488" y="5"/>
                                </a:lnTo>
                                <a:lnTo>
                                  <a:pt x="425" y="21"/>
                                </a:lnTo>
                                <a:lnTo>
                                  <a:pt x="349" y="54"/>
                                </a:lnTo>
                                <a:lnTo>
                                  <a:pt x="276" y="109"/>
                                </a:lnTo>
                                <a:lnTo>
                                  <a:pt x="200" y="158"/>
                                </a:lnTo>
                                <a:lnTo>
                                  <a:pt x="115" y="188"/>
                                </a:lnTo>
                                <a:lnTo>
                                  <a:pt x="46" y="203"/>
                                </a:lnTo>
                                <a:lnTo>
                                  <a:pt x="16" y="207"/>
                                </a:lnTo>
                                <a:lnTo>
                                  <a:pt x="7" y="208"/>
                                </a:lnTo>
                                <a:lnTo>
                                  <a:pt x="0" y="216"/>
                                </a:lnTo>
                                <a:lnTo>
                                  <a:pt x="0" y="445"/>
                                </a:lnTo>
                                <a:lnTo>
                                  <a:pt x="8" y="454"/>
                                </a:lnTo>
                                <a:lnTo>
                                  <a:pt x="76" y="454"/>
                                </a:lnTo>
                                <a:lnTo>
                                  <a:pt x="76" y="1234"/>
                                </a:lnTo>
                                <a:lnTo>
                                  <a:pt x="85" y="1242"/>
                                </a:lnTo>
                                <a:lnTo>
                                  <a:pt x="968" y="1242"/>
                                </a:lnTo>
                                <a:lnTo>
                                  <a:pt x="977" y="1234"/>
                                </a:lnTo>
                                <a:lnTo>
                                  <a:pt x="977" y="1206"/>
                                </a:lnTo>
                                <a:lnTo>
                                  <a:pt x="113" y="1206"/>
                                </a:lnTo>
                                <a:lnTo>
                                  <a:pt x="113" y="426"/>
                                </a:lnTo>
                                <a:lnTo>
                                  <a:pt x="105" y="417"/>
                                </a:lnTo>
                                <a:lnTo>
                                  <a:pt x="36" y="417"/>
                                </a:lnTo>
                                <a:lnTo>
                                  <a:pt x="36" y="241"/>
                                </a:lnTo>
                                <a:lnTo>
                                  <a:pt x="87" y="232"/>
                                </a:lnTo>
                                <a:lnTo>
                                  <a:pt x="157" y="214"/>
                                </a:lnTo>
                                <a:lnTo>
                                  <a:pt x="234" y="182"/>
                                </a:lnTo>
                                <a:lnTo>
                                  <a:pt x="301" y="134"/>
                                </a:lnTo>
                                <a:lnTo>
                                  <a:pt x="368" y="85"/>
                                </a:lnTo>
                                <a:lnTo>
                                  <a:pt x="437" y="55"/>
                                </a:lnTo>
                                <a:lnTo>
                                  <a:pt x="494" y="40"/>
                                </a:lnTo>
                                <a:lnTo>
                                  <a:pt x="526" y="36"/>
                                </a:lnTo>
                                <a:lnTo>
                                  <a:pt x="663" y="36"/>
                                </a:lnTo>
                                <a:lnTo>
                                  <a:pt x="628" y="21"/>
                                </a:lnTo>
                                <a:lnTo>
                                  <a:pt x="564" y="5"/>
                                </a:lnTo>
                                <a:lnTo>
                                  <a:pt x="526" y="0"/>
                                </a:lnTo>
                                <a:close/>
                                <a:moveTo>
                                  <a:pt x="663" y="36"/>
                                </a:moveTo>
                                <a:lnTo>
                                  <a:pt x="526" y="36"/>
                                </a:lnTo>
                                <a:lnTo>
                                  <a:pt x="559" y="40"/>
                                </a:lnTo>
                                <a:lnTo>
                                  <a:pt x="616" y="55"/>
                                </a:lnTo>
                                <a:lnTo>
                                  <a:pt x="685" y="85"/>
                                </a:lnTo>
                                <a:lnTo>
                                  <a:pt x="752" y="134"/>
                                </a:lnTo>
                                <a:lnTo>
                                  <a:pt x="819" y="182"/>
                                </a:lnTo>
                                <a:lnTo>
                                  <a:pt x="895" y="214"/>
                                </a:lnTo>
                                <a:lnTo>
                                  <a:pt x="966" y="232"/>
                                </a:lnTo>
                                <a:lnTo>
                                  <a:pt x="1017" y="241"/>
                                </a:lnTo>
                                <a:lnTo>
                                  <a:pt x="1017" y="417"/>
                                </a:lnTo>
                                <a:lnTo>
                                  <a:pt x="948" y="417"/>
                                </a:lnTo>
                                <a:lnTo>
                                  <a:pt x="940" y="426"/>
                                </a:lnTo>
                                <a:lnTo>
                                  <a:pt x="940" y="1206"/>
                                </a:lnTo>
                                <a:lnTo>
                                  <a:pt x="977" y="1206"/>
                                </a:lnTo>
                                <a:lnTo>
                                  <a:pt x="977" y="454"/>
                                </a:lnTo>
                                <a:lnTo>
                                  <a:pt x="1045" y="454"/>
                                </a:lnTo>
                                <a:lnTo>
                                  <a:pt x="1053" y="445"/>
                                </a:lnTo>
                                <a:lnTo>
                                  <a:pt x="1053" y="216"/>
                                </a:lnTo>
                                <a:lnTo>
                                  <a:pt x="1046" y="208"/>
                                </a:lnTo>
                                <a:lnTo>
                                  <a:pt x="1037" y="207"/>
                                </a:lnTo>
                                <a:lnTo>
                                  <a:pt x="1007" y="203"/>
                                </a:lnTo>
                                <a:lnTo>
                                  <a:pt x="937" y="188"/>
                                </a:lnTo>
                                <a:lnTo>
                                  <a:pt x="853" y="158"/>
                                </a:lnTo>
                                <a:lnTo>
                                  <a:pt x="777" y="109"/>
                                </a:lnTo>
                                <a:lnTo>
                                  <a:pt x="703" y="54"/>
                                </a:lnTo>
                                <a:lnTo>
                                  <a:pt x="663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9955" y="11653"/>
                            <a:ext cx="490" cy="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0207" y="11304"/>
                            <a:ext cx="0" cy="698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25"/>
                        <wps:cNvSpPr>
                          <a:spLocks/>
                        </wps:cNvSpPr>
                        <wps:spPr bwMode="auto">
                          <a:xfrm>
                            <a:off x="5394" y="11304"/>
                            <a:ext cx="5066" cy="2471"/>
                          </a:xfrm>
                          <a:custGeom>
                            <a:avLst/>
                            <a:gdLst>
                              <a:gd name="T0" fmla="+- 0 6504 5394"/>
                              <a:gd name="T1" fmla="*/ T0 w 5066"/>
                              <a:gd name="T2" fmla="+- 0 12677 11304"/>
                              <a:gd name="T3" fmla="*/ 12677 h 2471"/>
                              <a:gd name="T4" fmla="+- 0 6475 5394"/>
                              <a:gd name="T5" fmla="*/ T4 w 5066"/>
                              <a:gd name="T6" fmla="+- 0 12673 11304"/>
                              <a:gd name="T7" fmla="*/ 12673 h 2471"/>
                              <a:gd name="T8" fmla="+- 0 6475 5394"/>
                              <a:gd name="T9" fmla="*/ T8 w 5066"/>
                              <a:gd name="T10" fmla="+- 0 12900 11304"/>
                              <a:gd name="T11" fmla="*/ 12900 h 2471"/>
                              <a:gd name="T12" fmla="+- 0 6394 5394"/>
                              <a:gd name="T13" fmla="*/ T12 w 5066"/>
                              <a:gd name="T14" fmla="+- 0 12908 11304"/>
                              <a:gd name="T15" fmla="*/ 12908 h 2471"/>
                              <a:gd name="T16" fmla="+- 0 5512 5394"/>
                              <a:gd name="T17" fmla="*/ T16 w 5066"/>
                              <a:gd name="T18" fmla="+- 0 13738 11304"/>
                              <a:gd name="T19" fmla="*/ 13738 h 2471"/>
                              <a:gd name="T20" fmla="+- 0 5504 5394"/>
                              <a:gd name="T21" fmla="*/ T20 w 5066"/>
                              <a:gd name="T22" fmla="+- 0 12900 11304"/>
                              <a:gd name="T23" fmla="*/ 12900 h 2471"/>
                              <a:gd name="T24" fmla="+- 0 5430 5394"/>
                              <a:gd name="T25" fmla="*/ T24 w 5066"/>
                              <a:gd name="T26" fmla="+- 0 12710 11304"/>
                              <a:gd name="T27" fmla="*/ 12710 h 2471"/>
                              <a:gd name="T28" fmla="+- 0 5559 5394"/>
                              <a:gd name="T29" fmla="*/ T28 w 5066"/>
                              <a:gd name="T30" fmla="+- 0 12682 11304"/>
                              <a:gd name="T31" fmla="*/ 12682 h 2471"/>
                              <a:gd name="T32" fmla="+- 0 5712 5394"/>
                              <a:gd name="T33" fmla="*/ T32 w 5066"/>
                              <a:gd name="T34" fmla="+- 0 12597 11304"/>
                              <a:gd name="T35" fmla="*/ 12597 h 2471"/>
                              <a:gd name="T36" fmla="+- 0 5857 5394"/>
                              <a:gd name="T37" fmla="*/ T36 w 5066"/>
                              <a:gd name="T38" fmla="+- 0 12513 11304"/>
                              <a:gd name="T39" fmla="*/ 12513 h 2471"/>
                              <a:gd name="T40" fmla="+- 0 5953 5394"/>
                              <a:gd name="T41" fmla="*/ T40 w 5066"/>
                              <a:gd name="T42" fmla="+- 0 12493 11304"/>
                              <a:gd name="T43" fmla="*/ 12493 h 2471"/>
                              <a:gd name="T44" fmla="+- 0 6048 5394"/>
                              <a:gd name="T45" fmla="*/ T44 w 5066"/>
                              <a:gd name="T46" fmla="+- 0 12513 11304"/>
                              <a:gd name="T47" fmla="*/ 12513 h 2471"/>
                              <a:gd name="T48" fmla="+- 0 6193 5394"/>
                              <a:gd name="T49" fmla="*/ T48 w 5066"/>
                              <a:gd name="T50" fmla="+- 0 12597 11304"/>
                              <a:gd name="T51" fmla="*/ 12597 h 2471"/>
                              <a:gd name="T52" fmla="+- 0 6346 5394"/>
                              <a:gd name="T53" fmla="*/ T52 w 5066"/>
                              <a:gd name="T54" fmla="+- 0 12682 11304"/>
                              <a:gd name="T55" fmla="*/ 12682 h 2471"/>
                              <a:gd name="T56" fmla="+- 0 6475 5394"/>
                              <a:gd name="T57" fmla="*/ T56 w 5066"/>
                              <a:gd name="T58" fmla="+- 0 12710 11304"/>
                              <a:gd name="T59" fmla="*/ 12710 h 2471"/>
                              <a:gd name="T60" fmla="+- 0 6463 5394"/>
                              <a:gd name="T61" fmla="*/ T60 w 5066"/>
                              <a:gd name="T62" fmla="+- 0 12672 11304"/>
                              <a:gd name="T63" fmla="*/ 12672 h 2471"/>
                              <a:gd name="T64" fmla="+- 0 6299 5394"/>
                              <a:gd name="T65" fmla="*/ T64 w 5066"/>
                              <a:gd name="T66" fmla="+- 0 12624 11304"/>
                              <a:gd name="T67" fmla="*/ 12624 h 2471"/>
                              <a:gd name="T68" fmla="+- 0 6140 5394"/>
                              <a:gd name="T69" fmla="*/ T68 w 5066"/>
                              <a:gd name="T70" fmla="+- 0 12514 11304"/>
                              <a:gd name="T71" fmla="*/ 12514 h 2471"/>
                              <a:gd name="T72" fmla="+- 0 6060 5394"/>
                              <a:gd name="T73" fmla="*/ T72 w 5066"/>
                              <a:gd name="T74" fmla="+- 0 12479 11304"/>
                              <a:gd name="T75" fmla="*/ 12479 h 2471"/>
                              <a:gd name="T76" fmla="+- 0 5953 5394"/>
                              <a:gd name="T77" fmla="*/ T76 w 5066"/>
                              <a:gd name="T78" fmla="+- 0 12457 11304"/>
                              <a:gd name="T79" fmla="*/ 12457 h 2471"/>
                              <a:gd name="T80" fmla="+- 0 5845 5394"/>
                              <a:gd name="T81" fmla="*/ T80 w 5066"/>
                              <a:gd name="T82" fmla="+- 0 12479 11304"/>
                              <a:gd name="T83" fmla="*/ 12479 h 2471"/>
                              <a:gd name="T84" fmla="+- 0 5687 5394"/>
                              <a:gd name="T85" fmla="*/ T84 w 5066"/>
                              <a:gd name="T86" fmla="+- 0 12571 11304"/>
                              <a:gd name="T87" fmla="*/ 12571 h 2471"/>
                              <a:gd name="T88" fmla="+- 0 5516 5394"/>
                              <a:gd name="T89" fmla="*/ T88 w 5066"/>
                              <a:gd name="T90" fmla="+- 0 12656 11304"/>
                              <a:gd name="T91" fmla="*/ 12656 h 2471"/>
                              <a:gd name="T92" fmla="+- 0 5410 5394"/>
                              <a:gd name="T93" fmla="*/ T92 w 5066"/>
                              <a:gd name="T94" fmla="+- 0 12676 11304"/>
                              <a:gd name="T95" fmla="*/ 12676 h 2471"/>
                              <a:gd name="T96" fmla="+- 0 5394 5394"/>
                              <a:gd name="T97" fmla="*/ T96 w 5066"/>
                              <a:gd name="T98" fmla="+- 0 12685 11304"/>
                              <a:gd name="T99" fmla="*/ 12685 h 2471"/>
                              <a:gd name="T100" fmla="+- 0 5402 5394"/>
                              <a:gd name="T101" fmla="*/ T100 w 5066"/>
                              <a:gd name="T102" fmla="+- 0 12936 11304"/>
                              <a:gd name="T103" fmla="*/ 12936 h 2471"/>
                              <a:gd name="T104" fmla="+- 0 5476 5394"/>
                              <a:gd name="T105" fmla="*/ T104 w 5066"/>
                              <a:gd name="T106" fmla="+- 0 13766 11304"/>
                              <a:gd name="T107" fmla="*/ 13766 h 2471"/>
                              <a:gd name="T108" fmla="+- 0 6422 5394"/>
                              <a:gd name="T109" fmla="*/ T108 w 5066"/>
                              <a:gd name="T110" fmla="+- 0 13774 11304"/>
                              <a:gd name="T111" fmla="*/ 13774 h 2471"/>
                              <a:gd name="T112" fmla="+- 0 6430 5394"/>
                              <a:gd name="T113" fmla="*/ T112 w 5066"/>
                              <a:gd name="T114" fmla="+- 0 13738 11304"/>
                              <a:gd name="T115" fmla="*/ 13738 h 2471"/>
                              <a:gd name="T116" fmla="+- 0 6503 5394"/>
                              <a:gd name="T117" fmla="*/ T116 w 5066"/>
                              <a:gd name="T118" fmla="+- 0 12936 11304"/>
                              <a:gd name="T119" fmla="*/ 12936 h 2471"/>
                              <a:gd name="T120" fmla="+- 0 6511 5394"/>
                              <a:gd name="T121" fmla="*/ T120 w 5066"/>
                              <a:gd name="T122" fmla="+- 0 12685 11304"/>
                              <a:gd name="T123" fmla="*/ 12685 h 2471"/>
                              <a:gd name="T124" fmla="+- 0 10453 5394"/>
                              <a:gd name="T125" fmla="*/ T124 w 5066"/>
                              <a:gd name="T126" fmla="+- 0 11573 11304"/>
                              <a:gd name="T127" fmla="*/ 11573 h 2471"/>
                              <a:gd name="T128" fmla="+- 0 10423 5394"/>
                              <a:gd name="T129" fmla="*/ T128 w 5066"/>
                              <a:gd name="T130" fmla="+- 0 11477 11304"/>
                              <a:gd name="T131" fmla="*/ 11477 h 2471"/>
                              <a:gd name="T132" fmla="+- 0 10416 5394"/>
                              <a:gd name="T133" fmla="*/ T132 w 5066"/>
                              <a:gd name="T134" fmla="+- 0 11736 11304"/>
                              <a:gd name="T135" fmla="*/ 11736 h 2471"/>
                              <a:gd name="T136" fmla="+- 0 10360 5394"/>
                              <a:gd name="T137" fmla="*/ T136 w 5066"/>
                              <a:gd name="T138" fmla="+- 0 11874 11304"/>
                              <a:gd name="T139" fmla="*/ 11874 h 2471"/>
                              <a:gd name="T140" fmla="+- 0 10265 5394"/>
                              <a:gd name="T141" fmla="*/ T140 w 5066"/>
                              <a:gd name="T142" fmla="+- 0 11955 11304"/>
                              <a:gd name="T143" fmla="*/ 11955 h 2471"/>
                              <a:gd name="T144" fmla="+- 0 10150 5394"/>
                              <a:gd name="T145" fmla="*/ T144 w 5066"/>
                              <a:gd name="T146" fmla="+- 0 11955 11304"/>
                              <a:gd name="T147" fmla="*/ 11955 h 2471"/>
                              <a:gd name="T148" fmla="+- 0 10055 5394"/>
                              <a:gd name="T149" fmla="*/ T148 w 5066"/>
                              <a:gd name="T150" fmla="+- 0 11874 11304"/>
                              <a:gd name="T151" fmla="*/ 11874 h 2471"/>
                              <a:gd name="T152" fmla="+- 0 9999 5394"/>
                              <a:gd name="T153" fmla="*/ T152 w 5066"/>
                              <a:gd name="T154" fmla="+- 0 11736 11304"/>
                              <a:gd name="T155" fmla="*/ 11736 h 2471"/>
                              <a:gd name="T156" fmla="+- 0 9999 5394"/>
                              <a:gd name="T157" fmla="*/ T156 w 5066"/>
                              <a:gd name="T158" fmla="+- 0 11570 11304"/>
                              <a:gd name="T159" fmla="*/ 11570 h 2471"/>
                              <a:gd name="T160" fmla="+- 0 10055 5394"/>
                              <a:gd name="T161" fmla="*/ T160 w 5066"/>
                              <a:gd name="T162" fmla="+- 0 11432 11304"/>
                              <a:gd name="T163" fmla="*/ 11432 h 2471"/>
                              <a:gd name="T164" fmla="+- 0 10150 5394"/>
                              <a:gd name="T165" fmla="*/ T164 w 5066"/>
                              <a:gd name="T166" fmla="+- 0 11351 11304"/>
                              <a:gd name="T167" fmla="*/ 11351 h 2471"/>
                              <a:gd name="T168" fmla="+- 0 10265 5394"/>
                              <a:gd name="T169" fmla="*/ T168 w 5066"/>
                              <a:gd name="T170" fmla="+- 0 11351 11304"/>
                              <a:gd name="T171" fmla="*/ 11351 h 2471"/>
                              <a:gd name="T172" fmla="+- 0 10360 5394"/>
                              <a:gd name="T173" fmla="*/ T172 w 5066"/>
                              <a:gd name="T174" fmla="+- 0 11432 11304"/>
                              <a:gd name="T175" fmla="*/ 11432 h 2471"/>
                              <a:gd name="T176" fmla="+- 0 10416 5394"/>
                              <a:gd name="T177" fmla="*/ T176 w 5066"/>
                              <a:gd name="T178" fmla="+- 0 11570 11304"/>
                              <a:gd name="T179" fmla="*/ 11570 h 2471"/>
                              <a:gd name="T180" fmla="+- 0 10423 5394"/>
                              <a:gd name="T181" fmla="*/ T180 w 5066"/>
                              <a:gd name="T182" fmla="+- 0 11477 11304"/>
                              <a:gd name="T183" fmla="*/ 11477 h 2471"/>
                              <a:gd name="T184" fmla="+- 0 10365 5394"/>
                              <a:gd name="T185" fmla="*/ T184 w 5066"/>
                              <a:gd name="T186" fmla="+- 0 11381 11304"/>
                              <a:gd name="T187" fmla="*/ 11381 h 2471"/>
                              <a:gd name="T188" fmla="+- 0 10318 5394"/>
                              <a:gd name="T189" fmla="*/ T188 w 5066"/>
                              <a:gd name="T190" fmla="+- 0 11340 11304"/>
                              <a:gd name="T191" fmla="*/ 11340 h 2471"/>
                              <a:gd name="T192" fmla="+- 0 10207 5394"/>
                              <a:gd name="T193" fmla="*/ T192 w 5066"/>
                              <a:gd name="T194" fmla="+- 0 11304 11304"/>
                              <a:gd name="T195" fmla="*/ 11304 h 2471"/>
                              <a:gd name="T196" fmla="+- 0 10096 5394"/>
                              <a:gd name="T197" fmla="*/ T196 w 5066"/>
                              <a:gd name="T198" fmla="+- 0 11340 11304"/>
                              <a:gd name="T199" fmla="*/ 11340 h 2471"/>
                              <a:gd name="T200" fmla="+- 0 10011 5394"/>
                              <a:gd name="T201" fmla="*/ T200 w 5066"/>
                              <a:gd name="T202" fmla="+- 0 11435 11304"/>
                              <a:gd name="T203" fmla="*/ 11435 h 2471"/>
                              <a:gd name="T204" fmla="+- 0 9962 5394"/>
                              <a:gd name="T205" fmla="*/ T204 w 5066"/>
                              <a:gd name="T206" fmla="+- 0 11573 11304"/>
                              <a:gd name="T207" fmla="*/ 11573 h 2471"/>
                              <a:gd name="T208" fmla="+- 0 9962 5394"/>
                              <a:gd name="T209" fmla="*/ T208 w 5066"/>
                              <a:gd name="T210" fmla="+- 0 11733 11304"/>
                              <a:gd name="T211" fmla="*/ 11733 h 2471"/>
                              <a:gd name="T212" fmla="+- 0 10011 5394"/>
                              <a:gd name="T213" fmla="*/ T212 w 5066"/>
                              <a:gd name="T214" fmla="+- 0 11871 11304"/>
                              <a:gd name="T215" fmla="*/ 11871 h 2471"/>
                              <a:gd name="T216" fmla="+- 0 10096 5394"/>
                              <a:gd name="T217" fmla="*/ T216 w 5066"/>
                              <a:gd name="T218" fmla="+- 0 11967 11304"/>
                              <a:gd name="T219" fmla="*/ 11967 h 2471"/>
                              <a:gd name="T220" fmla="+- 0 10207 5394"/>
                              <a:gd name="T221" fmla="*/ T220 w 5066"/>
                              <a:gd name="T222" fmla="+- 0 12002 11304"/>
                              <a:gd name="T223" fmla="*/ 12002 h 2471"/>
                              <a:gd name="T224" fmla="+- 0 10318 5394"/>
                              <a:gd name="T225" fmla="*/ T224 w 5066"/>
                              <a:gd name="T226" fmla="+- 0 11967 11304"/>
                              <a:gd name="T227" fmla="*/ 11967 h 2471"/>
                              <a:gd name="T228" fmla="+- 0 10365 5394"/>
                              <a:gd name="T229" fmla="*/ T228 w 5066"/>
                              <a:gd name="T230" fmla="+- 0 11926 11304"/>
                              <a:gd name="T231" fmla="*/ 11926 h 2471"/>
                              <a:gd name="T232" fmla="+- 0 10434 5394"/>
                              <a:gd name="T233" fmla="*/ T232 w 5066"/>
                              <a:gd name="T234" fmla="+- 0 11807 11304"/>
                              <a:gd name="T235" fmla="*/ 11807 h 2471"/>
                              <a:gd name="T236" fmla="+- 0 10460 5394"/>
                              <a:gd name="T237" fmla="*/ T236 w 5066"/>
                              <a:gd name="T238" fmla="+- 0 11653 11304"/>
                              <a:gd name="T239" fmla="*/ 11653 h 2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66" h="2471">
                                <a:moveTo>
                                  <a:pt x="1117" y="1381"/>
                                </a:moveTo>
                                <a:lnTo>
                                  <a:pt x="1110" y="1373"/>
                                </a:lnTo>
                                <a:lnTo>
                                  <a:pt x="1101" y="1372"/>
                                </a:lnTo>
                                <a:lnTo>
                                  <a:pt x="1081" y="1369"/>
                                </a:lnTo>
                                <a:lnTo>
                                  <a:pt x="1081" y="1406"/>
                                </a:lnTo>
                                <a:lnTo>
                                  <a:pt x="1081" y="1596"/>
                                </a:lnTo>
                                <a:lnTo>
                                  <a:pt x="1008" y="1596"/>
                                </a:lnTo>
                                <a:lnTo>
                                  <a:pt x="1000" y="1604"/>
                                </a:lnTo>
                                <a:lnTo>
                                  <a:pt x="1000" y="2434"/>
                                </a:lnTo>
                                <a:lnTo>
                                  <a:pt x="118" y="2434"/>
                                </a:lnTo>
                                <a:lnTo>
                                  <a:pt x="118" y="1604"/>
                                </a:lnTo>
                                <a:lnTo>
                                  <a:pt x="110" y="1596"/>
                                </a:lnTo>
                                <a:lnTo>
                                  <a:pt x="36" y="1596"/>
                                </a:lnTo>
                                <a:lnTo>
                                  <a:pt x="36" y="1406"/>
                                </a:lnTo>
                                <a:lnTo>
                                  <a:pt x="90" y="1397"/>
                                </a:lnTo>
                                <a:lnTo>
                                  <a:pt x="165" y="1378"/>
                                </a:lnTo>
                                <a:lnTo>
                                  <a:pt x="246" y="1344"/>
                                </a:lnTo>
                                <a:lnTo>
                                  <a:pt x="318" y="1293"/>
                                </a:lnTo>
                                <a:lnTo>
                                  <a:pt x="390" y="1241"/>
                                </a:lnTo>
                                <a:lnTo>
                                  <a:pt x="463" y="1209"/>
                                </a:lnTo>
                                <a:lnTo>
                                  <a:pt x="524" y="1193"/>
                                </a:lnTo>
                                <a:lnTo>
                                  <a:pt x="559" y="1189"/>
                                </a:lnTo>
                                <a:lnTo>
                                  <a:pt x="593" y="1193"/>
                                </a:lnTo>
                                <a:lnTo>
                                  <a:pt x="654" y="1209"/>
                                </a:lnTo>
                                <a:lnTo>
                                  <a:pt x="727" y="1241"/>
                                </a:lnTo>
                                <a:lnTo>
                                  <a:pt x="799" y="1293"/>
                                </a:lnTo>
                                <a:lnTo>
                                  <a:pt x="871" y="1344"/>
                                </a:lnTo>
                                <a:lnTo>
                                  <a:pt x="952" y="1378"/>
                                </a:lnTo>
                                <a:lnTo>
                                  <a:pt x="1027" y="1397"/>
                                </a:lnTo>
                                <a:lnTo>
                                  <a:pt x="1081" y="1406"/>
                                </a:lnTo>
                                <a:lnTo>
                                  <a:pt x="1081" y="1369"/>
                                </a:lnTo>
                                <a:lnTo>
                                  <a:pt x="1069" y="1368"/>
                                </a:lnTo>
                                <a:lnTo>
                                  <a:pt x="995" y="1352"/>
                                </a:lnTo>
                                <a:lnTo>
                                  <a:pt x="905" y="1320"/>
                                </a:lnTo>
                                <a:lnTo>
                                  <a:pt x="824" y="1267"/>
                                </a:lnTo>
                                <a:lnTo>
                                  <a:pt x="746" y="1210"/>
                                </a:lnTo>
                                <a:lnTo>
                                  <a:pt x="699" y="1189"/>
                                </a:lnTo>
                                <a:lnTo>
                                  <a:pt x="666" y="1175"/>
                                </a:lnTo>
                                <a:lnTo>
                                  <a:pt x="599" y="1157"/>
                                </a:lnTo>
                                <a:lnTo>
                                  <a:pt x="559" y="1153"/>
                                </a:lnTo>
                                <a:lnTo>
                                  <a:pt x="518" y="1157"/>
                                </a:lnTo>
                                <a:lnTo>
                                  <a:pt x="451" y="1175"/>
                                </a:lnTo>
                                <a:lnTo>
                                  <a:pt x="371" y="1210"/>
                                </a:lnTo>
                                <a:lnTo>
                                  <a:pt x="293" y="1267"/>
                                </a:lnTo>
                                <a:lnTo>
                                  <a:pt x="213" y="1320"/>
                                </a:lnTo>
                                <a:lnTo>
                                  <a:pt x="122" y="1352"/>
                                </a:lnTo>
                                <a:lnTo>
                                  <a:pt x="48" y="1368"/>
                                </a:lnTo>
                                <a:lnTo>
                                  <a:pt x="16" y="1372"/>
                                </a:lnTo>
                                <a:lnTo>
                                  <a:pt x="7" y="1373"/>
                                </a:lnTo>
                                <a:lnTo>
                                  <a:pt x="0" y="1381"/>
                                </a:lnTo>
                                <a:lnTo>
                                  <a:pt x="0" y="1624"/>
                                </a:lnTo>
                                <a:lnTo>
                                  <a:pt x="8" y="1632"/>
                                </a:lnTo>
                                <a:lnTo>
                                  <a:pt x="82" y="1632"/>
                                </a:lnTo>
                                <a:lnTo>
                                  <a:pt x="82" y="2462"/>
                                </a:lnTo>
                                <a:lnTo>
                                  <a:pt x="90" y="2470"/>
                                </a:lnTo>
                                <a:lnTo>
                                  <a:pt x="1028" y="2470"/>
                                </a:lnTo>
                                <a:lnTo>
                                  <a:pt x="1036" y="2462"/>
                                </a:lnTo>
                                <a:lnTo>
                                  <a:pt x="1036" y="2434"/>
                                </a:lnTo>
                                <a:lnTo>
                                  <a:pt x="1036" y="1632"/>
                                </a:lnTo>
                                <a:lnTo>
                                  <a:pt x="1109" y="1632"/>
                                </a:lnTo>
                                <a:lnTo>
                                  <a:pt x="1117" y="1624"/>
                                </a:lnTo>
                                <a:lnTo>
                                  <a:pt x="1117" y="1381"/>
                                </a:lnTo>
                                <a:moveTo>
                                  <a:pt x="5066" y="349"/>
                                </a:moveTo>
                                <a:lnTo>
                                  <a:pt x="5059" y="269"/>
                                </a:lnTo>
                                <a:lnTo>
                                  <a:pt x="5040" y="196"/>
                                </a:lnTo>
                                <a:lnTo>
                                  <a:pt x="5029" y="173"/>
                                </a:lnTo>
                                <a:lnTo>
                                  <a:pt x="5029" y="349"/>
                                </a:lnTo>
                                <a:lnTo>
                                  <a:pt x="5022" y="432"/>
                                </a:lnTo>
                                <a:lnTo>
                                  <a:pt x="5000" y="507"/>
                                </a:lnTo>
                                <a:lnTo>
                                  <a:pt x="4966" y="570"/>
                                </a:lnTo>
                                <a:lnTo>
                                  <a:pt x="4922" y="619"/>
                                </a:lnTo>
                                <a:lnTo>
                                  <a:pt x="4871" y="651"/>
                                </a:lnTo>
                                <a:lnTo>
                                  <a:pt x="4813" y="662"/>
                                </a:lnTo>
                                <a:lnTo>
                                  <a:pt x="4756" y="651"/>
                                </a:lnTo>
                                <a:lnTo>
                                  <a:pt x="4704" y="619"/>
                                </a:lnTo>
                                <a:lnTo>
                                  <a:pt x="4661" y="570"/>
                                </a:lnTo>
                                <a:lnTo>
                                  <a:pt x="4627" y="507"/>
                                </a:lnTo>
                                <a:lnTo>
                                  <a:pt x="4605" y="432"/>
                                </a:lnTo>
                                <a:lnTo>
                                  <a:pt x="4597" y="349"/>
                                </a:lnTo>
                                <a:lnTo>
                                  <a:pt x="4605" y="266"/>
                                </a:lnTo>
                                <a:lnTo>
                                  <a:pt x="4627" y="191"/>
                                </a:lnTo>
                                <a:lnTo>
                                  <a:pt x="4661" y="128"/>
                                </a:lnTo>
                                <a:lnTo>
                                  <a:pt x="4704" y="79"/>
                                </a:lnTo>
                                <a:lnTo>
                                  <a:pt x="4756" y="47"/>
                                </a:lnTo>
                                <a:lnTo>
                                  <a:pt x="4813" y="36"/>
                                </a:lnTo>
                                <a:lnTo>
                                  <a:pt x="4871" y="47"/>
                                </a:lnTo>
                                <a:lnTo>
                                  <a:pt x="4922" y="79"/>
                                </a:lnTo>
                                <a:lnTo>
                                  <a:pt x="4966" y="128"/>
                                </a:lnTo>
                                <a:lnTo>
                                  <a:pt x="5000" y="191"/>
                                </a:lnTo>
                                <a:lnTo>
                                  <a:pt x="5022" y="266"/>
                                </a:lnTo>
                                <a:lnTo>
                                  <a:pt x="5029" y="349"/>
                                </a:lnTo>
                                <a:lnTo>
                                  <a:pt x="5029" y="173"/>
                                </a:lnTo>
                                <a:lnTo>
                                  <a:pt x="5010" y="131"/>
                                </a:lnTo>
                                <a:lnTo>
                                  <a:pt x="4971" y="77"/>
                                </a:lnTo>
                                <a:lnTo>
                                  <a:pt x="4925" y="36"/>
                                </a:lnTo>
                                <a:lnTo>
                                  <a:pt x="4924" y="36"/>
                                </a:lnTo>
                                <a:lnTo>
                                  <a:pt x="4871" y="9"/>
                                </a:lnTo>
                                <a:lnTo>
                                  <a:pt x="4813" y="0"/>
                                </a:lnTo>
                                <a:lnTo>
                                  <a:pt x="4756" y="9"/>
                                </a:lnTo>
                                <a:lnTo>
                                  <a:pt x="4702" y="36"/>
                                </a:lnTo>
                                <a:lnTo>
                                  <a:pt x="4656" y="77"/>
                                </a:lnTo>
                                <a:lnTo>
                                  <a:pt x="4617" y="131"/>
                                </a:lnTo>
                                <a:lnTo>
                                  <a:pt x="4587" y="196"/>
                                </a:lnTo>
                                <a:lnTo>
                                  <a:pt x="4568" y="269"/>
                                </a:lnTo>
                                <a:lnTo>
                                  <a:pt x="4561" y="349"/>
                                </a:lnTo>
                                <a:lnTo>
                                  <a:pt x="4568" y="429"/>
                                </a:lnTo>
                                <a:lnTo>
                                  <a:pt x="4587" y="503"/>
                                </a:lnTo>
                                <a:lnTo>
                                  <a:pt x="4617" y="567"/>
                                </a:lnTo>
                                <a:lnTo>
                                  <a:pt x="4656" y="622"/>
                                </a:lnTo>
                                <a:lnTo>
                                  <a:pt x="4702" y="663"/>
                                </a:lnTo>
                                <a:lnTo>
                                  <a:pt x="4756" y="689"/>
                                </a:lnTo>
                                <a:lnTo>
                                  <a:pt x="4813" y="698"/>
                                </a:lnTo>
                                <a:lnTo>
                                  <a:pt x="4871" y="689"/>
                                </a:lnTo>
                                <a:lnTo>
                                  <a:pt x="4924" y="663"/>
                                </a:lnTo>
                                <a:lnTo>
                                  <a:pt x="4925" y="662"/>
                                </a:lnTo>
                                <a:lnTo>
                                  <a:pt x="4971" y="622"/>
                                </a:lnTo>
                                <a:lnTo>
                                  <a:pt x="5010" y="567"/>
                                </a:lnTo>
                                <a:lnTo>
                                  <a:pt x="5040" y="503"/>
                                </a:lnTo>
                                <a:lnTo>
                                  <a:pt x="5059" y="429"/>
                                </a:lnTo>
                                <a:lnTo>
                                  <a:pt x="5066" y="349"/>
                                </a:lnTo>
                              </a:path>
                            </a:pathLst>
                          </a:custGeom>
                          <a:solidFill>
                            <a:srgbClr val="D82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5686" y="13199"/>
                            <a:ext cx="518" cy="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5953" y="12829"/>
                            <a:ext cx="0" cy="74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AutoShape 28"/>
                        <wps:cNvSpPr>
                          <a:spLocks/>
                        </wps:cNvSpPr>
                        <wps:spPr bwMode="auto">
                          <a:xfrm>
                            <a:off x="5685" y="12829"/>
                            <a:ext cx="535" cy="740"/>
                          </a:xfrm>
                          <a:custGeom>
                            <a:avLst/>
                            <a:gdLst>
                              <a:gd name="T0" fmla="+- 0 5953 5686"/>
                              <a:gd name="T1" fmla="*/ T0 w 535"/>
                              <a:gd name="T2" fmla="+- 0 12829 12829"/>
                              <a:gd name="T3" fmla="*/ 12829 h 740"/>
                              <a:gd name="T4" fmla="+- 0 5891 5686"/>
                              <a:gd name="T5" fmla="*/ T4 w 535"/>
                              <a:gd name="T6" fmla="+- 0 12839 12829"/>
                              <a:gd name="T7" fmla="*/ 12839 h 740"/>
                              <a:gd name="T8" fmla="+- 0 5835 5686"/>
                              <a:gd name="T9" fmla="*/ T8 w 535"/>
                              <a:gd name="T10" fmla="+- 0 12867 12829"/>
                              <a:gd name="T11" fmla="*/ 12867 h 740"/>
                              <a:gd name="T12" fmla="+- 0 5786 5686"/>
                              <a:gd name="T13" fmla="*/ T12 w 535"/>
                              <a:gd name="T14" fmla="+- 0 12911 12829"/>
                              <a:gd name="T15" fmla="*/ 12911 h 740"/>
                              <a:gd name="T16" fmla="+- 0 5744 5686"/>
                              <a:gd name="T17" fmla="*/ T16 w 535"/>
                              <a:gd name="T18" fmla="+- 0 12968 12829"/>
                              <a:gd name="T19" fmla="*/ 12968 h 740"/>
                              <a:gd name="T20" fmla="+- 0 5713 5686"/>
                              <a:gd name="T21" fmla="*/ T20 w 535"/>
                              <a:gd name="T22" fmla="+- 0 13037 12829"/>
                              <a:gd name="T23" fmla="*/ 13037 h 740"/>
                              <a:gd name="T24" fmla="+- 0 5693 5686"/>
                              <a:gd name="T25" fmla="*/ T24 w 535"/>
                              <a:gd name="T26" fmla="+- 0 13115 12829"/>
                              <a:gd name="T27" fmla="*/ 13115 h 740"/>
                              <a:gd name="T28" fmla="+- 0 5686 5686"/>
                              <a:gd name="T29" fmla="*/ T28 w 535"/>
                              <a:gd name="T30" fmla="+- 0 13199 12829"/>
                              <a:gd name="T31" fmla="*/ 13199 h 740"/>
                              <a:gd name="T32" fmla="+- 0 5693 5686"/>
                              <a:gd name="T33" fmla="*/ T32 w 535"/>
                              <a:gd name="T34" fmla="+- 0 13284 12829"/>
                              <a:gd name="T35" fmla="*/ 13284 h 740"/>
                              <a:gd name="T36" fmla="+- 0 5713 5686"/>
                              <a:gd name="T37" fmla="*/ T36 w 535"/>
                              <a:gd name="T38" fmla="+- 0 13362 12829"/>
                              <a:gd name="T39" fmla="*/ 13362 h 740"/>
                              <a:gd name="T40" fmla="+- 0 5744 5686"/>
                              <a:gd name="T41" fmla="*/ T40 w 535"/>
                              <a:gd name="T42" fmla="+- 0 13430 12829"/>
                              <a:gd name="T43" fmla="*/ 13430 h 740"/>
                              <a:gd name="T44" fmla="+- 0 5786 5686"/>
                              <a:gd name="T45" fmla="*/ T44 w 535"/>
                              <a:gd name="T46" fmla="+- 0 13488 12829"/>
                              <a:gd name="T47" fmla="*/ 13488 h 740"/>
                              <a:gd name="T48" fmla="+- 0 5835 5686"/>
                              <a:gd name="T49" fmla="*/ T48 w 535"/>
                              <a:gd name="T50" fmla="+- 0 13531 12829"/>
                              <a:gd name="T51" fmla="*/ 13531 h 740"/>
                              <a:gd name="T52" fmla="+- 0 5891 5686"/>
                              <a:gd name="T53" fmla="*/ T52 w 535"/>
                              <a:gd name="T54" fmla="+- 0 13559 12829"/>
                              <a:gd name="T55" fmla="*/ 13559 h 740"/>
                              <a:gd name="T56" fmla="+- 0 5953 5686"/>
                              <a:gd name="T57" fmla="*/ T56 w 535"/>
                              <a:gd name="T58" fmla="+- 0 13569 12829"/>
                              <a:gd name="T59" fmla="*/ 13569 h 740"/>
                              <a:gd name="T60" fmla="+- 0 6014 5686"/>
                              <a:gd name="T61" fmla="*/ T60 w 535"/>
                              <a:gd name="T62" fmla="+- 0 13559 12829"/>
                              <a:gd name="T63" fmla="*/ 13559 h 740"/>
                              <a:gd name="T64" fmla="+- 0 6067 5686"/>
                              <a:gd name="T65" fmla="*/ T64 w 535"/>
                              <a:gd name="T66" fmla="+- 0 13533 12829"/>
                              <a:gd name="T67" fmla="*/ 13533 h 740"/>
                              <a:gd name="T68" fmla="+- 0 5953 5686"/>
                              <a:gd name="T69" fmla="*/ T68 w 535"/>
                              <a:gd name="T70" fmla="+- 0 13533 12829"/>
                              <a:gd name="T71" fmla="*/ 13533 h 740"/>
                              <a:gd name="T72" fmla="+- 0 5891 5686"/>
                              <a:gd name="T73" fmla="*/ T72 w 535"/>
                              <a:gd name="T74" fmla="+- 0 13521 12829"/>
                              <a:gd name="T75" fmla="*/ 13521 h 740"/>
                              <a:gd name="T76" fmla="+- 0 5836 5686"/>
                              <a:gd name="T77" fmla="*/ T76 w 535"/>
                              <a:gd name="T78" fmla="+- 0 13487 12829"/>
                              <a:gd name="T79" fmla="*/ 13487 h 740"/>
                              <a:gd name="T80" fmla="+- 0 5789 5686"/>
                              <a:gd name="T81" fmla="*/ T80 w 535"/>
                              <a:gd name="T82" fmla="+- 0 13435 12829"/>
                              <a:gd name="T83" fmla="*/ 13435 h 740"/>
                              <a:gd name="T84" fmla="+- 0 5753 5686"/>
                              <a:gd name="T85" fmla="*/ T84 w 535"/>
                              <a:gd name="T86" fmla="+- 0 13368 12829"/>
                              <a:gd name="T87" fmla="*/ 13368 h 740"/>
                              <a:gd name="T88" fmla="+- 0 5730 5686"/>
                              <a:gd name="T89" fmla="*/ T88 w 535"/>
                              <a:gd name="T90" fmla="+- 0 13288 12829"/>
                              <a:gd name="T91" fmla="*/ 13288 h 740"/>
                              <a:gd name="T92" fmla="+- 0 5722 5686"/>
                              <a:gd name="T93" fmla="*/ T92 w 535"/>
                              <a:gd name="T94" fmla="+- 0 13199 12829"/>
                              <a:gd name="T95" fmla="*/ 13199 h 740"/>
                              <a:gd name="T96" fmla="+- 0 5730 5686"/>
                              <a:gd name="T97" fmla="*/ T96 w 535"/>
                              <a:gd name="T98" fmla="+- 0 13111 12829"/>
                              <a:gd name="T99" fmla="*/ 13111 h 740"/>
                              <a:gd name="T100" fmla="+- 0 5753 5686"/>
                              <a:gd name="T101" fmla="*/ T100 w 535"/>
                              <a:gd name="T102" fmla="+- 0 13031 12829"/>
                              <a:gd name="T103" fmla="*/ 13031 h 740"/>
                              <a:gd name="T104" fmla="+- 0 5789 5686"/>
                              <a:gd name="T105" fmla="*/ T104 w 535"/>
                              <a:gd name="T106" fmla="+- 0 12963 12829"/>
                              <a:gd name="T107" fmla="*/ 12963 h 740"/>
                              <a:gd name="T108" fmla="+- 0 5836 5686"/>
                              <a:gd name="T109" fmla="*/ T108 w 535"/>
                              <a:gd name="T110" fmla="+- 0 12911 12829"/>
                              <a:gd name="T111" fmla="*/ 12911 h 740"/>
                              <a:gd name="T112" fmla="+- 0 5891 5686"/>
                              <a:gd name="T113" fmla="*/ T112 w 535"/>
                              <a:gd name="T114" fmla="+- 0 12877 12829"/>
                              <a:gd name="T115" fmla="*/ 12877 h 740"/>
                              <a:gd name="T116" fmla="+- 0 5953 5686"/>
                              <a:gd name="T117" fmla="*/ T116 w 535"/>
                              <a:gd name="T118" fmla="+- 0 12866 12829"/>
                              <a:gd name="T119" fmla="*/ 12866 h 740"/>
                              <a:gd name="T120" fmla="+- 0 6067 5686"/>
                              <a:gd name="T121" fmla="*/ T120 w 535"/>
                              <a:gd name="T122" fmla="+- 0 12866 12829"/>
                              <a:gd name="T123" fmla="*/ 12866 h 740"/>
                              <a:gd name="T124" fmla="+- 0 6014 5686"/>
                              <a:gd name="T125" fmla="*/ T124 w 535"/>
                              <a:gd name="T126" fmla="+- 0 12839 12829"/>
                              <a:gd name="T127" fmla="*/ 12839 h 740"/>
                              <a:gd name="T128" fmla="+- 0 5953 5686"/>
                              <a:gd name="T129" fmla="*/ T128 w 535"/>
                              <a:gd name="T130" fmla="+- 0 12829 12829"/>
                              <a:gd name="T131" fmla="*/ 12829 h 740"/>
                              <a:gd name="T132" fmla="+- 0 6067 5686"/>
                              <a:gd name="T133" fmla="*/ T132 w 535"/>
                              <a:gd name="T134" fmla="+- 0 12866 12829"/>
                              <a:gd name="T135" fmla="*/ 12866 h 740"/>
                              <a:gd name="T136" fmla="+- 0 5953 5686"/>
                              <a:gd name="T137" fmla="*/ T136 w 535"/>
                              <a:gd name="T138" fmla="+- 0 12866 12829"/>
                              <a:gd name="T139" fmla="*/ 12866 h 740"/>
                              <a:gd name="T140" fmla="+- 0 6014 5686"/>
                              <a:gd name="T141" fmla="*/ T140 w 535"/>
                              <a:gd name="T142" fmla="+- 0 12877 12829"/>
                              <a:gd name="T143" fmla="*/ 12877 h 740"/>
                              <a:gd name="T144" fmla="+- 0 6069 5686"/>
                              <a:gd name="T145" fmla="*/ T144 w 535"/>
                              <a:gd name="T146" fmla="+- 0 12911 12829"/>
                              <a:gd name="T147" fmla="*/ 12911 h 740"/>
                              <a:gd name="T148" fmla="+- 0 6116 5686"/>
                              <a:gd name="T149" fmla="*/ T148 w 535"/>
                              <a:gd name="T150" fmla="+- 0 12963 12829"/>
                              <a:gd name="T151" fmla="*/ 12963 h 740"/>
                              <a:gd name="T152" fmla="+- 0 6152 5686"/>
                              <a:gd name="T153" fmla="*/ T152 w 535"/>
                              <a:gd name="T154" fmla="+- 0 13031 12829"/>
                              <a:gd name="T155" fmla="*/ 13031 h 740"/>
                              <a:gd name="T156" fmla="+- 0 6175 5686"/>
                              <a:gd name="T157" fmla="*/ T156 w 535"/>
                              <a:gd name="T158" fmla="+- 0 13111 12829"/>
                              <a:gd name="T159" fmla="*/ 13111 h 740"/>
                              <a:gd name="T160" fmla="+- 0 6183 5686"/>
                              <a:gd name="T161" fmla="*/ T160 w 535"/>
                              <a:gd name="T162" fmla="+- 0 13199 12829"/>
                              <a:gd name="T163" fmla="*/ 13199 h 740"/>
                              <a:gd name="T164" fmla="+- 0 6175 5686"/>
                              <a:gd name="T165" fmla="*/ T164 w 535"/>
                              <a:gd name="T166" fmla="+- 0 13288 12829"/>
                              <a:gd name="T167" fmla="*/ 13288 h 740"/>
                              <a:gd name="T168" fmla="+- 0 6152 5686"/>
                              <a:gd name="T169" fmla="*/ T168 w 535"/>
                              <a:gd name="T170" fmla="+- 0 13368 12829"/>
                              <a:gd name="T171" fmla="*/ 13368 h 740"/>
                              <a:gd name="T172" fmla="+- 0 6116 5686"/>
                              <a:gd name="T173" fmla="*/ T172 w 535"/>
                              <a:gd name="T174" fmla="+- 0 13435 12829"/>
                              <a:gd name="T175" fmla="*/ 13435 h 740"/>
                              <a:gd name="T176" fmla="+- 0 6069 5686"/>
                              <a:gd name="T177" fmla="*/ T176 w 535"/>
                              <a:gd name="T178" fmla="+- 0 13487 12829"/>
                              <a:gd name="T179" fmla="*/ 13487 h 740"/>
                              <a:gd name="T180" fmla="+- 0 6014 5686"/>
                              <a:gd name="T181" fmla="*/ T180 w 535"/>
                              <a:gd name="T182" fmla="+- 0 13521 12829"/>
                              <a:gd name="T183" fmla="*/ 13521 h 740"/>
                              <a:gd name="T184" fmla="+- 0 5953 5686"/>
                              <a:gd name="T185" fmla="*/ T184 w 535"/>
                              <a:gd name="T186" fmla="+- 0 13533 12829"/>
                              <a:gd name="T187" fmla="*/ 13533 h 740"/>
                              <a:gd name="T188" fmla="+- 0 6067 5686"/>
                              <a:gd name="T189" fmla="*/ T188 w 535"/>
                              <a:gd name="T190" fmla="+- 0 13533 12829"/>
                              <a:gd name="T191" fmla="*/ 13533 h 740"/>
                              <a:gd name="T192" fmla="+- 0 6070 5686"/>
                              <a:gd name="T193" fmla="*/ T192 w 535"/>
                              <a:gd name="T194" fmla="+- 0 13531 12829"/>
                              <a:gd name="T195" fmla="*/ 13531 h 740"/>
                              <a:gd name="T196" fmla="+- 0 6120 5686"/>
                              <a:gd name="T197" fmla="*/ T196 w 535"/>
                              <a:gd name="T198" fmla="+- 0 13488 12829"/>
                              <a:gd name="T199" fmla="*/ 13488 h 740"/>
                              <a:gd name="T200" fmla="+- 0 6161 5686"/>
                              <a:gd name="T201" fmla="*/ T200 w 535"/>
                              <a:gd name="T202" fmla="+- 0 13430 12829"/>
                              <a:gd name="T203" fmla="*/ 13430 h 740"/>
                              <a:gd name="T204" fmla="+- 0 6192 5686"/>
                              <a:gd name="T205" fmla="*/ T204 w 535"/>
                              <a:gd name="T206" fmla="+- 0 13362 12829"/>
                              <a:gd name="T207" fmla="*/ 13362 h 740"/>
                              <a:gd name="T208" fmla="+- 0 6213 5686"/>
                              <a:gd name="T209" fmla="*/ T208 w 535"/>
                              <a:gd name="T210" fmla="+- 0 13284 12829"/>
                              <a:gd name="T211" fmla="*/ 13284 h 740"/>
                              <a:gd name="T212" fmla="+- 0 6220 5686"/>
                              <a:gd name="T213" fmla="*/ T212 w 535"/>
                              <a:gd name="T214" fmla="+- 0 13199 12829"/>
                              <a:gd name="T215" fmla="*/ 13199 h 740"/>
                              <a:gd name="T216" fmla="+- 0 6213 5686"/>
                              <a:gd name="T217" fmla="*/ T216 w 535"/>
                              <a:gd name="T218" fmla="+- 0 13115 12829"/>
                              <a:gd name="T219" fmla="*/ 13115 h 740"/>
                              <a:gd name="T220" fmla="+- 0 6192 5686"/>
                              <a:gd name="T221" fmla="*/ T220 w 535"/>
                              <a:gd name="T222" fmla="+- 0 13037 12829"/>
                              <a:gd name="T223" fmla="*/ 13037 h 740"/>
                              <a:gd name="T224" fmla="+- 0 6161 5686"/>
                              <a:gd name="T225" fmla="*/ T224 w 535"/>
                              <a:gd name="T226" fmla="+- 0 12968 12829"/>
                              <a:gd name="T227" fmla="*/ 12968 h 740"/>
                              <a:gd name="T228" fmla="+- 0 6120 5686"/>
                              <a:gd name="T229" fmla="*/ T228 w 535"/>
                              <a:gd name="T230" fmla="+- 0 12911 12829"/>
                              <a:gd name="T231" fmla="*/ 12911 h 740"/>
                              <a:gd name="T232" fmla="+- 0 6070 5686"/>
                              <a:gd name="T233" fmla="*/ T232 w 535"/>
                              <a:gd name="T234" fmla="+- 0 12867 12829"/>
                              <a:gd name="T235" fmla="*/ 12867 h 740"/>
                              <a:gd name="T236" fmla="+- 0 6067 5686"/>
                              <a:gd name="T237" fmla="*/ T236 w 535"/>
                              <a:gd name="T238" fmla="+- 0 12866 12829"/>
                              <a:gd name="T239" fmla="*/ 12866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35" h="740">
                                <a:moveTo>
                                  <a:pt x="267" y="0"/>
                                </a:moveTo>
                                <a:lnTo>
                                  <a:pt x="205" y="10"/>
                                </a:lnTo>
                                <a:lnTo>
                                  <a:pt x="149" y="38"/>
                                </a:lnTo>
                                <a:lnTo>
                                  <a:pt x="100" y="82"/>
                                </a:lnTo>
                                <a:lnTo>
                                  <a:pt x="58" y="139"/>
                                </a:lnTo>
                                <a:lnTo>
                                  <a:pt x="27" y="208"/>
                                </a:lnTo>
                                <a:lnTo>
                                  <a:pt x="7" y="286"/>
                                </a:lnTo>
                                <a:lnTo>
                                  <a:pt x="0" y="370"/>
                                </a:lnTo>
                                <a:lnTo>
                                  <a:pt x="7" y="455"/>
                                </a:lnTo>
                                <a:lnTo>
                                  <a:pt x="27" y="533"/>
                                </a:lnTo>
                                <a:lnTo>
                                  <a:pt x="58" y="601"/>
                                </a:lnTo>
                                <a:lnTo>
                                  <a:pt x="100" y="659"/>
                                </a:lnTo>
                                <a:lnTo>
                                  <a:pt x="149" y="702"/>
                                </a:lnTo>
                                <a:lnTo>
                                  <a:pt x="205" y="730"/>
                                </a:lnTo>
                                <a:lnTo>
                                  <a:pt x="267" y="740"/>
                                </a:lnTo>
                                <a:lnTo>
                                  <a:pt x="328" y="730"/>
                                </a:lnTo>
                                <a:lnTo>
                                  <a:pt x="381" y="704"/>
                                </a:lnTo>
                                <a:lnTo>
                                  <a:pt x="267" y="704"/>
                                </a:lnTo>
                                <a:lnTo>
                                  <a:pt x="205" y="692"/>
                                </a:lnTo>
                                <a:lnTo>
                                  <a:pt x="150" y="658"/>
                                </a:lnTo>
                                <a:lnTo>
                                  <a:pt x="103" y="606"/>
                                </a:lnTo>
                                <a:lnTo>
                                  <a:pt x="67" y="539"/>
                                </a:lnTo>
                                <a:lnTo>
                                  <a:pt x="44" y="459"/>
                                </a:lnTo>
                                <a:lnTo>
                                  <a:pt x="36" y="370"/>
                                </a:lnTo>
                                <a:lnTo>
                                  <a:pt x="44" y="282"/>
                                </a:lnTo>
                                <a:lnTo>
                                  <a:pt x="67" y="202"/>
                                </a:lnTo>
                                <a:lnTo>
                                  <a:pt x="103" y="134"/>
                                </a:lnTo>
                                <a:lnTo>
                                  <a:pt x="150" y="82"/>
                                </a:lnTo>
                                <a:lnTo>
                                  <a:pt x="205" y="48"/>
                                </a:lnTo>
                                <a:lnTo>
                                  <a:pt x="267" y="37"/>
                                </a:lnTo>
                                <a:lnTo>
                                  <a:pt x="381" y="37"/>
                                </a:lnTo>
                                <a:lnTo>
                                  <a:pt x="328" y="10"/>
                                </a:lnTo>
                                <a:lnTo>
                                  <a:pt x="267" y="0"/>
                                </a:lnTo>
                                <a:close/>
                                <a:moveTo>
                                  <a:pt x="381" y="37"/>
                                </a:moveTo>
                                <a:lnTo>
                                  <a:pt x="267" y="37"/>
                                </a:lnTo>
                                <a:lnTo>
                                  <a:pt x="328" y="48"/>
                                </a:lnTo>
                                <a:lnTo>
                                  <a:pt x="383" y="82"/>
                                </a:lnTo>
                                <a:lnTo>
                                  <a:pt x="430" y="134"/>
                                </a:lnTo>
                                <a:lnTo>
                                  <a:pt x="466" y="202"/>
                                </a:lnTo>
                                <a:lnTo>
                                  <a:pt x="489" y="282"/>
                                </a:lnTo>
                                <a:lnTo>
                                  <a:pt x="497" y="370"/>
                                </a:lnTo>
                                <a:lnTo>
                                  <a:pt x="489" y="459"/>
                                </a:lnTo>
                                <a:lnTo>
                                  <a:pt x="466" y="539"/>
                                </a:lnTo>
                                <a:lnTo>
                                  <a:pt x="430" y="606"/>
                                </a:lnTo>
                                <a:lnTo>
                                  <a:pt x="383" y="658"/>
                                </a:lnTo>
                                <a:lnTo>
                                  <a:pt x="328" y="692"/>
                                </a:lnTo>
                                <a:lnTo>
                                  <a:pt x="267" y="704"/>
                                </a:lnTo>
                                <a:lnTo>
                                  <a:pt x="381" y="704"/>
                                </a:lnTo>
                                <a:lnTo>
                                  <a:pt x="384" y="702"/>
                                </a:lnTo>
                                <a:lnTo>
                                  <a:pt x="434" y="659"/>
                                </a:lnTo>
                                <a:lnTo>
                                  <a:pt x="475" y="601"/>
                                </a:lnTo>
                                <a:lnTo>
                                  <a:pt x="506" y="533"/>
                                </a:lnTo>
                                <a:lnTo>
                                  <a:pt x="527" y="455"/>
                                </a:lnTo>
                                <a:lnTo>
                                  <a:pt x="534" y="370"/>
                                </a:lnTo>
                                <a:lnTo>
                                  <a:pt x="527" y="286"/>
                                </a:lnTo>
                                <a:lnTo>
                                  <a:pt x="506" y="208"/>
                                </a:lnTo>
                                <a:lnTo>
                                  <a:pt x="475" y="139"/>
                                </a:lnTo>
                                <a:lnTo>
                                  <a:pt x="434" y="82"/>
                                </a:lnTo>
                                <a:lnTo>
                                  <a:pt x="384" y="38"/>
                                </a:lnTo>
                                <a:lnTo>
                                  <a:pt x="38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29"/>
                        <wps:cNvSpPr>
                          <a:spLocks/>
                        </wps:cNvSpPr>
                        <wps:spPr bwMode="auto">
                          <a:xfrm>
                            <a:off x="4569" y="9117"/>
                            <a:ext cx="988" cy="1068"/>
                          </a:xfrm>
                          <a:custGeom>
                            <a:avLst/>
                            <a:gdLst>
                              <a:gd name="T0" fmla="+- 0 4580 4570"/>
                              <a:gd name="T1" fmla="*/ T0 w 988"/>
                              <a:gd name="T2" fmla="+- 0 9540 9118"/>
                              <a:gd name="T3" fmla="*/ 9540 h 1068"/>
                              <a:gd name="T4" fmla="+- 0 4570 4570"/>
                              <a:gd name="T5" fmla="*/ T4 w 988"/>
                              <a:gd name="T6" fmla="+- 0 9552 9118"/>
                              <a:gd name="T7" fmla="*/ 9552 h 1068"/>
                              <a:gd name="T8" fmla="+- 0 4578 4570"/>
                              <a:gd name="T9" fmla="*/ T8 w 988"/>
                              <a:gd name="T10" fmla="+- 0 10185 9118"/>
                              <a:gd name="T11" fmla="*/ 10185 h 1068"/>
                              <a:gd name="T12" fmla="+- 0 5544 4570"/>
                              <a:gd name="T13" fmla="*/ T12 w 988"/>
                              <a:gd name="T14" fmla="+- 0 10185 9118"/>
                              <a:gd name="T15" fmla="*/ 10185 h 1068"/>
                              <a:gd name="T16" fmla="+- 0 5555 4570"/>
                              <a:gd name="T17" fmla="*/ T16 w 988"/>
                              <a:gd name="T18" fmla="+- 0 10177 9118"/>
                              <a:gd name="T19" fmla="*/ 10177 h 1068"/>
                              <a:gd name="T20" fmla="+- 0 5557 4570"/>
                              <a:gd name="T21" fmla="*/ T20 w 988"/>
                              <a:gd name="T22" fmla="+- 0 10149 9118"/>
                              <a:gd name="T23" fmla="*/ 10149 h 1068"/>
                              <a:gd name="T24" fmla="+- 0 4606 4570"/>
                              <a:gd name="T25" fmla="*/ T24 w 988"/>
                              <a:gd name="T26" fmla="+- 0 10148 9118"/>
                              <a:gd name="T27" fmla="*/ 10148 h 1068"/>
                              <a:gd name="T28" fmla="+- 0 4699 4570"/>
                              <a:gd name="T29" fmla="*/ T28 w 988"/>
                              <a:gd name="T30" fmla="+- 0 9580 9118"/>
                              <a:gd name="T31" fmla="*/ 9580 h 1068"/>
                              <a:gd name="T32" fmla="+- 0 4620 4570"/>
                              <a:gd name="T33" fmla="*/ T32 w 988"/>
                              <a:gd name="T34" fmla="+- 0 9547 9118"/>
                              <a:gd name="T35" fmla="*/ 9547 h 1068"/>
                              <a:gd name="T36" fmla="+- 0 4586 4570"/>
                              <a:gd name="T37" fmla="*/ T36 w 988"/>
                              <a:gd name="T38" fmla="+- 0 9539 9118"/>
                              <a:gd name="T39" fmla="*/ 9539 h 1068"/>
                              <a:gd name="T40" fmla="+- 0 5521 4570"/>
                              <a:gd name="T41" fmla="*/ T40 w 988"/>
                              <a:gd name="T42" fmla="+- 0 9581 9118"/>
                              <a:gd name="T43" fmla="*/ 9581 h 1068"/>
                              <a:gd name="T44" fmla="+- 0 5557 4570"/>
                              <a:gd name="T45" fmla="*/ T44 w 988"/>
                              <a:gd name="T46" fmla="+- 0 10149 9118"/>
                              <a:gd name="T47" fmla="*/ 10149 h 1068"/>
                              <a:gd name="T48" fmla="+- 0 5286 4570"/>
                              <a:gd name="T49" fmla="*/ T48 w 988"/>
                              <a:gd name="T50" fmla="+- 0 9163 9118"/>
                              <a:gd name="T51" fmla="*/ 9163 h 1068"/>
                              <a:gd name="T52" fmla="+- 0 5250 4570"/>
                              <a:gd name="T53" fmla="*/ T52 w 988"/>
                              <a:gd name="T54" fmla="+- 0 9889 9118"/>
                              <a:gd name="T55" fmla="*/ 9889 h 1068"/>
                              <a:gd name="T56" fmla="+- 0 5278 4570"/>
                              <a:gd name="T57" fmla="*/ T56 w 988"/>
                              <a:gd name="T58" fmla="+- 0 9898 9118"/>
                              <a:gd name="T59" fmla="*/ 9898 h 1068"/>
                              <a:gd name="T60" fmla="+- 0 5286 4570"/>
                              <a:gd name="T61" fmla="*/ T60 w 988"/>
                              <a:gd name="T62" fmla="+- 0 9855 9118"/>
                              <a:gd name="T63" fmla="*/ 9855 h 1068"/>
                              <a:gd name="T64" fmla="+- 0 5329 4570"/>
                              <a:gd name="T65" fmla="*/ T64 w 988"/>
                              <a:gd name="T66" fmla="+- 0 9710 9118"/>
                              <a:gd name="T67" fmla="*/ 9710 h 1068"/>
                              <a:gd name="T68" fmla="+- 0 5286 4570"/>
                              <a:gd name="T69" fmla="*/ T68 w 988"/>
                              <a:gd name="T70" fmla="+- 0 9163 9118"/>
                              <a:gd name="T71" fmla="*/ 9163 h 1068"/>
                              <a:gd name="T72" fmla="+- 0 4606 4570"/>
                              <a:gd name="T73" fmla="*/ T72 w 988"/>
                              <a:gd name="T74" fmla="+- 0 9580 9118"/>
                              <a:gd name="T75" fmla="*/ 9580 h 1068"/>
                              <a:gd name="T76" fmla="+- 0 4694 4570"/>
                              <a:gd name="T77" fmla="*/ T76 w 988"/>
                              <a:gd name="T78" fmla="+- 0 9616 9118"/>
                              <a:gd name="T79" fmla="*/ 9616 h 1068"/>
                              <a:gd name="T80" fmla="+- 0 4793 4570"/>
                              <a:gd name="T81" fmla="*/ T80 w 988"/>
                              <a:gd name="T82" fmla="+- 0 9702 9118"/>
                              <a:gd name="T83" fmla="*/ 9702 h 1068"/>
                              <a:gd name="T84" fmla="+- 0 4841 4570"/>
                              <a:gd name="T85" fmla="*/ T84 w 988"/>
                              <a:gd name="T86" fmla="+- 0 9855 9118"/>
                              <a:gd name="T87" fmla="*/ 9855 h 1068"/>
                              <a:gd name="T88" fmla="+- 0 4849 4570"/>
                              <a:gd name="T89" fmla="*/ T88 w 988"/>
                              <a:gd name="T90" fmla="+- 0 9897 9118"/>
                              <a:gd name="T91" fmla="*/ 9897 h 1068"/>
                              <a:gd name="T92" fmla="+- 0 4877 4570"/>
                              <a:gd name="T93" fmla="*/ T92 w 988"/>
                              <a:gd name="T94" fmla="+- 0 9889 9118"/>
                              <a:gd name="T95" fmla="*/ 9889 h 1068"/>
                              <a:gd name="T96" fmla="+- 0 4841 4570"/>
                              <a:gd name="T97" fmla="*/ T96 w 988"/>
                              <a:gd name="T98" fmla="+- 0 9709 9118"/>
                              <a:gd name="T99" fmla="*/ 9709 h 1068"/>
                              <a:gd name="T100" fmla="+- 0 4699 4570"/>
                              <a:gd name="T101" fmla="*/ T100 w 988"/>
                              <a:gd name="T102" fmla="+- 0 9580 9118"/>
                              <a:gd name="T103" fmla="*/ 9580 h 1068"/>
                              <a:gd name="T104" fmla="+- 0 5536 4570"/>
                              <a:gd name="T105" fmla="*/ T104 w 988"/>
                              <a:gd name="T106" fmla="+- 0 9541 9118"/>
                              <a:gd name="T107" fmla="*/ 9541 h 1068"/>
                              <a:gd name="T108" fmla="+- 0 5439 4570"/>
                              <a:gd name="T109" fmla="*/ T108 w 988"/>
                              <a:gd name="T110" fmla="+- 0 9574 9118"/>
                              <a:gd name="T111" fmla="*/ 9574 h 1068"/>
                              <a:gd name="T112" fmla="+- 0 5286 4570"/>
                              <a:gd name="T113" fmla="*/ T112 w 988"/>
                              <a:gd name="T114" fmla="+- 0 9710 9118"/>
                              <a:gd name="T115" fmla="*/ 9710 h 1068"/>
                              <a:gd name="T116" fmla="+- 0 5333 4570"/>
                              <a:gd name="T117" fmla="*/ T116 w 988"/>
                              <a:gd name="T118" fmla="+- 0 9702 9118"/>
                              <a:gd name="T119" fmla="*/ 9702 h 1068"/>
                              <a:gd name="T120" fmla="+- 0 5432 4570"/>
                              <a:gd name="T121" fmla="*/ T120 w 988"/>
                              <a:gd name="T122" fmla="+- 0 9617 9118"/>
                              <a:gd name="T123" fmla="*/ 9617 h 1068"/>
                              <a:gd name="T124" fmla="+- 0 5521 4570"/>
                              <a:gd name="T125" fmla="*/ T124 w 988"/>
                              <a:gd name="T126" fmla="+- 0 9581 9118"/>
                              <a:gd name="T127" fmla="*/ 9581 h 1068"/>
                              <a:gd name="T128" fmla="+- 0 5557 4570"/>
                              <a:gd name="T129" fmla="*/ T128 w 988"/>
                              <a:gd name="T130" fmla="+- 0 9553 9118"/>
                              <a:gd name="T131" fmla="*/ 9553 h 1068"/>
                              <a:gd name="T132" fmla="+- 0 5546 4570"/>
                              <a:gd name="T133" fmla="*/ T132 w 988"/>
                              <a:gd name="T134" fmla="+- 0 9541 9118"/>
                              <a:gd name="T135" fmla="*/ 9541 h 1068"/>
                              <a:gd name="T136" fmla="+- 0 4857 4570"/>
                              <a:gd name="T137" fmla="*/ T136 w 988"/>
                              <a:gd name="T138" fmla="+- 0 9118 9118"/>
                              <a:gd name="T139" fmla="*/ 9118 h 1068"/>
                              <a:gd name="T140" fmla="+- 0 4843 4570"/>
                              <a:gd name="T141" fmla="*/ T140 w 988"/>
                              <a:gd name="T142" fmla="+- 0 9126 9118"/>
                              <a:gd name="T143" fmla="*/ 9126 h 1068"/>
                              <a:gd name="T144" fmla="+- 0 4841 4570"/>
                              <a:gd name="T145" fmla="*/ T144 w 988"/>
                              <a:gd name="T146" fmla="+- 0 9709 9118"/>
                              <a:gd name="T147" fmla="*/ 9709 h 1068"/>
                              <a:gd name="T148" fmla="+- 0 4877 4570"/>
                              <a:gd name="T149" fmla="*/ T148 w 988"/>
                              <a:gd name="T150" fmla="+- 0 9162 9118"/>
                              <a:gd name="T151" fmla="*/ 9162 h 1068"/>
                              <a:gd name="T152" fmla="+- 0 4944 4570"/>
                              <a:gd name="T153" fmla="*/ T152 w 988"/>
                              <a:gd name="T154" fmla="+- 0 9158 9118"/>
                              <a:gd name="T155" fmla="*/ 9158 h 1068"/>
                              <a:gd name="T156" fmla="+- 0 4863 4570"/>
                              <a:gd name="T157" fmla="*/ T156 w 988"/>
                              <a:gd name="T158" fmla="+- 0 9119 9118"/>
                              <a:gd name="T159" fmla="*/ 9119 h 1068"/>
                              <a:gd name="T160" fmla="+- 0 4949 4570"/>
                              <a:gd name="T161" fmla="*/ T160 w 988"/>
                              <a:gd name="T162" fmla="+- 0 9162 9118"/>
                              <a:gd name="T163" fmla="*/ 9162 h 1068"/>
                              <a:gd name="T164" fmla="+- 0 4914 4570"/>
                              <a:gd name="T165" fmla="*/ T164 w 988"/>
                              <a:gd name="T166" fmla="+- 0 9180 9118"/>
                              <a:gd name="T167" fmla="*/ 9180 h 1068"/>
                              <a:gd name="T168" fmla="+- 0 5001 4570"/>
                              <a:gd name="T169" fmla="*/ T168 w 988"/>
                              <a:gd name="T170" fmla="+- 0 9264 9118"/>
                              <a:gd name="T171" fmla="*/ 9264 h 1068"/>
                              <a:gd name="T172" fmla="+- 0 5045 4570"/>
                              <a:gd name="T173" fmla="*/ T172 w 988"/>
                              <a:gd name="T174" fmla="+- 0 9435 9118"/>
                              <a:gd name="T175" fmla="*/ 9435 h 1068"/>
                              <a:gd name="T176" fmla="+- 0 5053 4570"/>
                              <a:gd name="T177" fmla="*/ T176 w 988"/>
                              <a:gd name="T178" fmla="+- 0 9453 9118"/>
                              <a:gd name="T179" fmla="*/ 9453 h 1068"/>
                              <a:gd name="T180" fmla="+- 0 5081 4570"/>
                              <a:gd name="T181" fmla="*/ T180 w 988"/>
                              <a:gd name="T182" fmla="+- 0 9445 9118"/>
                              <a:gd name="T183" fmla="*/ 9445 h 1068"/>
                              <a:gd name="T184" fmla="+- 0 5094 4570"/>
                              <a:gd name="T185" fmla="*/ T184 w 988"/>
                              <a:gd name="T186" fmla="+- 0 9338 9118"/>
                              <a:gd name="T187" fmla="*/ 9338 h 1068"/>
                              <a:gd name="T188" fmla="+- 0 5064 4570"/>
                              <a:gd name="T189" fmla="*/ T188 w 988"/>
                              <a:gd name="T190" fmla="+- 0 9315 9118"/>
                              <a:gd name="T191" fmla="*/ 9315 h 1068"/>
                              <a:gd name="T192" fmla="+- 0 4949 4570"/>
                              <a:gd name="T193" fmla="*/ T192 w 988"/>
                              <a:gd name="T194" fmla="+- 0 9162 9118"/>
                              <a:gd name="T195" fmla="*/ 9162 h 1068"/>
                              <a:gd name="T196" fmla="+- 0 5264 4570"/>
                              <a:gd name="T197" fmla="*/ T196 w 988"/>
                              <a:gd name="T198" fmla="+- 0 9120 9118"/>
                              <a:gd name="T199" fmla="*/ 9120 h 1068"/>
                              <a:gd name="T200" fmla="+- 0 5183 4570"/>
                              <a:gd name="T201" fmla="*/ T200 w 988"/>
                              <a:gd name="T202" fmla="+- 0 9158 9118"/>
                              <a:gd name="T203" fmla="*/ 9158 h 1068"/>
                              <a:gd name="T204" fmla="+- 0 5064 4570"/>
                              <a:gd name="T205" fmla="*/ T204 w 988"/>
                              <a:gd name="T206" fmla="+- 0 9315 9118"/>
                              <a:gd name="T207" fmla="*/ 9315 h 1068"/>
                              <a:gd name="T208" fmla="+- 0 5126 4570"/>
                              <a:gd name="T209" fmla="*/ T208 w 988"/>
                              <a:gd name="T210" fmla="+- 0 9265 9118"/>
                              <a:gd name="T211" fmla="*/ 9265 h 1068"/>
                              <a:gd name="T212" fmla="+- 0 5213 4570"/>
                              <a:gd name="T213" fmla="*/ T212 w 988"/>
                              <a:gd name="T214" fmla="+- 0 9181 9118"/>
                              <a:gd name="T215" fmla="*/ 9181 h 1068"/>
                              <a:gd name="T216" fmla="+- 0 5286 4570"/>
                              <a:gd name="T217" fmla="*/ T216 w 988"/>
                              <a:gd name="T218" fmla="+- 0 9163 9118"/>
                              <a:gd name="T219" fmla="*/ 9163 h 1068"/>
                              <a:gd name="T220" fmla="+- 0 5284 4570"/>
                              <a:gd name="T221" fmla="*/ T220 w 988"/>
                              <a:gd name="T222" fmla="+- 0 9127 9118"/>
                              <a:gd name="T223" fmla="*/ 9127 h 1068"/>
                              <a:gd name="T224" fmla="+- 0 5269 4570"/>
                              <a:gd name="T225" fmla="*/ T224 w 988"/>
                              <a:gd name="T226" fmla="+- 0 9119 9118"/>
                              <a:gd name="T227" fmla="*/ 9119 h 1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88" h="1068">
                                <a:moveTo>
                                  <a:pt x="16" y="421"/>
                                </a:moveTo>
                                <a:lnTo>
                                  <a:pt x="10" y="422"/>
                                </a:lnTo>
                                <a:lnTo>
                                  <a:pt x="2" y="429"/>
                                </a:lnTo>
                                <a:lnTo>
                                  <a:pt x="0" y="434"/>
                                </a:lnTo>
                                <a:lnTo>
                                  <a:pt x="0" y="1058"/>
                                </a:lnTo>
                                <a:lnTo>
                                  <a:pt x="8" y="1067"/>
                                </a:lnTo>
                                <a:lnTo>
                                  <a:pt x="969" y="1067"/>
                                </a:lnTo>
                                <a:lnTo>
                                  <a:pt x="974" y="1067"/>
                                </a:lnTo>
                                <a:lnTo>
                                  <a:pt x="978" y="1065"/>
                                </a:lnTo>
                                <a:lnTo>
                                  <a:pt x="985" y="1059"/>
                                </a:lnTo>
                                <a:lnTo>
                                  <a:pt x="987" y="1054"/>
                                </a:lnTo>
                                <a:lnTo>
                                  <a:pt x="987" y="1031"/>
                                </a:lnTo>
                                <a:lnTo>
                                  <a:pt x="951" y="1031"/>
                                </a:lnTo>
                                <a:lnTo>
                                  <a:pt x="36" y="1030"/>
                                </a:lnTo>
                                <a:lnTo>
                                  <a:pt x="36" y="462"/>
                                </a:lnTo>
                                <a:lnTo>
                                  <a:pt x="129" y="462"/>
                                </a:lnTo>
                                <a:lnTo>
                                  <a:pt x="118" y="455"/>
                                </a:lnTo>
                                <a:lnTo>
                                  <a:pt x="50" y="429"/>
                                </a:lnTo>
                                <a:lnTo>
                                  <a:pt x="21" y="422"/>
                                </a:lnTo>
                                <a:lnTo>
                                  <a:pt x="16" y="421"/>
                                </a:lnTo>
                                <a:close/>
                                <a:moveTo>
                                  <a:pt x="987" y="463"/>
                                </a:moveTo>
                                <a:lnTo>
                                  <a:pt x="951" y="463"/>
                                </a:lnTo>
                                <a:lnTo>
                                  <a:pt x="951" y="1031"/>
                                </a:lnTo>
                                <a:lnTo>
                                  <a:pt x="987" y="1031"/>
                                </a:lnTo>
                                <a:lnTo>
                                  <a:pt x="987" y="463"/>
                                </a:lnTo>
                                <a:close/>
                                <a:moveTo>
                                  <a:pt x="716" y="45"/>
                                </a:moveTo>
                                <a:lnTo>
                                  <a:pt x="680" y="45"/>
                                </a:lnTo>
                                <a:lnTo>
                                  <a:pt x="680" y="771"/>
                                </a:lnTo>
                                <a:lnTo>
                                  <a:pt x="688" y="780"/>
                                </a:lnTo>
                                <a:lnTo>
                                  <a:pt x="708" y="780"/>
                                </a:lnTo>
                                <a:lnTo>
                                  <a:pt x="716" y="771"/>
                                </a:lnTo>
                                <a:lnTo>
                                  <a:pt x="716" y="737"/>
                                </a:lnTo>
                                <a:lnTo>
                                  <a:pt x="729" y="652"/>
                                </a:lnTo>
                                <a:lnTo>
                                  <a:pt x="759" y="592"/>
                                </a:lnTo>
                                <a:lnTo>
                                  <a:pt x="716" y="592"/>
                                </a:lnTo>
                                <a:lnTo>
                                  <a:pt x="716" y="45"/>
                                </a:lnTo>
                                <a:close/>
                                <a:moveTo>
                                  <a:pt x="129" y="462"/>
                                </a:moveTo>
                                <a:lnTo>
                                  <a:pt x="36" y="462"/>
                                </a:lnTo>
                                <a:lnTo>
                                  <a:pt x="75" y="475"/>
                                </a:lnTo>
                                <a:lnTo>
                                  <a:pt x="124" y="498"/>
                                </a:lnTo>
                                <a:lnTo>
                                  <a:pt x="176" y="533"/>
                                </a:lnTo>
                                <a:lnTo>
                                  <a:pt x="223" y="584"/>
                                </a:lnTo>
                                <a:lnTo>
                                  <a:pt x="257" y="651"/>
                                </a:lnTo>
                                <a:lnTo>
                                  <a:pt x="271" y="737"/>
                                </a:lnTo>
                                <a:lnTo>
                                  <a:pt x="271" y="771"/>
                                </a:lnTo>
                                <a:lnTo>
                                  <a:pt x="279" y="779"/>
                                </a:lnTo>
                                <a:lnTo>
                                  <a:pt x="299" y="779"/>
                                </a:lnTo>
                                <a:lnTo>
                                  <a:pt x="307" y="771"/>
                                </a:lnTo>
                                <a:lnTo>
                                  <a:pt x="307" y="591"/>
                                </a:lnTo>
                                <a:lnTo>
                                  <a:pt x="271" y="591"/>
                                </a:lnTo>
                                <a:lnTo>
                                  <a:pt x="200" y="507"/>
                                </a:lnTo>
                                <a:lnTo>
                                  <a:pt x="129" y="462"/>
                                </a:lnTo>
                                <a:close/>
                                <a:moveTo>
                                  <a:pt x="971" y="422"/>
                                </a:moveTo>
                                <a:lnTo>
                                  <a:pt x="966" y="423"/>
                                </a:lnTo>
                                <a:lnTo>
                                  <a:pt x="936" y="430"/>
                                </a:lnTo>
                                <a:lnTo>
                                  <a:pt x="869" y="456"/>
                                </a:lnTo>
                                <a:lnTo>
                                  <a:pt x="787" y="508"/>
                                </a:lnTo>
                                <a:lnTo>
                                  <a:pt x="716" y="592"/>
                                </a:lnTo>
                                <a:lnTo>
                                  <a:pt x="759" y="592"/>
                                </a:lnTo>
                                <a:lnTo>
                                  <a:pt x="763" y="584"/>
                                </a:lnTo>
                                <a:lnTo>
                                  <a:pt x="810" y="534"/>
                                </a:lnTo>
                                <a:lnTo>
                                  <a:pt x="862" y="499"/>
                                </a:lnTo>
                                <a:lnTo>
                                  <a:pt x="912" y="476"/>
                                </a:lnTo>
                                <a:lnTo>
                                  <a:pt x="951" y="463"/>
                                </a:lnTo>
                                <a:lnTo>
                                  <a:pt x="987" y="463"/>
                                </a:lnTo>
                                <a:lnTo>
                                  <a:pt x="987" y="435"/>
                                </a:lnTo>
                                <a:lnTo>
                                  <a:pt x="985" y="430"/>
                                </a:lnTo>
                                <a:lnTo>
                                  <a:pt x="976" y="423"/>
                                </a:lnTo>
                                <a:lnTo>
                                  <a:pt x="971" y="422"/>
                                </a:lnTo>
                                <a:close/>
                                <a:moveTo>
                                  <a:pt x="287" y="0"/>
                                </a:moveTo>
                                <a:lnTo>
                                  <a:pt x="282" y="1"/>
                                </a:lnTo>
                                <a:lnTo>
                                  <a:pt x="273" y="8"/>
                                </a:lnTo>
                                <a:lnTo>
                                  <a:pt x="271" y="13"/>
                                </a:lnTo>
                                <a:lnTo>
                                  <a:pt x="271" y="591"/>
                                </a:lnTo>
                                <a:lnTo>
                                  <a:pt x="307" y="591"/>
                                </a:lnTo>
                                <a:lnTo>
                                  <a:pt x="307" y="44"/>
                                </a:lnTo>
                                <a:lnTo>
                                  <a:pt x="379" y="44"/>
                                </a:lnTo>
                                <a:lnTo>
                                  <a:pt x="374" y="40"/>
                                </a:lnTo>
                                <a:lnTo>
                                  <a:pt x="318" y="10"/>
                                </a:lnTo>
                                <a:lnTo>
                                  <a:pt x="293" y="1"/>
                                </a:lnTo>
                                <a:lnTo>
                                  <a:pt x="287" y="0"/>
                                </a:lnTo>
                                <a:close/>
                                <a:moveTo>
                                  <a:pt x="379" y="44"/>
                                </a:moveTo>
                                <a:lnTo>
                                  <a:pt x="307" y="44"/>
                                </a:lnTo>
                                <a:lnTo>
                                  <a:pt x="344" y="62"/>
                                </a:lnTo>
                                <a:lnTo>
                                  <a:pt x="388" y="95"/>
                                </a:lnTo>
                                <a:lnTo>
                                  <a:pt x="431" y="146"/>
                                </a:lnTo>
                                <a:lnTo>
                                  <a:pt x="463" y="219"/>
                                </a:lnTo>
                                <a:lnTo>
                                  <a:pt x="475" y="317"/>
                                </a:lnTo>
                                <a:lnTo>
                                  <a:pt x="475" y="327"/>
                                </a:lnTo>
                                <a:lnTo>
                                  <a:pt x="483" y="335"/>
                                </a:lnTo>
                                <a:lnTo>
                                  <a:pt x="503" y="335"/>
                                </a:lnTo>
                                <a:lnTo>
                                  <a:pt x="511" y="327"/>
                                </a:lnTo>
                                <a:lnTo>
                                  <a:pt x="511" y="317"/>
                                </a:lnTo>
                                <a:lnTo>
                                  <a:pt x="524" y="220"/>
                                </a:lnTo>
                                <a:lnTo>
                                  <a:pt x="534" y="197"/>
                                </a:lnTo>
                                <a:lnTo>
                                  <a:pt x="494" y="197"/>
                                </a:lnTo>
                                <a:lnTo>
                                  <a:pt x="440" y="99"/>
                                </a:lnTo>
                                <a:lnTo>
                                  <a:pt x="379" y="44"/>
                                </a:lnTo>
                                <a:close/>
                                <a:moveTo>
                                  <a:pt x="699" y="1"/>
                                </a:moveTo>
                                <a:lnTo>
                                  <a:pt x="694" y="2"/>
                                </a:lnTo>
                                <a:lnTo>
                                  <a:pt x="669" y="10"/>
                                </a:lnTo>
                                <a:lnTo>
                                  <a:pt x="613" y="40"/>
                                </a:lnTo>
                                <a:lnTo>
                                  <a:pt x="547" y="100"/>
                                </a:lnTo>
                                <a:lnTo>
                                  <a:pt x="494" y="197"/>
                                </a:lnTo>
                                <a:lnTo>
                                  <a:pt x="534" y="197"/>
                                </a:lnTo>
                                <a:lnTo>
                                  <a:pt x="556" y="147"/>
                                </a:lnTo>
                                <a:lnTo>
                                  <a:pt x="599" y="96"/>
                                </a:lnTo>
                                <a:lnTo>
                                  <a:pt x="643" y="63"/>
                                </a:lnTo>
                                <a:lnTo>
                                  <a:pt x="680" y="45"/>
                                </a:lnTo>
                                <a:lnTo>
                                  <a:pt x="716" y="45"/>
                                </a:lnTo>
                                <a:lnTo>
                                  <a:pt x="716" y="14"/>
                                </a:lnTo>
                                <a:lnTo>
                                  <a:pt x="714" y="9"/>
                                </a:lnTo>
                                <a:lnTo>
                                  <a:pt x="705" y="2"/>
                                </a:lnTo>
                                <a:lnTo>
                                  <a:pt x="69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90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30"/>
                        <wps:cNvSpPr>
                          <a:spLocks/>
                        </wps:cNvSpPr>
                        <wps:spPr bwMode="auto">
                          <a:xfrm>
                            <a:off x="6659" y="8399"/>
                            <a:ext cx="1145" cy="1239"/>
                          </a:xfrm>
                          <a:custGeom>
                            <a:avLst/>
                            <a:gdLst>
                              <a:gd name="T0" fmla="+- 0 6670 6659"/>
                              <a:gd name="T1" fmla="*/ T0 w 1145"/>
                              <a:gd name="T2" fmla="+- 0 8891 8399"/>
                              <a:gd name="T3" fmla="*/ 8891 h 1239"/>
                              <a:gd name="T4" fmla="+- 0 6659 6659"/>
                              <a:gd name="T5" fmla="*/ T4 w 1145"/>
                              <a:gd name="T6" fmla="+- 0 8903 8399"/>
                              <a:gd name="T7" fmla="*/ 8903 h 1239"/>
                              <a:gd name="T8" fmla="+- 0 6667 6659"/>
                              <a:gd name="T9" fmla="*/ T8 w 1145"/>
                              <a:gd name="T10" fmla="+- 0 9636 8399"/>
                              <a:gd name="T11" fmla="*/ 9636 h 1239"/>
                              <a:gd name="T12" fmla="+- 0 7791 6659"/>
                              <a:gd name="T13" fmla="*/ T12 w 1145"/>
                              <a:gd name="T14" fmla="+- 0 9637 8399"/>
                              <a:gd name="T15" fmla="*/ 9637 h 1239"/>
                              <a:gd name="T16" fmla="+- 0 7802 6659"/>
                              <a:gd name="T17" fmla="*/ T16 w 1145"/>
                              <a:gd name="T18" fmla="+- 0 9629 8399"/>
                              <a:gd name="T19" fmla="*/ 9629 h 1239"/>
                              <a:gd name="T20" fmla="+- 0 7804 6659"/>
                              <a:gd name="T21" fmla="*/ T20 w 1145"/>
                              <a:gd name="T22" fmla="+- 0 9601 8399"/>
                              <a:gd name="T23" fmla="*/ 9601 h 1239"/>
                              <a:gd name="T24" fmla="+- 0 6696 6659"/>
                              <a:gd name="T25" fmla="*/ T24 w 1145"/>
                              <a:gd name="T26" fmla="+- 0 9600 8399"/>
                              <a:gd name="T27" fmla="*/ 9600 h 1239"/>
                              <a:gd name="T28" fmla="+- 0 6793 6659"/>
                              <a:gd name="T29" fmla="*/ T28 w 1145"/>
                              <a:gd name="T30" fmla="+- 0 8931 8399"/>
                              <a:gd name="T31" fmla="*/ 8931 h 1239"/>
                              <a:gd name="T32" fmla="+- 0 6704 6659"/>
                              <a:gd name="T33" fmla="*/ T32 w 1145"/>
                              <a:gd name="T34" fmla="+- 0 8896 8399"/>
                              <a:gd name="T35" fmla="*/ 8896 h 1239"/>
                              <a:gd name="T36" fmla="+- 0 6675 6659"/>
                              <a:gd name="T37" fmla="*/ T36 w 1145"/>
                              <a:gd name="T38" fmla="+- 0 8890 8399"/>
                              <a:gd name="T39" fmla="*/ 8890 h 1239"/>
                              <a:gd name="T40" fmla="+- 0 7768 6659"/>
                              <a:gd name="T41" fmla="*/ T40 w 1145"/>
                              <a:gd name="T42" fmla="+- 0 8932 8399"/>
                              <a:gd name="T43" fmla="*/ 8932 h 1239"/>
                              <a:gd name="T44" fmla="+- 0 7804 6659"/>
                              <a:gd name="T45" fmla="*/ T44 w 1145"/>
                              <a:gd name="T46" fmla="+- 0 9601 8399"/>
                              <a:gd name="T47" fmla="*/ 9601 h 1239"/>
                              <a:gd name="T48" fmla="+- 0 7488 6659"/>
                              <a:gd name="T49" fmla="*/ T48 w 1145"/>
                              <a:gd name="T50" fmla="+- 0 8444 8399"/>
                              <a:gd name="T51" fmla="*/ 8444 h 1239"/>
                              <a:gd name="T52" fmla="+- 0 7452 6659"/>
                              <a:gd name="T53" fmla="*/ T52 w 1145"/>
                              <a:gd name="T54" fmla="+- 0 9294 8399"/>
                              <a:gd name="T55" fmla="*/ 9294 h 1239"/>
                              <a:gd name="T56" fmla="+- 0 7480 6659"/>
                              <a:gd name="T57" fmla="*/ T56 w 1145"/>
                              <a:gd name="T58" fmla="+- 0 9302 8399"/>
                              <a:gd name="T59" fmla="*/ 9302 h 1239"/>
                              <a:gd name="T60" fmla="+- 0 7489 6659"/>
                              <a:gd name="T61" fmla="*/ T60 w 1145"/>
                              <a:gd name="T62" fmla="+- 0 9255 8399"/>
                              <a:gd name="T63" fmla="*/ 9255 h 1239"/>
                              <a:gd name="T64" fmla="+- 0 7530 6659"/>
                              <a:gd name="T65" fmla="*/ T64 w 1145"/>
                              <a:gd name="T66" fmla="+- 0 9098 8399"/>
                              <a:gd name="T67" fmla="*/ 9098 h 1239"/>
                              <a:gd name="T68" fmla="+- 0 7488 6659"/>
                              <a:gd name="T69" fmla="*/ T68 w 1145"/>
                              <a:gd name="T70" fmla="+- 0 8444 8399"/>
                              <a:gd name="T71" fmla="*/ 8444 h 1239"/>
                              <a:gd name="T72" fmla="+- 0 6696 6659"/>
                              <a:gd name="T73" fmla="*/ T72 w 1145"/>
                              <a:gd name="T74" fmla="+- 0 8931 8399"/>
                              <a:gd name="T75" fmla="*/ 8931 h 1239"/>
                              <a:gd name="T76" fmla="+- 0 6781 6659"/>
                              <a:gd name="T77" fmla="*/ T76 w 1145"/>
                              <a:gd name="T78" fmla="+- 0 8964 8399"/>
                              <a:gd name="T79" fmla="*/ 8964 h 1239"/>
                              <a:gd name="T80" fmla="+- 0 6887 6659"/>
                              <a:gd name="T81" fmla="*/ T80 w 1145"/>
                              <a:gd name="T82" fmla="+- 0 9038 8399"/>
                              <a:gd name="T83" fmla="*/ 9038 h 1239"/>
                              <a:gd name="T84" fmla="+- 0 6963 6659"/>
                              <a:gd name="T85" fmla="*/ T84 w 1145"/>
                              <a:gd name="T86" fmla="+- 0 9166 8399"/>
                              <a:gd name="T87" fmla="*/ 9166 h 1239"/>
                              <a:gd name="T88" fmla="+- 0 6975 6659"/>
                              <a:gd name="T89" fmla="*/ T88 w 1145"/>
                              <a:gd name="T90" fmla="+- 0 9293 8399"/>
                              <a:gd name="T91" fmla="*/ 9293 h 1239"/>
                              <a:gd name="T92" fmla="+- 0 7003 6659"/>
                              <a:gd name="T93" fmla="*/ T92 w 1145"/>
                              <a:gd name="T94" fmla="+- 0 9301 8399"/>
                              <a:gd name="T95" fmla="*/ 9301 h 1239"/>
                              <a:gd name="T96" fmla="+- 0 7011 6659"/>
                              <a:gd name="T97" fmla="*/ T96 w 1145"/>
                              <a:gd name="T98" fmla="+- 0 9097 8399"/>
                              <a:gd name="T99" fmla="*/ 9097 h 1239"/>
                              <a:gd name="T100" fmla="+- 0 6912 6659"/>
                              <a:gd name="T101" fmla="*/ T100 w 1145"/>
                              <a:gd name="T102" fmla="+- 0 9012 8399"/>
                              <a:gd name="T103" fmla="*/ 9012 h 1239"/>
                              <a:gd name="T104" fmla="+- 0 6793 6659"/>
                              <a:gd name="T105" fmla="*/ T104 w 1145"/>
                              <a:gd name="T106" fmla="+- 0 8931 8399"/>
                              <a:gd name="T107" fmla="*/ 8931 h 1239"/>
                              <a:gd name="T108" fmla="+- 0 7783 6659"/>
                              <a:gd name="T109" fmla="*/ T108 w 1145"/>
                              <a:gd name="T110" fmla="+- 0 8892 8399"/>
                              <a:gd name="T111" fmla="*/ 8892 h 1239"/>
                              <a:gd name="T112" fmla="+- 0 7703 6659"/>
                              <a:gd name="T113" fmla="*/ T112 w 1145"/>
                              <a:gd name="T114" fmla="+- 0 8917 8399"/>
                              <a:gd name="T115" fmla="*/ 8917 h 1239"/>
                              <a:gd name="T116" fmla="+- 0 7552 6659"/>
                              <a:gd name="T117" fmla="*/ T116 w 1145"/>
                              <a:gd name="T118" fmla="+- 0 9013 8399"/>
                              <a:gd name="T119" fmla="*/ 9013 h 1239"/>
                              <a:gd name="T120" fmla="+- 0 7530 6659"/>
                              <a:gd name="T121" fmla="*/ T120 w 1145"/>
                              <a:gd name="T122" fmla="+- 0 9098 8399"/>
                              <a:gd name="T123" fmla="*/ 9098 h 1239"/>
                              <a:gd name="T124" fmla="+- 0 7577 6659"/>
                              <a:gd name="T125" fmla="*/ T124 w 1145"/>
                              <a:gd name="T126" fmla="+- 0 9037 8399"/>
                              <a:gd name="T127" fmla="*/ 9037 h 1239"/>
                              <a:gd name="T128" fmla="+- 0 7682 6659"/>
                              <a:gd name="T129" fmla="*/ T128 w 1145"/>
                              <a:gd name="T130" fmla="+- 0 8964 8399"/>
                              <a:gd name="T131" fmla="*/ 8964 h 1239"/>
                              <a:gd name="T132" fmla="+- 0 7768 6659"/>
                              <a:gd name="T133" fmla="*/ T132 w 1145"/>
                              <a:gd name="T134" fmla="+- 0 8932 8399"/>
                              <a:gd name="T135" fmla="*/ 8932 h 1239"/>
                              <a:gd name="T136" fmla="+- 0 7804 6659"/>
                              <a:gd name="T137" fmla="*/ T136 w 1145"/>
                              <a:gd name="T138" fmla="+- 0 8904 8399"/>
                              <a:gd name="T139" fmla="*/ 8904 h 1239"/>
                              <a:gd name="T140" fmla="+- 0 7794 6659"/>
                              <a:gd name="T141" fmla="*/ T140 w 1145"/>
                              <a:gd name="T142" fmla="+- 0 8892 8399"/>
                              <a:gd name="T143" fmla="*/ 8892 h 1239"/>
                              <a:gd name="T144" fmla="+- 0 6992 6659"/>
                              <a:gd name="T145" fmla="*/ T144 w 1145"/>
                              <a:gd name="T146" fmla="+- 0 8399 8399"/>
                              <a:gd name="T147" fmla="*/ 8399 h 1239"/>
                              <a:gd name="T148" fmla="+- 0 6978 6659"/>
                              <a:gd name="T149" fmla="*/ T148 w 1145"/>
                              <a:gd name="T150" fmla="+- 0 8407 8399"/>
                              <a:gd name="T151" fmla="*/ 8407 h 1239"/>
                              <a:gd name="T152" fmla="+- 0 6975 6659"/>
                              <a:gd name="T153" fmla="*/ T152 w 1145"/>
                              <a:gd name="T154" fmla="+- 0 9097 8399"/>
                              <a:gd name="T155" fmla="*/ 9097 h 1239"/>
                              <a:gd name="T156" fmla="+- 0 7011 6659"/>
                              <a:gd name="T157" fmla="*/ T156 w 1145"/>
                              <a:gd name="T158" fmla="+- 0 8443 8399"/>
                              <a:gd name="T159" fmla="*/ 8443 h 1239"/>
                              <a:gd name="T160" fmla="+- 0 7064 6659"/>
                              <a:gd name="T161" fmla="*/ T160 w 1145"/>
                              <a:gd name="T162" fmla="+- 0 8428 8399"/>
                              <a:gd name="T163" fmla="*/ 8428 h 1239"/>
                              <a:gd name="T164" fmla="+- 0 6997 6659"/>
                              <a:gd name="T165" fmla="*/ T164 w 1145"/>
                              <a:gd name="T166" fmla="+- 0 8400 8399"/>
                              <a:gd name="T167" fmla="*/ 8400 h 1239"/>
                              <a:gd name="T168" fmla="+- 0 7085 6659"/>
                              <a:gd name="T169" fmla="*/ T168 w 1145"/>
                              <a:gd name="T170" fmla="+- 0 8443 8399"/>
                              <a:gd name="T171" fmla="*/ 8443 h 1239"/>
                              <a:gd name="T172" fmla="+- 0 7046 6659"/>
                              <a:gd name="T173" fmla="*/ T172 w 1145"/>
                              <a:gd name="T174" fmla="+- 0 8459 8399"/>
                              <a:gd name="T175" fmla="*/ 8459 h 1239"/>
                              <a:gd name="T176" fmla="+- 0 7134 6659"/>
                              <a:gd name="T177" fmla="*/ T176 w 1145"/>
                              <a:gd name="T178" fmla="+- 0 8528 8399"/>
                              <a:gd name="T179" fmla="*/ 8528 h 1239"/>
                              <a:gd name="T180" fmla="+- 0 7203 6659"/>
                              <a:gd name="T181" fmla="*/ T180 w 1145"/>
                              <a:gd name="T182" fmla="+- 0 8666 8399"/>
                              <a:gd name="T183" fmla="*/ 8666 h 1239"/>
                              <a:gd name="T184" fmla="+- 0 7214 6659"/>
                              <a:gd name="T185" fmla="*/ T184 w 1145"/>
                              <a:gd name="T186" fmla="+- 0 8776 8399"/>
                              <a:gd name="T187" fmla="*/ 8776 h 1239"/>
                              <a:gd name="T188" fmla="+- 0 7242 6659"/>
                              <a:gd name="T189" fmla="*/ T188 w 1145"/>
                              <a:gd name="T190" fmla="+- 0 8784 8399"/>
                              <a:gd name="T191" fmla="*/ 8784 h 1239"/>
                              <a:gd name="T192" fmla="+- 0 7250 6659"/>
                              <a:gd name="T193" fmla="*/ T192 w 1145"/>
                              <a:gd name="T194" fmla="+- 0 8766 8399"/>
                              <a:gd name="T195" fmla="*/ 8766 h 1239"/>
                              <a:gd name="T196" fmla="+- 0 7272 6659"/>
                              <a:gd name="T197" fmla="*/ T196 w 1145"/>
                              <a:gd name="T198" fmla="+- 0 8635 8399"/>
                              <a:gd name="T199" fmla="*/ 8635 h 1239"/>
                              <a:gd name="T200" fmla="+- 0 7186 6659"/>
                              <a:gd name="T201" fmla="*/ T200 w 1145"/>
                              <a:gd name="T202" fmla="+- 0 8538 8399"/>
                              <a:gd name="T203" fmla="*/ 8538 h 1239"/>
                              <a:gd name="T204" fmla="+- 0 7085 6659"/>
                              <a:gd name="T205" fmla="*/ T204 w 1145"/>
                              <a:gd name="T206" fmla="+- 0 8443 8399"/>
                              <a:gd name="T207" fmla="*/ 8443 h 1239"/>
                              <a:gd name="T208" fmla="+- 0 7466 6659"/>
                              <a:gd name="T209" fmla="*/ T208 w 1145"/>
                              <a:gd name="T210" fmla="+- 0 8401 8399"/>
                              <a:gd name="T211" fmla="*/ 8401 h 1239"/>
                              <a:gd name="T212" fmla="+- 0 7399 6659"/>
                              <a:gd name="T213" fmla="*/ T212 w 1145"/>
                              <a:gd name="T214" fmla="+- 0 8429 8399"/>
                              <a:gd name="T215" fmla="*/ 8429 h 1239"/>
                              <a:gd name="T216" fmla="+- 0 7278 6659"/>
                              <a:gd name="T217" fmla="*/ T216 w 1145"/>
                              <a:gd name="T218" fmla="+- 0 8538 8399"/>
                              <a:gd name="T219" fmla="*/ 8538 h 1239"/>
                              <a:gd name="T220" fmla="+- 0 7272 6659"/>
                              <a:gd name="T221" fmla="*/ T220 w 1145"/>
                              <a:gd name="T222" fmla="+- 0 8635 8399"/>
                              <a:gd name="T223" fmla="*/ 8635 h 1239"/>
                              <a:gd name="T224" fmla="+- 0 7330 6659"/>
                              <a:gd name="T225" fmla="*/ T224 w 1145"/>
                              <a:gd name="T226" fmla="+- 0 8529 8399"/>
                              <a:gd name="T227" fmla="*/ 8529 h 1239"/>
                              <a:gd name="T228" fmla="+- 0 7417 6659"/>
                              <a:gd name="T229" fmla="*/ T228 w 1145"/>
                              <a:gd name="T230" fmla="+- 0 8460 8399"/>
                              <a:gd name="T231" fmla="*/ 8460 h 1239"/>
                              <a:gd name="T232" fmla="+- 0 7488 6659"/>
                              <a:gd name="T233" fmla="*/ T232 w 1145"/>
                              <a:gd name="T234" fmla="+- 0 8444 8399"/>
                              <a:gd name="T235" fmla="*/ 8444 h 1239"/>
                              <a:gd name="T236" fmla="+- 0 7486 6659"/>
                              <a:gd name="T237" fmla="*/ T236 w 1145"/>
                              <a:gd name="T238" fmla="+- 0 8408 8399"/>
                              <a:gd name="T239" fmla="*/ 8408 h 1239"/>
                              <a:gd name="T240" fmla="+- 0 7472 6659"/>
                              <a:gd name="T241" fmla="*/ T240 w 1145"/>
                              <a:gd name="T242" fmla="+- 0 8400 8399"/>
                              <a:gd name="T243" fmla="*/ 8400 h 1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45" h="1239">
                                <a:moveTo>
                                  <a:pt x="16" y="491"/>
                                </a:moveTo>
                                <a:lnTo>
                                  <a:pt x="11" y="492"/>
                                </a:lnTo>
                                <a:lnTo>
                                  <a:pt x="3" y="499"/>
                                </a:lnTo>
                                <a:lnTo>
                                  <a:pt x="0" y="504"/>
                                </a:lnTo>
                                <a:lnTo>
                                  <a:pt x="0" y="1229"/>
                                </a:lnTo>
                                <a:lnTo>
                                  <a:pt x="8" y="1237"/>
                                </a:lnTo>
                                <a:lnTo>
                                  <a:pt x="1127" y="1238"/>
                                </a:lnTo>
                                <a:lnTo>
                                  <a:pt x="1132" y="1238"/>
                                </a:lnTo>
                                <a:lnTo>
                                  <a:pt x="1136" y="1236"/>
                                </a:lnTo>
                                <a:lnTo>
                                  <a:pt x="1143" y="1230"/>
                                </a:lnTo>
                                <a:lnTo>
                                  <a:pt x="1145" y="1225"/>
                                </a:lnTo>
                                <a:lnTo>
                                  <a:pt x="1145" y="1202"/>
                                </a:lnTo>
                                <a:lnTo>
                                  <a:pt x="1109" y="1202"/>
                                </a:lnTo>
                                <a:lnTo>
                                  <a:pt x="37" y="1201"/>
                                </a:lnTo>
                                <a:lnTo>
                                  <a:pt x="37" y="532"/>
                                </a:lnTo>
                                <a:lnTo>
                                  <a:pt x="134" y="532"/>
                                </a:lnTo>
                                <a:lnTo>
                                  <a:pt x="102" y="516"/>
                                </a:lnTo>
                                <a:lnTo>
                                  <a:pt x="45" y="497"/>
                                </a:lnTo>
                                <a:lnTo>
                                  <a:pt x="22" y="492"/>
                                </a:lnTo>
                                <a:lnTo>
                                  <a:pt x="16" y="491"/>
                                </a:lnTo>
                                <a:close/>
                                <a:moveTo>
                                  <a:pt x="1145" y="533"/>
                                </a:moveTo>
                                <a:lnTo>
                                  <a:pt x="1109" y="533"/>
                                </a:lnTo>
                                <a:lnTo>
                                  <a:pt x="1109" y="1202"/>
                                </a:lnTo>
                                <a:lnTo>
                                  <a:pt x="1145" y="1202"/>
                                </a:lnTo>
                                <a:lnTo>
                                  <a:pt x="1145" y="533"/>
                                </a:lnTo>
                                <a:close/>
                                <a:moveTo>
                                  <a:pt x="829" y="45"/>
                                </a:moveTo>
                                <a:lnTo>
                                  <a:pt x="793" y="45"/>
                                </a:lnTo>
                                <a:lnTo>
                                  <a:pt x="793" y="895"/>
                                </a:lnTo>
                                <a:lnTo>
                                  <a:pt x="801" y="903"/>
                                </a:lnTo>
                                <a:lnTo>
                                  <a:pt x="821" y="903"/>
                                </a:lnTo>
                                <a:lnTo>
                                  <a:pt x="829" y="895"/>
                                </a:lnTo>
                                <a:lnTo>
                                  <a:pt x="830" y="856"/>
                                </a:lnTo>
                                <a:lnTo>
                                  <a:pt x="841" y="767"/>
                                </a:lnTo>
                                <a:lnTo>
                                  <a:pt x="871" y="699"/>
                                </a:lnTo>
                                <a:lnTo>
                                  <a:pt x="829" y="699"/>
                                </a:lnTo>
                                <a:lnTo>
                                  <a:pt x="829" y="45"/>
                                </a:lnTo>
                                <a:close/>
                                <a:moveTo>
                                  <a:pt x="134" y="532"/>
                                </a:moveTo>
                                <a:lnTo>
                                  <a:pt x="37" y="532"/>
                                </a:lnTo>
                                <a:lnTo>
                                  <a:pt x="74" y="544"/>
                                </a:lnTo>
                                <a:lnTo>
                                  <a:pt x="122" y="565"/>
                                </a:lnTo>
                                <a:lnTo>
                                  <a:pt x="175" y="596"/>
                                </a:lnTo>
                                <a:lnTo>
                                  <a:pt x="228" y="639"/>
                                </a:lnTo>
                                <a:lnTo>
                                  <a:pt x="273" y="695"/>
                                </a:lnTo>
                                <a:lnTo>
                                  <a:pt x="304" y="767"/>
                                </a:lnTo>
                                <a:lnTo>
                                  <a:pt x="316" y="856"/>
                                </a:lnTo>
                                <a:lnTo>
                                  <a:pt x="316" y="894"/>
                                </a:lnTo>
                                <a:lnTo>
                                  <a:pt x="324" y="902"/>
                                </a:lnTo>
                                <a:lnTo>
                                  <a:pt x="344" y="902"/>
                                </a:lnTo>
                                <a:lnTo>
                                  <a:pt x="352" y="894"/>
                                </a:lnTo>
                                <a:lnTo>
                                  <a:pt x="352" y="698"/>
                                </a:lnTo>
                                <a:lnTo>
                                  <a:pt x="316" y="698"/>
                                </a:lnTo>
                                <a:lnTo>
                                  <a:pt x="253" y="613"/>
                                </a:lnTo>
                                <a:lnTo>
                                  <a:pt x="176" y="553"/>
                                </a:lnTo>
                                <a:lnTo>
                                  <a:pt x="134" y="532"/>
                                </a:lnTo>
                                <a:close/>
                                <a:moveTo>
                                  <a:pt x="1129" y="492"/>
                                </a:moveTo>
                                <a:lnTo>
                                  <a:pt x="1124" y="493"/>
                                </a:lnTo>
                                <a:lnTo>
                                  <a:pt x="1100" y="498"/>
                                </a:lnTo>
                                <a:lnTo>
                                  <a:pt x="1044" y="518"/>
                                </a:lnTo>
                                <a:lnTo>
                                  <a:pt x="969" y="555"/>
                                </a:lnTo>
                                <a:lnTo>
                                  <a:pt x="893" y="614"/>
                                </a:lnTo>
                                <a:lnTo>
                                  <a:pt x="829" y="699"/>
                                </a:lnTo>
                                <a:lnTo>
                                  <a:pt x="871" y="699"/>
                                </a:lnTo>
                                <a:lnTo>
                                  <a:pt x="873" y="695"/>
                                </a:lnTo>
                                <a:lnTo>
                                  <a:pt x="918" y="638"/>
                                </a:lnTo>
                                <a:lnTo>
                                  <a:pt x="970" y="595"/>
                                </a:lnTo>
                                <a:lnTo>
                                  <a:pt x="1023" y="565"/>
                                </a:lnTo>
                                <a:lnTo>
                                  <a:pt x="1072" y="545"/>
                                </a:lnTo>
                                <a:lnTo>
                                  <a:pt x="1109" y="533"/>
                                </a:lnTo>
                                <a:lnTo>
                                  <a:pt x="1145" y="533"/>
                                </a:lnTo>
                                <a:lnTo>
                                  <a:pt x="1145" y="505"/>
                                </a:lnTo>
                                <a:lnTo>
                                  <a:pt x="1143" y="500"/>
                                </a:lnTo>
                                <a:lnTo>
                                  <a:pt x="1135" y="493"/>
                                </a:lnTo>
                                <a:lnTo>
                                  <a:pt x="1129" y="492"/>
                                </a:lnTo>
                                <a:close/>
                                <a:moveTo>
                                  <a:pt x="333" y="0"/>
                                </a:moveTo>
                                <a:lnTo>
                                  <a:pt x="327" y="1"/>
                                </a:lnTo>
                                <a:lnTo>
                                  <a:pt x="319" y="8"/>
                                </a:lnTo>
                                <a:lnTo>
                                  <a:pt x="316" y="13"/>
                                </a:lnTo>
                                <a:lnTo>
                                  <a:pt x="316" y="698"/>
                                </a:lnTo>
                                <a:lnTo>
                                  <a:pt x="352" y="698"/>
                                </a:lnTo>
                                <a:lnTo>
                                  <a:pt x="352" y="44"/>
                                </a:lnTo>
                                <a:lnTo>
                                  <a:pt x="426" y="44"/>
                                </a:lnTo>
                                <a:lnTo>
                                  <a:pt x="405" y="29"/>
                                </a:lnTo>
                                <a:lnTo>
                                  <a:pt x="358" y="8"/>
                                </a:lnTo>
                                <a:lnTo>
                                  <a:pt x="338" y="1"/>
                                </a:lnTo>
                                <a:lnTo>
                                  <a:pt x="333" y="0"/>
                                </a:lnTo>
                                <a:close/>
                                <a:moveTo>
                                  <a:pt x="426" y="44"/>
                                </a:moveTo>
                                <a:lnTo>
                                  <a:pt x="352" y="44"/>
                                </a:lnTo>
                                <a:lnTo>
                                  <a:pt x="387" y="60"/>
                                </a:lnTo>
                                <a:lnTo>
                                  <a:pt x="430" y="87"/>
                                </a:lnTo>
                                <a:lnTo>
                                  <a:pt x="475" y="129"/>
                                </a:lnTo>
                                <a:lnTo>
                                  <a:pt x="515" y="188"/>
                                </a:lnTo>
                                <a:lnTo>
                                  <a:pt x="544" y="267"/>
                                </a:lnTo>
                                <a:lnTo>
                                  <a:pt x="555" y="367"/>
                                </a:lnTo>
                                <a:lnTo>
                                  <a:pt x="555" y="377"/>
                                </a:lnTo>
                                <a:lnTo>
                                  <a:pt x="563" y="385"/>
                                </a:lnTo>
                                <a:lnTo>
                                  <a:pt x="583" y="385"/>
                                </a:lnTo>
                                <a:lnTo>
                                  <a:pt x="591" y="377"/>
                                </a:lnTo>
                                <a:lnTo>
                                  <a:pt x="591" y="367"/>
                                </a:lnTo>
                                <a:lnTo>
                                  <a:pt x="602" y="267"/>
                                </a:lnTo>
                                <a:lnTo>
                                  <a:pt x="613" y="236"/>
                                </a:lnTo>
                                <a:lnTo>
                                  <a:pt x="573" y="236"/>
                                </a:lnTo>
                                <a:lnTo>
                                  <a:pt x="527" y="139"/>
                                </a:lnTo>
                                <a:lnTo>
                                  <a:pt x="466" y="71"/>
                                </a:lnTo>
                                <a:lnTo>
                                  <a:pt x="426" y="44"/>
                                </a:lnTo>
                                <a:close/>
                                <a:moveTo>
                                  <a:pt x="813" y="1"/>
                                </a:moveTo>
                                <a:lnTo>
                                  <a:pt x="807" y="2"/>
                                </a:lnTo>
                                <a:lnTo>
                                  <a:pt x="788" y="9"/>
                                </a:lnTo>
                                <a:lnTo>
                                  <a:pt x="740" y="30"/>
                                </a:lnTo>
                                <a:lnTo>
                                  <a:pt x="680" y="72"/>
                                </a:lnTo>
                                <a:lnTo>
                                  <a:pt x="619" y="139"/>
                                </a:lnTo>
                                <a:lnTo>
                                  <a:pt x="573" y="236"/>
                                </a:lnTo>
                                <a:lnTo>
                                  <a:pt x="613" y="236"/>
                                </a:lnTo>
                                <a:lnTo>
                                  <a:pt x="631" y="189"/>
                                </a:lnTo>
                                <a:lnTo>
                                  <a:pt x="671" y="130"/>
                                </a:lnTo>
                                <a:lnTo>
                                  <a:pt x="715" y="88"/>
                                </a:lnTo>
                                <a:lnTo>
                                  <a:pt x="758" y="61"/>
                                </a:lnTo>
                                <a:lnTo>
                                  <a:pt x="793" y="45"/>
                                </a:lnTo>
                                <a:lnTo>
                                  <a:pt x="829" y="45"/>
                                </a:lnTo>
                                <a:lnTo>
                                  <a:pt x="829" y="14"/>
                                </a:lnTo>
                                <a:lnTo>
                                  <a:pt x="827" y="9"/>
                                </a:lnTo>
                                <a:lnTo>
                                  <a:pt x="818" y="2"/>
                                </a:lnTo>
                                <a:lnTo>
                                  <a:pt x="81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31"/>
                        <wps:cNvSpPr>
                          <a:spLocks/>
                        </wps:cNvSpPr>
                        <wps:spPr bwMode="auto">
                          <a:xfrm>
                            <a:off x="8055" y="8698"/>
                            <a:ext cx="2201" cy="1950"/>
                          </a:xfrm>
                          <a:custGeom>
                            <a:avLst/>
                            <a:gdLst>
                              <a:gd name="T0" fmla="+- 0 9772 8055"/>
                              <a:gd name="T1" fmla="*/ T0 w 2201"/>
                              <a:gd name="T2" fmla="+- 0 8698 8698"/>
                              <a:gd name="T3" fmla="*/ 8698 h 1950"/>
                              <a:gd name="T4" fmla="+- 0 8736 8055"/>
                              <a:gd name="T5" fmla="*/ T4 w 2201"/>
                              <a:gd name="T6" fmla="+- 0 8698 8698"/>
                              <a:gd name="T7" fmla="*/ 8698 h 1950"/>
                              <a:gd name="T8" fmla="+- 0 8733 8055"/>
                              <a:gd name="T9" fmla="*/ T8 w 2201"/>
                              <a:gd name="T10" fmla="+- 0 8699 8698"/>
                              <a:gd name="T11" fmla="*/ 8699 h 1950"/>
                              <a:gd name="T12" fmla="+- 0 8160 8055"/>
                              <a:gd name="T13" fmla="*/ T12 w 2201"/>
                              <a:gd name="T14" fmla="+- 0 9000 8698"/>
                              <a:gd name="T15" fmla="*/ 9000 h 1950"/>
                              <a:gd name="T16" fmla="+- 0 8068 8055"/>
                              <a:gd name="T17" fmla="*/ T16 w 2201"/>
                              <a:gd name="T18" fmla="+- 0 9000 8698"/>
                              <a:gd name="T19" fmla="*/ 9000 h 1950"/>
                              <a:gd name="T20" fmla="+- 0 8062 8055"/>
                              <a:gd name="T21" fmla="*/ T20 w 2201"/>
                              <a:gd name="T22" fmla="+- 0 9004 8698"/>
                              <a:gd name="T23" fmla="*/ 9004 h 1950"/>
                              <a:gd name="T24" fmla="+- 0 8056 8055"/>
                              <a:gd name="T25" fmla="*/ T24 w 2201"/>
                              <a:gd name="T26" fmla="+- 0 9014 8698"/>
                              <a:gd name="T27" fmla="*/ 9014 h 1950"/>
                              <a:gd name="T28" fmla="+- 0 8055 8055"/>
                              <a:gd name="T29" fmla="*/ T28 w 2201"/>
                              <a:gd name="T30" fmla="+- 0 9020 8698"/>
                              <a:gd name="T31" fmla="*/ 9020 h 1950"/>
                              <a:gd name="T32" fmla="+- 0 8099 8055"/>
                              <a:gd name="T33" fmla="*/ T32 w 2201"/>
                              <a:gd name="T34" fmla="+- 0 9117 8698"/>
                              <a:gd name="T35" fmla="*/ 9117 h 1950"/>
                              <a:gd name="T36" fmla="+- 0 8099 8055"/>
                              <a:gd name="T37" fmla="*/ T36 w 2201"/>
                              <a:gd name="T38" fmla="+- 0 10640 8698"/>
                              <a:gd name="T39" fmla="*/ 10640 h 1950"/>
                              <a:gd name="T40" fmla="+- 0 8107 8055"/>
                              <a:gd name="T41" fmla="*/ T40 w 2201"/>
                              <a:gd name="T42" fmla="+- 0 10648 8698"/>
                              <a:gd name="T43" fmla="*/ 10648 h 1950"/>
                              <a:gd name="T44" fmla="+- 0 10243 8055"/>
                              <a:gd name="T45" fmla="*/ T44 w 2201"/>
                              <a:gd name="T46" fmla="+- 0 10648 8698"/>
                              <a:gd name="T47" fmla="*/ 10648 h 1950"/>
                              <a:gd name="T48" fmla="+- 0 10248 8055"/>
                              <a:gd name="T49" fmla="*/ T48 w 2201"/>
                              <a:gd name="T50" fmla="+- 0 10645 8698"/>
                              <a:gd name="T51" fmla="*/ 10645 h 1950"/>
                              <a:gd name="T52" fmla="+- 0 10251 8055"/>
                              <a:gd name="T53" fmla="*/ T52 w 2201"/>
                              <a:gd name="T54" fmla="+- 0 10641 8698"/>
                              <a:gd name="T55" fmla="*/ 10641 h 1950"/>
                              <a:gd name="T56" fmla="+- 0 10255 8055"/>
                              <a:gd name="T57" fmla="*/ T56 w 2201"/>
                              <a:gd name="T58" fmla="+- 0 10637 8698"/>
                              <a:gd name="T59" fmla="*/ 10637 h 1950"/>
                              <a:gd name="T60" fmla="+- 0 10256 8055"/>
                              <a:gd name="T61" fmla="*/ T60 w 2201"/>
                              <a:gd name="T62" fmla="+- 0 10631 8698"/>
                              <a:gd name="T63" fmla="*/ 10631 h 1950"/>
                              <a:gd name="T64" fmla="+- 0 10251 8055"/>
                              <a:gd name="T65" fmla="*/ T64 w 2201"/>
                              <a:gd name="T66" fmla="+- 0 10612 8698"/>
                              <a:gd name="T67" fmla="*/ 10612 h 1950"/>
                              <a:gd name="T68" fmla="+- 0 8135 8055"/>
                              <a:gd name="T69" fmla="*/ T68 w 2201"/>
                              <a:gd name="T70" fmla="+- 0 10612 8698"/>
                              <a:gd name="T71" fmla="*/ 10612 h 1950"/>
                              <a:gd name="T72" fmla="+- 0 8135 8055"/>
                              <a:gd name="T73" fmla="*/ T72 w 2201"/>
                              <a:gd name="T74" fmla="+- 0 9113 8698"/>
                              <a:gd name="T75" fmla="*/ 9113 h 1950"/>
                              <a:gd name="T76" fmla="+- 0 8133 8055"/>
                              <a:gd name="T77" fmla="*/ T76 w 2201"/>
                              <a:gd name="T78" fmla="+- 0 9106 8698"/>
                              <a:gd name="T79" fmla="*/ 9106 h 1950"/>
                              <a:gd name="T80" fmla="+- 0 8102 8055"/>
                              <a:gd name="T81" fmla="*/ T80 w 2201"/>
                              <a:gd name="T82" fmla="+- 0 9037 8698"/>
                              <a:gd name="T83" fmla="*/ 9037 h 1950"/>
                              <a:gd name="T84" fmla="+- 0 8168 8055"/>
                              <a:gd name="T85" fmla="*/ T84 w 2201"/>
                              <a:gd name="T86" fmla="+- 0 9037 8698"/>
                              <a:gd name="T87" fmla="*/ 9037 h 1950"/>
                              <a:gd name="T88" fmla="+- 0 8171 8055"/>
                              <a:gd name="T89" fmla="*/ T88 w 2201"/>
                              <a:gd name="T90" fmla="+- 0 9036 8698"/>
                              <a:gd name="T91" fmla="*/ 9036 h 1950"/>
                              <a:gd name="T92" fmla="+- 0 8743 8055"/>
                              <a:gd name="T93" fmla="*/ T92 w 2201"/>
                              <a:gd name="T94" fmla="+- 0 8734 8698"/>
                              <a:gd name="T95" fmla="*/ 8734 h 1950"/>
                              <a:gd name="T96" fmla="+- 0 9803 8055"/>
                              <a:gd name="T97" fmla="*/ T96 w 2201"/>
                              <a:gd name="T98" fmla="+- 0 8734 8698"/>
                              <a:gd name="T99" fmla="*/ 8734 h 1950"/>
                              <a:gd name="T100" fmla="+- 0 9777 8055"/>
                              <a:gd name="T101" fmla="*/ T100 w 2201"/>
                              <a:gd name="T102" fmla="+- 0 8701 8698"/>
                              <a:gd name="T103" fmla="*/ 8701 h 1950"/>
                              <a:gd name="T104" fmla="+- 0 9772 8055"/>
                              <a:gd name="T105" fmla="*/ T104 w 2201"/>
                              <a:gd name="T106" fmla="+- 0 8698 8698"/>
                              <a:gd name="T107" fmla="*/ 8698 h 1950"/>
                              <a:gd name="T108" fmla="+- 0 9803 8055"/>
                              <a:gd name="T109" fmla="*/ T108 w 2201"/>
                              <a:gd name="T110" fmla="+- 0 8734 8698"/>
                              <a:gd name="T111" fmla="*/ 8734 h 1950"/>
                              <a:gd name="T112" fmla="+- 0 9757 8055"/>
                              <a:gd name="T113" fmla="*/ T112 w 2201"/>
                              <a:gd name="T114" fmla="+- 0 8734 8698"/>
                              <a:gd name="T115" fmla="*/ 8734 h 1950"/>
                              <a:gd name="T116" fmla="+- 0 9984 8055"/>
                              <a:gd name="T117" fmla="*/ T116 w 2201"/>
                              <a:gd name="T118" fmla="+- 0 9033 8698"/>
                              <a:gd name="T119" fmla="*/ 9033 h 1950"/>
                              <a:gd name="T120" fmla="+- 0 9989 8055"/>
                              <a:gd name="T121" fmla="*/ T120 w 2201"/>
                              <a:gd name="T122" fmla="+- 0 9036 8698"/>
                              <a:gd name="T123" fmla="*/ 9036 h 1950"/>
                              <a:gd name="T124" fmla="+- 0 10052 8055"/>
                              <a:gd name="T125" fmla="*/ T124 w 2201"/>
                              <a:gd name="T126" fmla="+- 0 9036 8698"/>
                              <a:gd name="T127" fmla="*/ 9036 h 1950"/>
                              <a:gd name="T128" fmla="+- 0 10016 8055"/>
                              <a:gd name="T129" fmla="*/ T128 w 2201"/>
                              <a:gd name="T130" fmla="+- 0 9100 8698"/>
                              <a:gd name="T131" fmla="*/ 9100 h 1950"/>
                              <a:gd name="T132" fmla="+- 0 10015 8055"/>
                              <a:gd name="T133" fmla="*/ T132 w 2201"/>
                              <a:gd name="T134" fmla="+- 0 9103 8698"/>
                              <a:gd name="T135" fmla="*/ 9103 h 1950"/>
                              <a:gd name="T136" fmla="+- 0 10015 8055"/>
                              <a:gd name="T137" fmla="*/ T136 w 2201"/>
                              <a:gd name="T138" fmla="+- 0 9784 8698"/>
                              <a:gd name="T139" fmla="*/ 9784 h 1950"/>
                              <a:gd name="T140" fmla="+- 0 10016 8055"/>
                              <a:gd name="T141" fmla="*/ T140 w 2201"/>
                              <a:gd name="T142" fmla="+- 0 9788 8698"/>
                              <a:gd name="T143" fmla="*/ 9788 h 1950"/>
                              <a:gd name="T144" fmla="+- 0 10214 8055"/>
                              <a:gd name="T145" fmla="*/ T144 w 2201"/>
                              <a:gd name="T146" fmla="+- 0 10612 8698"/>
                              <a:gd name="T147" fmla="*/ 10612 h 1950"/>
                              <a:gd name="T148" fmla="+- 0 10251 8055"/>
                              <a:gd name="T149" fmla="*/ T148 w 2201"/>
                              <a:gd name="T150" fmla="+- 0 10612 8698"/>
                              <a:gd name="T151" fmla="*/ 10612 h 1950"/>
                              <a:gd name="T152" fmla="+- 0 10051 8055"/>
                              <a:gd name="T153" fmla="*/ T152 w 2201"/>
                              <a:gd name="T154" fmla="+- 0 9781 8698"/>
                              <a:gd name="T155" fmla="*/ 9781 h 1950"/>
                              <a:gd name="T156" fmla="+- 0 10051 8055"/>
                              <a:gd name="T157" fmla="*/ T156 w 2201"/>
                              <a:gd name="T158" fmla="+- 0 9111 8698"/>
                              <a:gd name="T159" fmla="*/ 9111 h 1950"/>
                              <a:gd name="T160" fmla="+- 0 10102 8055"/>
                              <a:gd name="T161" fmla="*/ T160 w 2201"/>
                              <a:gd name="T162" fmla="+- 0 9021 8698"/>
                              <a:gd name="T163" fmla="*/ 9021 h 1950"/>
                              <a:gd name="T164" fmla="+- 0 10102 8055"/>
                              <a:gd name="T165" fmla="*/ T164 w 2201"/>
                              <a:gd name="T166" fmla="+- 0 9014 8698"/>
                              <a:gd name="T167" fmla="*/ 9014 h 1950"/>
                              <a:gd name="T168" fmla="+- 0 10095 8055"/>
                              <a:gd name="T169" fmla="*/ T168 w 2201"/>
                              <a:gd name="T170" fmla="+- 0 9003 8698"/>
                              <a:gd name="T171" fmla="*/ 9003 h 1950"/>
                              <a:gd name="T172" fmla="+- 0 10089 8055"/>
                              <a:gd name="T173" fmla="*/ T172 w 2201"/>
                              <a:gd name="T174" fmla="+- 0 9000 8698"/>
                              <a:gd name="T175" fmla="*/ 9000 h 1950"/>
                              <a:gd name="T176" fmla="+- 0 10004 8055"/>
                              <a:gd name="T177" fmla="*/ T176 w 2201"/>
                              <a:gd name="T178" fmla="+- 0 9000 8698"/>
                              <a:gd name="T179" fmla="*/ 9000 h 1950"/>
                              <a:gd name="T180" fmla="+- 0 9803 8055"/>
                              <a:gd name="T181" fmla="*/ T180 w 2201"/>
                              <a:gd name="T182" fmla="+- 0 8734 8698"/>
                              <a:gd name="T183" fmla="*/ 8734 h 1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201" h="1950">
                                <a:moveTo>
                                  <a:pt x="1717" y="0"/>
                                </a:moveTo>
                                <a:lnTo>
                                  <a:pt x="681" y="0"/>
                                </a:lnTo>
                                <a:lnTo>
                                  <a:pt x="678" y="1"/>
                                </a:lnTo>
                                <a:lnTo>
                                  <a:pt x="105" y="302"/>
                                </a:lnTo>
                                <a:lnTo>
                                  <a:pt x="13" y="302"/>
                                </a:lnTo>
                                <a:lnTo>
                                  <a:pt x="7" y="306"/>
                                </a:lnTo>
                                <a:lnTo>
                                  <a:pt x="1" y="316"/>
                                </a:lnTo>
                                <a:lnTo>
                                  <a:pt x="0" y="322"/>
                                </a:lnTo>
                                <a:lnTo>
                                  <a:pt x="44" y="419"/>
                                </a:lnTo>
                                <a:lnTo>
                                  <a:pt x="44" y="1942"/>
                                </a:lnTo>
                                <a:lnTo>
                                  <a:pt x="52" y="1950"/>
                                </a:lnTo>
                                <a:lnTo>
                                  <a:pt x="2188" y="1950"/>
                                </a:lnTo>
                                <a:lnTo>
                                  <a:pt x="2193" y="1947"/>
                                </a:lnTo>
                                <a:lnTo>
                                  <a:pt x="2196" y="1943"/>
                                </a:lnTo>
                                <a:lnTo>
                                  <a:pt x="2200" y="1939"/>
                                </a:lnTo>
                                <a:lnTo>
                                  <a:pt x="2201" y="1933"/>
                                </a:lnTo>
                                <a:lnTo>
                                  <a:pt x="2196" y="1914"/>
                                </a:lnTo>
                                <a:lnTo>
                                  <a:pt x="80" y="1914"/>
                                </a:lnTo>
                                <a:lnTo>
                                  <a:pt x="80" y="415"/>
                                </a:lnTo>
                                <a:lnTo>
                                  <a:pt x="78" y="408"/>
                                </a:lnTo>
                                <a:lnTo>
                                  <a:pt x="47" y="339"/>
                                </a:lnTo>
                                <a:lnTo>
                                  <a:pt x="113" y="339"/>
                                </a:lnTo>
                                <a:lnTo>
                                  <a:pt x="116" y="338"/>
                                </a:lnTo>
                                <a:lnTo>
                                  <a:pt x="688" y="36"/>
                                </a:lnTo>
                                <a:lnTo>
                                  <a:pt x="1748" y="36"/>
                                </a:lnTo>
                                <a:lnTo>
                                  <a:pt x="1722" y="3"/>
                                </a:lnTo>
                                <a:lnTo>
                                  <a:pt x="1717" y="0"/>
                                </a:lnTo>
                                <a:close/>
                                <a:moveTo>
                                  <a:pt x="1748" y="36"/>
                                </a:moveTo>
                                <a:lnTo>
                                  <a:pt x="1702" y="36"/>
                                </a:lnTo>
                                <a:lnTo>
                                  <a:pt x="1929" y="335"/>
                                </a:lnTo>
                                <a:lnTo>
                                  <a:pt x="1934" y="338"/>
                                </a:lnTo>
                                <a:lnTo>
                                  <a:pt x="1997" y="338"/>
                                </a:lnTo>
                                <a:lnTo>
                                  <a:pt x="1961" y="402"/>
                                </a:lnTo>
                                <a:lnTo>
                                  <a:pt x="1960" y="405"/>
                                </a:lnTo>
                                <a:lnTo>
                                  <a:pt x="1960" y="1086"/>
                                </a:lnTo>
                                <a:lnTo>
                                  <a:pt x="1961" y="1090"/>
                                </a:lnTo>
                                <a:lnTo>
                                  <a:pt x="2159" y="1914"/>
                                </a:lnTo>
                                <a:lnTo>
                                  <a:pt x="2196" y="1914"/>
                                </a:lnTo>
                                <a:lnTo>
                                  <a:pt x="1996" y="1083"/>
                                </a:lnTo>
                                <a:lnTo>
                                  <a:pt x="1996" y="413"/>
                                </a:lnTo>
                                <a:lnTo>
                                  <a:pt x="2047" y="323"/>
                                </a:lnTo>
                                <a:lnTo>
                                  <a:pt x="2047" y="316"/>
                                </a:lnTo>
                                <a:lnTo>
                                  <a:pt x="2040" y="305"/>
                                </a:lnTo>
                                <a:lnTo>
                                  <a:pt x="2034" y="302"/>
                                </a:lnTo>
                                <a:lnTo>
                                  <a:pt x="1949" y="302"/>
                                </a:lnTo>
                                <a:lnTo>
                                  <a:pt x="174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8147" y="9018"/>
                            <a:ext cx="1866" cy="0"/>
                          </a:xfrm>
                          <a:prstGeom prst="line">
                            <a:avLst/>
                          </a:prstGeom>
                          <a:noFill/>
                          <a:ln w="23419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0450" y="9451"/>
                            <a:ext cx="0" cy="1114"/>
                          </a:xfrm>
                          <a:prstGeom prst="line">
                            <a:avLst/>
                          </a:prstGeom>
                          <a:noFill/>
                          <a:ln w="23813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0202" y="10546"/>
                            <a:ext cx="265" cy="0"/>
                          </a:xfrm>
                          <a:prstGeom prst="line">
                            <a:avLst/>
                          </a:prstGeom>
                          <a:noFill/>
                          <a:ln w="23012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2" y="9526"/>
                            <a:ext cx="263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" name="Freeform 36"/>
                        <wps:cNvSpPr>
                          <a:spLocks/>
                        </wps:cNvSpPr>
                        <wps:spPr bwMode="auto">
                          <a:xfrm>
                            <a:off x="10175" y="9717"/>
                            <a:ext cx="100" cy="752"/>
                          </a:xfrm>
                          <a:custGeom>
                            <a:avLst/>
                            <a:gdLst>
                              <a:gd name="T0" fmla="+- 0 10237 10175"/>
                              <a:gd name="T1" fmla="*/ T0 w 100"/>
                              <a:gd name="T2" fmla="+- 0 9718 9718"/>
                              <a:gd name="T3" fmla="*/ 9718 h 752"/>
                              <a:gd name="T4" fmla="+- 0 10217 10175"/>
                              <a:gd name="T5" fmla="*/ T4 w 100"/>
                              <a:gd name="T6" fmla="+- 0 9718 9718"/>
                              <a:gd name="T7" fmla="*/ 9718 h 752"/>
                              <a:gd name="T8" fmla="+- 0 10209 10175"/>
                              <a:gd name="T9" fmla="*/ T8 w 100"/>
                              <a:gd name="T10" fmla="+- 0 9726 9718"/>
                              <a:gd name="T11" fmla="*/ 9726 h 752"/>
                              <a:gd name="T12" fmla="+- 0 10209 10175"/>
                              <a:gd name="T13" fmla="*/ T12 w 100"/>
                              <a:gd name="T14" fmla="+- 0 10002 9718"/>
                              <a:gd name="T15" fmla="*/ 10002 h 752"/>
                              <a:gd name="T16" fmla="+- 0 10217 10175"/>
                              <a:gd name="T17" fmla="*/ T16 w 100"/>
                              <a:gd name="T18" fmla="+- 0 10010 9718"/>
                              <a:gd name="T19" fmla="*/ 10010 h 752"/>
                              <a:gd name="T20" fmla="+- 0 10238 10175"/>
                              <a:gd name="T21" fmla="*/ T20 w 100"/>
                              <a:gd name="T22" fmla="+- 0 10010 9718"/>
                              <a:gd name="T23" fmla="*/ 10010 h 752"/>
                              <a:gd name="T24" fmla="+- 0 10238 10175"/>
                              <a:gd name="T25" fmla="*/ T24 w 100"/>
                              <a:gd name="T26" fmla="+- 0 10097 9718"/>
                              <a:gd name="T27" fmla="*/ 10097 h 752"/>
                              <a:gd name="T28" fmla="+- 0 10209 10175"/>
                              <a:gd name="T29" fmla="*/ T28 w 100"/>
                              <a:gd name="T30" fmla="+- 0 10097 9718"/>
                              <a:gd name="T31" fmla="*/ 10097 h 752"/>
                              <a:gd name="T32" fmla="+- 0 10205 10175"/>
                              <a:gd name="T33" fmla="*/ T32 w 100"/>
                              <a:gd name="T34" fmla="+- 0 10099 9718"/>
                              <a:gd name="T35" fmla="*/ 10099 h 752"/>
                              <a:gd name="T36" fmla="+- 0 10201 10175"/>
                              <a:gd name="T37" fmla="*/ T36 w 100"/>
                              <a:gd name="T38" fmla="+- 0 10103 9718"/>
                              <a:gd name="T39" fmla="*/ 10103 h 752"/>
                              <a:gd name="T40" fmla="+- 0 10198 10175"/>
                              <a:gd name="T41" fmla="*/ T40 w 100"/>
                              <a:gd name="T42" fmla="+- 0 10106 9718"/>
                              <a:gd name="T43" fmla="*/ 10106 h 752"/>
                              <a:gd name="T44" fmla="+- 0 10196 10175"/>
                              <a:gd name="T45" fmla="*/ T44 w 100"/>
                              <a:gd name="T46" fmla="+- 0 10111 9718"/>
                              <a:gd name="T47" fmla="*/ 10111 h 752"/>
                              <a:gd name="T48" fmla="+- 0 10197 10175"/>
                              <a:gd name="T49" fmla="*/ T48 w 100"/>
                              <a:gd name="T50" fmla="+- 0 10165 9718"/>
                              <a:gd name="T51" fmla="*/ 10165 h 752"/>
                              <a:gd name="T52" fmla="+- 0 10188 10175"/>
                              <a:gd name="T53" fmla="*/ T52 w 100"/>
                              <a:gd name="T54" fmla="+- 0 10165 9718"/>
                              <a:gd name="T55" fmla="*/ 10165 h 752"/>
                              <a:gd name="T56" fmla="+- 0 10184 10175"/>
                              <a:gd name="T57" fmla="*/ T56 w 100"/>
                              <a:gd name="T58" fmla="+- 0 10167 9718"/>
                              <a:gd name="T59" fmla="*/ 10167 h 752"/>
                              <a:gd name="T60" fmla="+- 0 10177 10175"/>
                              <a:gd name="T61" fmla="*/ T60 w 100"/>
                              <a:gd name="T62" fmla="+- 0 10174 9718"/>
                              <a:gd name="T63" fmla="*/ 10174 h 752"/>
                              <a:gd name="T64" fmla="+- 0 10175 10175"/>
                              <a:gd name="T65" fmla="*/ T64 w 100"/>
                              <a:gd name="T66" fmla="+- 0 10179 9718"/>
                              <a:gd name="T67" fmla="*/ 10179 h 752"/>
                              <a:gd name="T68" fmla="+- 0 10176 10175"/>
                              <a:gd name="T69" fmla="*/ T68 w 100"/>
                              <a:gd name="T70" fmla="+- 0 10461 9718"/>
                              <a:gd name="T71" fmla="*/ 10461 h 752"/>
                              <a:gd name="T72" fmla="+- 0 10184 10175"/>
                              <a:gd name="T73" fmla="*/ T72 w 100"/>
                              <a:gd name="T74" fmla="+- 0 10469 9718"/>
                              <a:gd name="T75" fmla="*/ 10469 h 752"/>
                              <a:gd name="T76" fmla="+- 0 10194 10175"/>
                              <a:gd name="T77" fmla="*/ T76 w 100"/>
                              <a:gd name="T78" fmla="+- 0 10469 9718"/>
                              <a:gd name="T79" fmla="*/ 10469 h 752"/>
                              <a:gd name="T80" fmla="+- 0 10204 10175"/>
                              <a:gd name="T81" fmla="*/ T80 w 100"/>
                              <a:gd name="T82" fmla="+- 0 10469 9718"/>
                              <a:gd name="T83" fmla="*/ 10469 h 752"/>
                              <a:gd name="T84" fmla="+- 0 10212 10175"/>
                              <a:gd name="T85" fmla="*/ T84 w 100"/>
                              <a:gd name="T86" fmla="+- 0 10461 9718"/>
                              <a:gd name="T87" fmla="*/ 10461 h 752"/>
                              <a:gd name="T88" fmla="+- 0 10211 10175"/>
                              <a:gd name="T89" fmla="*/ T88 w 100"/>
                              <a:gd name="T90" fmla="+- 0 10201 9718"/>
                              <a:gd name="T91" fmla="*/ 10201 h 752"/>
                              <a:gd name="T92" fmla="+- 0 10216 10175"/>
                              <a:gd name="T93" fmla="*/ T92 w 100"/>
                              <a:gd name="T94" fmla="+- 0 10201 9718"/>
                              <a:gd name="T95" fmla="*/ 10201 h 752"/>
                              <a:gd name="T96" fmla="+- 0 10233 10175"/>
                              <a:gd name="T97" fmla="*/ T96 w 100"/>
                              <a:gd name="T98" fmla="+- 0 10188 9718"/>
                              <a:gd name="T99" fmla="*/ 10188 h 752"/>
                              <a:gd name="T100" fmla="+- 0 10233 10175"/>
                              <a:gd name="T101" fmla="*/ T100 w 100"/>
                              <a:gd name="T102" fmla="+- 0 10165 9718"/>
                              <a:gd name="T103" fmla="*/ 10165 h 752"/>
                              <a:gd name="T104" fmla="+- 0 10197 10175"/>
                              <a:gd name="T105" fmla="*/ T104 w 100"/>
                              <a:gd name="T106" fmla="+- 0 10165 9718"/>
                              <a:gd name="T107" fmla="*/ 10165 h 752"/>
                              <a:gd name="T108" fmla="+- 0 10233 10175"/>
                              <a:gd name="T109" fmla="*/ T108 w 100"/>
                              <a:gd name="T110" fmla="+- 0 10165 9718"/>
                              <a:gd name="T111" fmla="*/ 10165 h 752"/>
                              <a:gd name="T112" fmla="+- 0 10233 10175"/>
                              <a:gd name="T113" fmla="*/ T112 w 100"/>
                              <a:gd name="T114" fmla="+- 0 10133 9718"/>
                              <a:gd name="T115" fmla="*/ 10133 h 752"/>
                              <a:gd name="T116" fmla="+- 0 10266 10175"/>
                              <a:gd name="T117" fmla="*/ T116 w 100"/>
                              <a:gd name="T118" fmla="+- 0 10133 9718"/>
                              <a:gd name="T119" fmla="*/ 10133 h 752"/>
                              <a:gd name="T120" fmla="+- 0 10274 10175"/>
                              <a:gd name="T121" fmla="*/ T120 w 100"/>
                              <a:gd name="T122" fmla="+- 0 10125 9718"/>
                              <a:gd name="T123" fmla="*/ 10125 h 752"/>
                              <a:gd name="T124" fmla="+- 0 10274 10175"/>
                              <a:gd name="T125" fmla="*/ T124 w 100"/>
                              <a:gd name="T126" fmla="+- 0 9987 9718"/>
                              <a:gd name="T127" fmla="*/ 9987 h 752"/>
                              <a:gd name="T128" fmla="+- 0 10272 10175"/>
                              <a:gd name="T129" fmla="*/ T128 w 100"/>
                              <a:gd name="T130" fmla="+- 0 9982 9718"/>
                              <a:gd name="T131" fmla="*/ 9982 h 752"/>
                              <a:gd name="T132" fmla="+- 0 10266 10175"/>
                              <a:gd name="T133" fmla="*/ T132 w 100"/>
                              <a:gd name="T134" fmla="+- 0 9975 9718"/>
                              <a:gd name="T135" fmla="*/ 9975 h 752"/>
                              <a:gd name="T136" fmla="+- 0 10261 10175"/>
                              <a:gd name="T137" fmla="*/ T136 w 100"/>
                              <a:gd name="T138" fmla="+- 0 9974 9718"/>
                              <a:gd name="T139" fmla="*/ 9974 h 752"/>
                              <a:gd name="T140" fmla="+- 0 10246 10175"/>
                              <a:gd name="T141" fmla="*/ T140 w 100"/>
                              <a:gd name="T142" fmla="+- 0 9974 9718"/>
                              <a:gd name="T143" fmla="*/ 9974 h 752"/>
                              <a:gd name="T144" fmla="+- 0 10246 10175"/>
                              <a:gd name="T145" fmla="*/ T144 w 100"/>
                              <a:gd name="T146" fmla="+- 0 9726 9718"/>
                              <a:gd name="T147" fmla="*/ 9726 h 752"/>
                              <a:gd name="T148" fmla="+- 0 10237 10175"/>
                              <a:gd name="T149" fmla="*/ T148 w 100"/>
                              <a:gd name="T150" fmla="+- 0 9718 9718"/>
                              <a:gd name="T151" fmla="*/ 9718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0" h="752">
                                <a:moveTo>
                                  <a:pt x="62" y="0"/>
                                </a:moveTo>
                                <a:lnTo>
                                  <a:pt x="42" y="0"/>
                                </a:lnTo>
                                <a:lnTo>
                                  <a:pt x="34" y="8"/>
                                </a:lnTo>
                                <a:lnTo>
                                  <a:pt x="34" y="284"/>
                                </a:lnTo>
                                <a:lnTo>
                                  <a:pt x="42" y="292"/>
                                </a:lnTo>
                                <a:lnTo>
                                  <a:pt x="63" y="292"/>
                                </a:lnTo>
                                <a:lnTo>
                                  <a:pt x="63" y="379"/>
                                </a:lnTo>
                                <a:lnTo>
                                  <a:pt x="34" y="379"/>
                                </a:lnTo>
                                <a:lnTo>
                                  <a:pt x="30" y="381"/>
                                </a:lnTo>
                                <a:lnTo>
                                  <a:pt x="26" y="385"/>
                                </a:lnTo>
                                <a:lnTo>
                                  <a:pt x="23" y="388"/>
                                </a:lnTo>
                                <a:lnTo>
                                  <a:pt x="21" y="393"/>
                                </a:lnTo>
                                <a:lnTo>
                                  <a:pt x="22" y="447"/>
                                </a:lnTo>
                                <a:lnTo>
                                  <a:pt x="13" y="447"/>
                                </a:lnTo>
                                <a:lnTo>
                                  <a:pt x="9" y="449"/>
                                </a:lnTo>
                                <a:lnTo>
                                  <a:pt x="2" y="456"/>
                                </a:lnTo>
                                <a:lnTo>
                                  <a:pt x="0" y="461"/>
                                </a:lnTo>
                                <a:lnTo>
                                  <a:pt x="1" y="743"/>
                                </a:lnTo>
                                <a:lnTo>
                                  <a:pt x="9" y="751"/>
                                </a:lnTo>
                                <a:lnTo>
                                  <a:pt x="19" y="751"/>
                                </a:lnTo>
                                <a:lnTo>
                                  <a:pt x="29" y="751"/>
                                </a:lnTo>
                                <a:lnTo>
                                  <a:pt x="37" y="743"/>
                                </a:lnTo>
                                <a:lnTo>
                                  <a:pt x="36" y="483"/>
                                </a:lnTo>
                                <a:lnTo>
                                  <a:pt x="41" y="483"/>
                                </a:lnTo>
                                <a:lnTo>
                                  <a:pt x="58" y="470"/>
                                </a:lnTo>
                                <a:lnTo>
                                  <a:pt x="58" y="447"/>
                                </a:lnTo>
                                <a:lnTo>
                                  <a:pt x="22" y="447"/>
                                </a:lnTo>
                                <a:lnTo>
                                  <a:pt x="58" y="447"/>
                                </a:lnTo>
                                <a:lnTo>
                                  <a:pt x="58" y="415"/>
                                </a:lnTo>
                                <a:lnTo>
                                  <a:pt x="91" y="415"/>
                                </a:lnTo>
                                <a:lnTo>
                                  <a:pt x="99" y="407"/>
                                </a:lnTo>
                                <a:lnTo>
                                  <a:pt x="99" y="269"/>
                                </a:lnTo>
                                <a:lnTo>
                                  <a:pt x="97" y="264"/>
                                </a:lnTo>
                                <a:lnTo>
                                  <a:pt x="91" y="257"/>
                                </a:lnTo>
                                <a:lnTo>
                                  <a:pt x="86" y="256"/>
                                </a:lnTo>
                                <a:lnTo>
                                  <a:pt x="71" y="256"/>
                                </a:lnTo>
                                <a:lnTo>
                                  <a:pt x="71" y="8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0065" y="9992"/>
                            <a:ext cx="181" cy="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AutoShape 38"/>
                        <wps:cNvSpPr>
                          <a:spLocks/>
                        </wps:cNvSpPr>
                        <wps:spPr bwMode="auto">
                          <a:xfrm>
                            <a:off x="9470" y="7564"/>
                            <a:ext cx="1037" cy="1923"/>
                          </a:xfrm>
                          <a:custGeom>
                            <a:avLst/>
                            <a:gdLst>
                              <a:gd name="T0" fmla="+- 0 10092 9470"/>
                              <a:gd name="T1" fmla="*/ T0 w 1037"/>
                              <a:gd name="T2" fmla="+- 0 8215 7565"/>
                              <a:gd name="T3" fmla="*/ 8215 h 1923"/>
                              <a:gd name="T4" fmla="+- 0 10090 9470"/>
                              <a:gd name="T5" fmla="*/ T4 w 1037"/>
                              <a:gd name="T6" fmla="+- 0 8207 7565"/>
                              <a:gd name="T7" fmla="*/ 8207 h 1923"/>
                              <a:gd name="T8" fmla="+- 0 9920 9470"/>
                              <a:gd name="T9" fmla="*/ T8 w 1037"/>
                              <a:gd name="T10" fmla="+- 0 8057 7565"/>
                              <a:gd name="T11" fmla="*/ 8057 h 1923"/>
                              <a:gd name="T12" fmla="+- 0 9818 9470"/>
                              <a:gd name="T13" fmla="*/ T12 w 1037"/>
                              <a:gd name="T14" fmla="+- 0 7656 7565"/>
                              <a:gd name="T15" fmla="*/ 7656 h 1923"/>
                              <a:gd name="T16" fmla="+- 0 9799 9470"/>
                              <a:gd name="T17" fmla="*/ T16 w 1037"/>
                              <a:gd name="T18" fmla="+- 0 7578 7565"/>
                              <a:gd name="T19" fmla="*/ 7578 h 1923"/>
                              <a:gd name="T20" fmla="+- 0 9797 9470"/>
                              <a:gd name="T21" fmla="*/ T20 w 1037"/>
                              <a:gd name="T22" fmla="+- 0 7570 7565"/>
                              <a:gd name="T23" fmla="*/ 7570 h 1923"/>
                              <a:gd name="T24" fmla="+- 0 9789 9470"/>
                              <a:gd name="T25" fmla="*/ T24 w 1037"/>
                              <a:gd name="T26" fmla="+- 0 7565 7565"/>
                              <a:gd name="T27" fmla="*/ 7565 h 1923"/>
                              <a:gd name="T28" fmla="+- 0 9773 9470"/>
                              <a:gd name="T29" fmla="*/ T28 w 1037"/>
                              <a:gd name="T30" fmla="+- 0 7565 7565"/>
                              <a:gd name="T31" fmla="*/ 7565 h 1923"/>
                              <a:gd name="T32" fmla="+- 0 9766 9470"/>
                              <a:gd name="T33" fmla="*/ T32 w 1037"/>
                              <a:gd name="T34" fmla="+- 0 7570 7565"/>
                              <a:gd name="T35" fmla="*/ 7570 h 1923"/>
                              <a:gd name="T36" fmla="+- 0 9764 9470"/>
                              <a:gd name="T37" fmla="*/ T36 w 1037"/>
                              <a:gd name="T38" fmla="+- 0 7578 7565"/>
                              <a:gd name="T39" fmla="*/ 7578 h 1923"/>
                              <a:gd name="T40" fmla="+- 0 9642 9470"/>
                              <a:gd name="T41" fmla="*/ T40 w 1037"/>
                              <a:gd name="T42" fmla="+- 0 8057 7565"/>
                              <a:gd name="T43" fmla="*/ 8057 h 1923"/>
                              <a:gd name="T44" fmla="+- 0 9472 9470"/>
                              <a:gd name="T45" fmla="*/ T44 w 1037"/>
                              <a:gd name="T46" fmla="+- 0 8207 7565"/>
                              <a:gd name="T47" fmla="*/ 8207 h 1923"/>
                              <a:gd name="T48" fmla="+- 0 9470 9470"/>
                              <a:gd name="T49" fmla="*/ T48 w 1037"/>
                              <a:gd name="T50" fmla="+- 0 8215 7565"/>
                              <a:gd name="T51" fmla="*/ 8215 h 1923"/>
                              <a:gd name="T52" fmla="+- 0 9475 9470"/>
                              <a:gd name="T53" fmla="*/ T52 w 1037"/>
                              <a:gd name="T54" fmla="+- 0 8229 7565"/>
                              <a:gd name="T55" fmla="*/ 8229 h 1923"/>
                              <a:gd name="T56" fmla="+- 0 9482 9470"/>
                              <a:gd name="T57" fmla="*/ T56 w 1037"/>
                              <a:gd name="T58" fmla="+- 0 8233 7565"/>
                              <a:gd name="T59" fmla="*/ 8233 h 1923"/>
                              <a:gd name="T60" fmla="+- 0 9513 9470"/>
                              <a:gd name="T61" fmla="*/ T60 w 1037"/>
                              <a:gd name="T62" fmla="+- 0 8233 7565"/>
                              <a:gd name="T63" fmla="*/ 8233 h 1923"/>
                              <a:gd name="T64" fmla="+- 0 9513 9470"/>
                              <a:gd name="T65" fmla="*/ T64 w 1037"/>
                              <a:gd name="T66" fmla="+- 0 8726 7565"/>
                              <a:gd name="T67" fmla="*/ 8726 h 1923"/>
                              <a:gd name="T68" fmla="+- 0 9521 9470"/>
                              <a:gd name="T69" fmla="*/ T68 w 1037"/>
                              <a:gd name="T70" fmla="+- 0 8734 7565"/>
                              <a:gd name="T71" fmla="*/ 8734 h 1923"/>
                              <a:gd name="T72" fmla="+- 0 9541 9470"/>
                              <a:gd name="T73" fmla="*/ T72 w 1037"/>
                              <a:gd name="T74" fmla="+- 0 8734 7565"/>
                              <a:gd name="T75" fmla="*/ 8734 h 1923"/>
                              <a:gd name="T76" fmla="+- 0 9549 9470"/>
                              <a:gd name="T77" fmla="*/ T76 w 1037"/>
                              <a:gd name="T78" fmla="+- 0 8726 7565"/>
                              <a:gd name="T79" fmla="*/ 8726 h 1923"/>
                              <a:gd name="T80" fmla="+- 0 9549 9470"/>
                              <a:gd name="T81" fmla="*/ T80 w 1037"/>
                              <a:gd name="T82" fmla="+- 0 8207 7565"/>
                              <a:gd name="T83" fmla="*/ 8207 h 1923"/>
                              <a:gd name="T84" fmla="+- 0 9544 9470"/>
                              <a:gd name="T85" fmla="*/ T84 w 1037"/>
                              <a:gd name="T86" fmla="+- 0 8201 7565"/>
                              <a:gd name="T87" fmla="*/ 8201 h 1923"/>
                              <a:gd name="T88" fmla="+- 0 9537 9470"/>
                              <a:gd name="T89" fmla="*/ T88 w 1037"/>
                              <a:gd name="T90" fmla="+- 0 8198 7565"/>
                              <a:gd name="T91" fmla="*/ 8198 h 1923"/>
                              <a:gd name="T92" fmla="+- 0 9670 9470"/>
                              <a:gd name="T93" fmla="*/ T92 w 1037"/>
                              <a:gd name="T94" fmla="+- 0 8081 7565"/>
                              <a:gd name="T95" fmla="*/ 8081 h 1923"/>
                              <a:gd name="T96" fmla="+- 0 9673 9470"/>
                              <a:gd name="T97" fmla="*/ T96 w 1037"/>
                              <a:gd name="T98" fmla="+- 0 8079 7565"/>
                              <a:gd name="T99" fmla="*/ 8079 h 1923"/>
                              <a:gd name="T100" fmla="+- 0 9675 9470"/>
                              <a:gd name="T101" fmla="*/ T100 w 1037"/>
                              <a:gd name="T102" fmla="+- 0 8075 7565"/>
                              <a:gd name="T103" fmla="*/ 8075 h 1923"/>
                              <a:gd name="T104" fmla="+- 0 9781 9470"/>
                              <a:gd name="T105" fmla="*/ T104 w 1037"/>
                              <a:gd name="T106" fmla="+- 0 7656 7565"/>
                              <a:gd name="T107" fmla="*/ 7656 h 1923"/>
                              <a:gd name="T108" fmla="+- 0 9888 9470"/>
                              <a:gd name="T109" fmla="*/ T108 w 1037"/>
                              <a:gd name="T110" fmla="+- 0 8075 7565"/>
                              <a:gd name="T111" fmla="*/ 8075 h 1923"/>
                              <a:gd name="T112" fmla="+- 0 9890 9470"/>
                              <a:gd name="T113" fmla="*/ T112 w 1037"/>
                              <a:gd name="T114" fmla="+- 0 8079 7565"/>
                              <a:gd name="T115" fmla="*/ 8079 h 1923"/>
                              <a:gd name="T116" fmla="+- 0 9892 9470"/>
                              <a:gd name="T117" fmla="*/ T116 w 1037"/>
                              <a:gd name="T118" fmla="+- 0 8081 7565"/>
                              <a:gd name="T119" fmla="*/ 8081 h 1923"/>
                              <a:gd name="T120" fmla="+- 0 10026 9470"/>
                              <a:gd name="T121" fmla="*/ T120 w 1037"/>
                              <a:gd name="T122" fmla="+- 0 8198 7565"/>
                              <a:gd name="T123" fmla="*/ 8198 h 1923"/>
                              <a:gd name="T124" fmla="+- 0 10019 9470"/>
                              <a:gd name="T125" fmla="*/ T124 w 1037"/>
                              <a:gd name="T126" fmla="+- 0 8202 7565"/>
                              <a:gd name="T127" fmla="*/ 8202 h 1923"/>
                              <a:gd name="T128" fmla="+- 0 10015 9470"/>
                              <a:gd name="T129" fmla="*/ T128 w 1037"/>
                              <a:gd name="T130" fmla="+- 0 8206 7565"/>
                              <a:gd name="T131" fmla="*/ 8206 h 1923"/>
                              <a:gd name="T132" fmla="+- 0 10013 9470"/>
                              <a:gd name="T133" fmla="*/ T132 w 1037"/>
                              <a:gd name="T134" fmla="+- 0 8210 7565"/>
                              <a:gd name="T135" fmla="*/ 8210 h 1923"/>
                              <a:gd name="T136" fmla="+- 0 10014 9470"/>
                              <a:gd name="T137" fmla="*/ T136 w 1037"/>
                              <a:gd name="T138" fmla="+- 0 9027 7565"/>
                              <a:gd name="T139" fmla="*/ 9027 h 1923"/>
                              <a:gd name="T140" fmla="+- 0 10022 9470"/>
                              <a:gd name="T141" fmla="*/ T140 w 1037"/>
                              <a:gd name="T142" fmla="+- 0 9035 7565"/>
                              <a:gd name="T143" fmla="*/ 9035 h 1923"/>
                              <a:gd name="T144" fmla="+- 0 10042 9470"/>
                              <a:gd name="T145" fmla="*/ T144 w 1037"/>
                              <a:gd name="T146" fmla="+- 0 9035 7565"/>
                              <a:gd name="T147" fmla="*/ 9035 h 1923"/>
                              <a:gd name="T148" fmla="+- 0 10050 9470"/>
                              <a:gd name="T149" fmla="*/ T148 w 1037"/>
                              <a:gd name="T150" fmla="+- 0 9027 7565"/>
                              <a:gd name="T151" fmla="*/ 9027 h 1923"/>
                              <a:gd name="T152" fmla="+- 0 10050 9470"/>
                              <a:gd name="T153" fmla="*/ T152 w 1037"/>
                              <a:gd name="T154" fmla="+- 0 8233 7565"/>
                              <a:gd name="T155" fmla="*/ 8233 h 1923"/>
                              <a:gd name="T156" fmla="+- 0 10080 9470"/>
                              <a:gd name="T157" fmla="*/ T156 w 1037"/>
                              <a:gd name="T158" fmla="+- 0 8233 7565"/>
                              <a:gd name="T159" fmla="*/ 8233 h 1923"/>
                              <a:gd name="T160" fmla="+- 0 10087 9470"/>
                              <a:gd name="T161" fmla="*/ T160 w 1037"/>
                              <a:gd name="T162" fmla="+- 0 8229 7565"/>
                              <a:gd name="T163" fmla="*/ 8229 h 1923"/>
                              <a:gd name="T164" fmla="+- 0 10092 9470"/>
                              <a:gd name="T165" fmla="*/ T164 w 1037"/>
                              <a:gd name="T166" fmla="+- 0 8215 7565"/>
                              <a:gd name="T167" fmla="*/ 8215 h 1923"/>
                              <a:gd name="T168" fmla="+- 0 10507 9470"/>
                              <a:gd name="T169" fmla="*/ T168 w 1037"/>
                              <a:gd name="T170" fmla="+- 0 9465 7565"/>
                              <a:gd name="T171" fmla="*/ 9465 h 1923"/>
                              <a:gd name="T172" fmla="+- 0 10503 9470"/>
                              <a:gd name="T173" fmla="*/ T172 w 1037"/>
                              <a:gd name="T174" fmla="+- 0 9456 7565"/>
                              <a:gd name="T175" fmla="*/ 9456 h 1923"/>
                              <a:gd name="T176" fmla="+- 0 10032 9470"/>
                              <a:gd name="T177" fmla="*/ T176 w 1037"/>
                              <a:gd name="T178" fmla="+- 0 9225 7565"/>
                              <a:gd name="T179" fmla="*/ 9225 h 1923"/>
                              <a:gd name="T180" fmla="+- 0 10021 9470"/>
                              <a:gd name="T181" fmla="*/ T180 w 1037"/>
                              <a:gd name="T182" fmla="+- 0 9229 7565"/>
                              <a:gd name="T183" fmla="*/ 9229 h 1923"/>
                              <a:gd name="T184" fmla="+- 0 10012 9470"/>
                              <a:gd name="T185" fmla="*/ T184 w 1037"/>
                              <a:gd name="T186" fmla="+- 0 9247 7565"/>
                              <a:gd name="T187" fmla="*/ 9247 h 1923"/>
                              <a:gd name="T188" fmla="+- 0 10016 9470"/>
                              <a:gd name="T189" fmla="*/ T188 w 1037"/>
                              <a:gd name="T190" fmla="+- 0 9258 7565"/>
                              <a:gd name="T191" fmla="*/ 9258 h 1923"/>
                              <a:gd name="T192" fmla="+- 0 10410 9470"/>
                              <a:gd name="T193" fmla="*/ T192 w 1037"/>
                              <a:gd name="T194" fmla="+- 0 9451 7565"/>
                              <a:gd name="T195" fmla="*/ 9451 h 1923"/>
                              <a:gd name="T196" fmla="+- 0 10023 9470"/>
                              <a:gd name="T197" fmla="*/ T196 w 1037"/>
                              <a:gd name="T198" fmla="+- 0 9451 7565"/>
                              <a:gd name="T199" fmla="*/ 9451 h 1923"/>
                              <a:gd name="T200" fmla="+- 0 10015 9470"/>
                              <a:gd name="T201" fmla="*/ T200 w 1037"/>
                              <a:gd name="T202" fmla="+- 0 9459 7565"/>
                              <a:gd name="T203" fmla="*/ 9459 h 1923"/>
                              <a:gd name="T204" fmla="+- 0 10015 9470"/>
                              <a:gd name="T205" fmla="*/ T204 w 1037"/>
                              <a:gd name="T206" fmla="+- 0 9479 7565"/>
                              <a:gd name="T207" fmla="*/ 9479 h 1923"/>
                              <a:gd name="T208" fmla="+- 0 10023 9470"/>
                              <a:gd name="T209" fmla="*/ T208 w 1037"/>
                              <a:gd name="T210" fmla="+- 0 9487 7565"/>
                              <a:gd name="T211" fmla="*/ 9487 h 1923"/>
                              <a:gd name="T212" fmla="+- 0 10496 9470"/>
                              <a:gd name="T213" fmla="*/ T212 w 1037"/>
                              <a:gd name="T214" fmla="+- 0 9487 7565"/>
                              <a:gd name="T215" fmla="*/ 9487 h 1923"/>
                              <a:gd name="T216" fmla="+- 0 10503 9470"/>
                              <a:gd name="T217" fmla="*/ T216 w 1037"/>
                              <a:gd name="T218" fmla="+- 0 9481 7565"/>
                              <a:gd name="T219" fmla="*/ 9481 h 1923"/>
                              <a:gd name="T220" fmla="+- 0 10507 9470"/>
                              <a:gd name="T221" fmla="*/ T220 w 1037"/>
                              <a:gd name="T222" fmla="+- 0 9465 7565"/>
                              <a:gd name="T223" fmla="*/ 9465 h 1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37" h="1923">
                                <a:moveTo>
                                  <a:pt x="622" y="650"/>
                                </a:moveTo>
                                <a:lnTo>
                                  <a:pt x="620" y="642"/>
                                </a:lnTo>
                                <a:lnTo>
                                  <a:pt x="450" y="492"/>
                                </a:lnTo>
                                <a:lnTo>
                                  <a:pt x="348" y="91"/>
                                </a:lnTo>
                                <a:lnTo>
                                  <a:pt x="329" y="13"/>
                                </a:lnTo>
                                <a:lnTo>
                                  <a:pt x="327" y="5"/>
                                </a:lnTo>
                                <a:lnTo>
                                  <a:pt x="319" y="0"/>
                                </a:lnTo>
                                <a:lnTo>
                                  <a:pt x="303" y="0"/>
                                </a:lnTo>
                                <a:lnTo>
                                  <a:pt x="296" y="5"/>
                                </a:lnTo>
                                <a:lnTo>
                                  <a:pt x="294" y="13"/>
                                </a:lnTo>
                                <a:lnTo>
                                  <a:pt x="172" y="492"/>
                                </a:lnTo>
                                <a:lnTo>
                                  <a:pt x="2" y="642"/>
                                </a:lnTo>
                                <a:lnTo>
                                  <a:pt x="0" y="650"/>
                                </a:lnTo>
                                <a:lnTo>
                                  <a:pt x="5" y="664"/>
                                </a:lnTo>
                                <a:lnTo>
                                  <a:pt x="12" y="668"/>
                                </a:lnTo>
                                <a:lnTo>
                                  <a:pt x="43" y="668"/>
                                </a:lnTo>
                                <a:lnTo>
                                  <a:pt x="43" y="1161"/>
                                </a:lnTo>
                                <a:lnTo>
                                  <a:pt x="51" y="1169"/>
                                </a:lnTo>
                                <a:lnTo>
                                  <a:pt x="71" y="1169"/>
                                </a:lnTo>
                                <a:lnTo>
                                  <a:pt x="79" y="1161"/>
                                </a:lnTo>
                                <a:lnTo>
                                  <a:pt x="79" y="642"/>
                                </a:lnTo>
                                <a:lnTo>
                                  <a:pt x="74" y="636"/>
                                </a:lnTo>
                                <a:lnTo>
                                  <a:pt x="67" y="633"/>
                                </a:lnTo>
                                <a:lnTo>
                                  <a:pt x="200" y="516"/>
                                </a:lnTo>
                                <a:lnTo>
                                  <a:pt x="203" y="514"/>
                                </a:lnTo>
                                <a:lnTo>
                                  <a:pt x="205" y="510"/>
                                </a:lnTo>
                                <a:lnTo>
                                  <a:pt x="311" y="91"/>
                                </a:lnTo>
                                <a:lnTo>
                                  <a:pt x="418" y="510"/>
                                </a:lnTo>
                                <a:lnTo>
                                  <a:pt x="420" y="514"/>
                                </a:lnTo>
                                <a:lnTo>
                                  <a:pt x="422" y="516"/>
                                </a:lnTo>
                                <a:lnTo>
                                  <a:pt x="556" y="633"/>
                                </a:lnTo>
                                <a:lnTo>
                                  <a:pt x="549" y="637"/>
                                </a:lnTo>
                                <a:lnTo>
                                  <a:pt x="545" y="641"/>
                                </a:lnTo>
                                <a:lnTo>
                                  <a:pt x="543" y="645"/>
                                </a:lnTo>
                                <a:lnTo>
                                  <a:pt x="544" y="1462"/>
                                </a:lnTo>
                                <a:lnTo>
                                  <a:pt x="552" y="1470"/>
                                </a:lnTo>
                                <a:lnTo>
                                  <a:pt x="572" y="1470"/>
                                </a:lnTo>
                                <a:lnTo>
                                  <a:pt x="580" y="1462"/>
                                </a:lnTo>
                                <a:lnTo>
                                  <a:pt x="580" y="668"/>
                                </a:lnTo>
                                <a:lnTo>
                                  <a:pt x="610" y="668"/>
                                </a:lnTo>
                                <a:lnTo>
                                  <a:pt x="617" y="664"/>
                                </a:lnTo>
                                <a:lnTo>
                                  <a:pt x="622" y="650"/>
                                </a:lnTo>
                                <a:moveTo>
                                  <a:pt x="1037" y="1900"/>
                                </a:moveTo>
                                <a:lnTo>
                                  <a:pt x="1033" y="1891"/>
                                </a:lnTo>
                                <a:lnTo>
                                  <a:pt x="562" y="1660"/>
                                </a:lnTo>
                                <a:lnTo>
                                  <a:pt x="551" y="1664"/>
                                </a:lnTo>
                                <a:lnTo>
                                  <a:pt x="542" y="1682"/>
                                </a:lnTo>
                                <a:lnTo>
                                  <a:pt x="546" y="1693"/>
                                </a:lnTo>
                                <a:lnTo>
                                  <a:pt x="940" y="1886"/>
                                </a:lnTo>
                                <a:lnTo>
                                  <a:pt x="553" y="1886"/>
                                </a:lnTo>
                                <a:lnTo>
                                  <a:pt x="545" y="1894"/>
                                </a:lnTo>
                                <a:lnTo>
                                  <a:pt x="545" y="1914"/>
                                </a:lnTo>
                                <a:lnTo>
                                  <a:pt x="553" y="1922"/>
                                </a:lnTo>
                                <a:lnTo>
                                  <a:pt x="1026" y="1922"/>
                                </a:lnTo>
                                <a:lnTo>
                                  <a:pt x="1033" y="1916"/>
                                </a:lnTo>
                                <a:lnTo>
                                  <a:pt x="1037" y="1900"/>
                                </a:lnTo>
                              </a:path>
                            </a:pathLst>
                          </a:custGeom>
                          <a:solidFill>
                            <a:srgbClr val="D82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39"/>
                        <wps:cNvSpPr>
                          <a:spLocks/>
                        </wps:cNvSpPr>
                        <wps:spPr bwMode="auto">
                          <a:xfrm>
                            <a:off x="9512" y="8215"/>
                            <a:ext cx="538" cy="326"/>
                          </a:xfrm>
                          <a:custGeom>
                            <a:avLst/>
                            <a:gdLst>
                              <a:gd name="T0" fmla="+- 0 9513 9513"/>
                              <a:gd name="T1" fmla="*/ T0 w 538"/>
                              <a:gd name="T2" fmla="+- 0 8215 8215"/>
                              <a:gd name="T3" fmla="*/ 8215 h 326"/>
                              <a:gd name="T4" fmla="+- 0 10050 9513"/>
                              <a:gd name="T5" fmla="*/ T4 w 538"/>
                              <a:gd name="T6" fmla="+- 0 8215 8215"/>
                              <a:gd name="T7" fmla="*/ 8215 h 326"/>
                              <a:gd name="T8" fmla="+- 0 9513 9513"/>
                              <a:gd name="T9" fmla="*/ T8 w 538"/>
                              <a:gd name="T10" fmla="+- 0 8541 8215"/>
                              <a:gd name="T11" fmla="*/ 8541 h 326"/>
                              <a:gd name="T12" fmla="+- 0 10050 9513"/>
                              <a:gd name="T13" fmla="*/ T12 w 538"/>
                              <a:gd name="T14" fmla="+- 0 8541 8215"/>
                              <a:gd name="T15" fmla="*/ 8541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8" h="326">
                                <a:moveTo>
                                  <a:pt x="0" y="0"/>
                                </a:moveTo>
                                <a:lnTo>
                                  <a:pt x="537" y="0"/>
                                </a:lnTo>
                                <a:moveTo>
                                  <a:pt x="0" y="326"/>
                                </a:moveTo>
                                <a:lnTo>
                                  <a:pt x="537" y="326"/>
                                </a:lnTo>
                              </a:path>
                            </a:pathLst>
                          </a:custGeom>
                          <a:noFill/>
                          <a:ln w="22987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5" y="8270"/>
                            <a:ext cx="211" cy="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5" y="10244"/>
                            <a:ext cx="153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3" y="9654"/>
                            <a:ext cx="242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8" y="9654"/>
                            <a:ext cx="242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1" y="9654"/>
                            <a:ext cx="242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4" y="9654"/>
                            <a:ext cx="242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4" y="10140"/>
                            <a:ext cx="242" cy="2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7" y="9203"/>
                            <a:ext cx="199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5" y="9203"/>
                            <a:ext cx="199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0" y="9203"/>
                            <a:ext cx="199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3" y="9203"/>
                            <a:ext cx="199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1" y="10140"/>
                            <a:ext cx="242" cy="2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" name="AutoShape 52"/>
                        <wps:cNvSpPr>
                          <a:spLocks/>
                        </wps:cNvSpPr>
                        <wps:spPr bwMode="auto">
                          <a:xfrm>
                            <a:off x="9133" y="10108"/>
                            <a:ext cx="452" cy="539"/>
                          </a:xfrm>
                          <a:custGeom>
                            <a:avLst/>
                            <a:gdLst>
                              <a:gd name="T0" fmla="+- 0 9495 9133"/>
                              <a:gd name="T1" fmla="*/ T0 w 452"/>
                              <a:gd name="T2" fmla="+- 0 10145 10109"/>
                              <a:gd name="T3" fmla="*/ 10145 h 539"/>
                              <a:gd name="T4" fmla="+- 0 9359 9133"/>
                              <a:gd name="T5" fmla="*/ T4 w 452"/>
                              <a:gd name="T6" fmla="+- 0 10145 10109"/>
                              <a:gd name="T7" fmla="*/ 10145 h 539"/>
                              <a:gd name="T8" fmla="+- 0 9402 9133"/>
                              <a:gd name="T9" fmla="*/ T8 w 452"/>
                              <a:gd name="T10" fmla="+- 0 10148 10109"/>
                              <a:gd name="T11" fmla="*/ 10148 h 539"/>
                              <a:gd name="T12" fmla="+- 0 9440 9133"/>
                              <a:gd name="T13" fmla="*/ T12 w 452"/>
                              <a:gd name="T14" fmla="+- 0 10158 10109"/>
                              <a:gd name="T15" fmla="*/ 10158 h 539"/>
                              <a:gd name="T16" fmla="+- 0 9472 9133"/>
                              <a:gd name="T17" fmla="*/ T16 w 452"/>
                              <a:gd name="T18" fmla="+- 0 10174 10109"/>
                              <a:gd name="T19" fmla="*/ 10174 h 539"/>
                              <a:gd name="T20" fmla="+- 0 9499 9133"/>
                              <a:gd name="T21" fmla="*/ T20 w 452"/>
                              <a:gd name="T22" fmla="+- 0 10196 10109"/>
                              <a:gd name="T23" fmla="*/ 10196 h 539"/>
                              <a:gd name="T24" fmla="+- 0 9528 9133"/>
                              <a:gd name="T25" fmla="*/ T24 w 452"/>
                              <a:gd name="T26" fmla="+- 0 10238 10109"/>
                              <a:gd name="T27" fmla="*/ 10238 h 539"/>
                              <a:gd name="T28" fmla="+- 0 9542 9133"/>
                              <a:gd name="T29" fmla="*/ T28 w 452"/>
                              <a:gd name="T30" fmla="+- 0 10281 10109"/>
                              <a:gd name="T31" fmla="*/ 10281 h 539"/>
                              <a:gd name="T32" fmla="+- 0 9546 9133"/>
                              <a:gd name="T33" fmla="*/ T32 w 452"/>
                              <a:gd name="T34" fmla="+- 0 10314 10109"/>
                              <a:gd name="T35" fmla="*/ 10314 h 539"/>
                              <a:gd name="T36" fmla="+- 0 9547 9133"/>
                              <a:gd name="T37" fmla="*/ T36 w 452"/>
                              <a:gd name="T38" fmla="+- 0 10328 10109"/>
                              <a:gd name="T39" fmla="*/ 10328 h 539"/>
                              <a:gd name="T40" fmla="+- 0 9548 9133"/>
                              <a:gd name="T41" fmla="*/ T40 w 452"/>
                              <a:gd name="T42" fmla="+- 0 10639 10109"/>
                              <a:gd name="T43" fmla="*/ 10639 h 539"/>
                              <a:gd name="T44" fmla="+- 0 9556 9133"/>
                              <a:gd name="T45" fmla="*/ T44 w 452"/>
                              <a:gd name="T46" fmla="+- 0 10647 10109"/>
                              <a:gd name="T47" fmla="*/ 10647 h 539"/>
                              <a:gd name="T48" fmla="+- 0 9566 9133"/>
                              <a:gd name="T49" fmla="*/ T48 w 452"/>
                              <a:gd name="T50" fmla="+- 0 10647 10109"/>
                              <a:gd name="T51" fmla="*/ 10647 h 539"/>
                              <a:gd name="T52" fmla="+- 0 9576 9133"/>
                              <a:gd name="T53" fmla="*/ T52 w 452"/>
                              <a:gd name="T54" fmla="+- 0 10647 10109"/>
                              <a:gd name="T55" fmla="*/ 10647 h 539"/>
                              <a:gd name="T56" fmla="+- 0 9584 9133"/>
                              <a:gd name="T57" fmla="*/ T56 w 452"/>
                              <a:gd name="T58" fmla="+- 0 10639 10109"/>
                              <a:gd name="T59" fmla="*/ 10639 h 539"/>
                              <a:gd name="T60" fmla="+- 0 9584 9133"/>
                              <a:gd name="T61" fmla="*/ T60 w 452"/>
                              <a:gd name="T62" fmla="+- 0 10627 10109"/>
                              <a:gd name="T63" fmla="*/ 10627 h 539"/>
                              <a:gd name="T64" fmla="+- 0 9583 9133"/>
                              <a:gd name="T65" fmla="*/ T64 w 452"/>
                              <a:gd name="T66" fmla="+- 0 10332 10109"/>
                              <a:gd name="T67" fmla="*/ 10332 h 539"/>
                              <a:gd name="T68" fmla="+- 0 9583 9133"/>
                              <a:gd name="T69" fmla="*/ T68 w 452"/>
                              <a:gd name="T70" fmla="+- 0 10311 10109"/>
                              <a:gd name="T71" fmla="*/ 10311 h 539"/>
                              <a:gd name="T72" fmla="+- 0 9577 9133"/>
                              <a:gd name="T73" fmla="*/ T72 w 452"/>
                              <a:gd name="T74" fmla="+- 0 10272 10109"/>
                              <a:gd name="T75" fmla="*/ 10272 h 539"/>
                              <a:gd name="T76" fmla="+- 0 9560 9133"/>
                              <a:gd name="T77" fmla="*/ T76 w 452"/>
                              <a:gd name="T78" fmla="+- 0 10222 10109"/>
                              <a:gd name="T79" fmla="*/ 10222 h 539"/>
                              <a:gd name="T80" fmla="+- 0 9526 9133"/>
                              <a:gd name="T81" fmla="*/ T80 w 452"/>
                              <a:gd name="T82" fmla="+- 0 10171 10109"/>
                              <a:gd name="T83" fmla="*/ 10171 h 539"/>
                              <a:gd name="T84" fmla="+- 0 9495 9133"/>
                              <a:gd name="T85" fmla="*/ T84 w 452"/>
                              <a:gd name="T86" fmla="+- 0 10145 10109"/>
                              <a:gd name="T87" fmla="*/ 10145 h 539"/>
                              <a:gd name="T88" fmla="+- 0 9359 9133"/>
                              <a:gd name="T89" fmla="*/ T88 w 452"/>
                              <a:gd name="T90" fmla="+- 0 10109 10109"/>
                              <a:gd name="T91" fmla="*/ 10109 h 539"/>
                              <a:gd name="T92" fmla="+- 0 9310 9133"/>
                              <a:gd name="T93" fmla="*/ T92 w 452"/>
                              <a:gd name="T94" fmla="+- 0 10113 10109"/>
                              <a:gd name="T95" fmla="*/ 10113 h 539"/>
                              <a:gd name="T96" fmla="+- 0 9267 9133"/>
                              <a:gd name="T97" fmla="*/ T96 w 452"/>
                              <a:gd name="T98" fmla="+- 0 10124 10109"/>
                              <a:gd name="T99" fmla="*/ 10124 h 539"/>
                              <a:gd name="T100" fmla="+- 0 9230 9133"/>
                              <a:gd name="T101" fmla="*/ T100 w 452"/>
                              <a:gd name="T102" fmla="+- 0 10143 10109"/>
                              <a:gd name="T103" fmla="*/ 10143 h 539"/>
                              <a:gd name="T104" fmla="+- 0 9198 9133"/>
                              <a:gd name="T105" fmla="*/ T104 w 452"/>
                              <a:gd name="T106" fmla="+- 0 10169 10109"/>
                              <a:gd name="T107" fmla="*/ 10169 h 539"/>
                              <a:gd name="T108" fmla="+- 0 9160 9133"/>
                              <a:gd name="T109" fmla="*/ T108 w 452"/>
                              <a:gd name="T110" fmla="+- 0 10221 10109"/>
                              <a:gd name="T111" fmla="*/ 10221 h 539"/>
                              <a:gd name="T112" fmla="+- 0 9141 9133"/>
                              <a:gd name="T113" fmla="*/ T112 w 452"/>
                              <a:gd name="T114" fmla="+- 0 10273 10109"/>
                              <a:gd name="T115" fmla="*/ 10273 h 539"/>
                              <a:gd name="T116" fmla="+- 0 9134 9133"/>
                              <a:gd name="T117" fmla="*/ T116 w 452"/>
                              <a:gd name="T118" fmla="+- 0 10314 10109"/>
                              <a:gd name="T119" fmla="*/ 10314 h 539"/>
                              <a:gd name="T120" fmla="+- 0 9133 9133"/>
                              <a:gd name="T121" fmla="*/ T120 w 452"/>
                              <a:gd name="T122" fmla="+- 0 10332 10109"/>
                              <a:gd name="T123" fmla="*/ 10332 h 539"/>
                              <a:gd name="T124" fmla="+- 0 9133 9133"/>
                              <a:gd name="T125" fmla="*/ T124 w 452"/>
                              <a:gd name="T126" fmla="+- 0 10637 10109"/>
                              <a:gd name="T127" fmla="*/ 10637 h 539"/>
                              <a:gd name="T128" fmla="+- 0 9142 9133"/>
                              <a:gd name="T129" fmla="*/ T128 w 452"/>
                              <a:gd name="T130" fmla="+- 0 10646 10109"/>
                              <a:gd name="T131" fmla="*/ 10646 h 539"/>
                              <a:gd name="T132" fmla="+- 0 9162 9133"/>
                              <a:gd name="T133" fmla="*/ T132 w 452"/>
                              <a:gd name="T134" fmla="+- 0 10646 10109"/>
                              <a:gd name="T135" fmla="*/ 10646 h 539"/>
                              <a:gd name="T136" fmla="+- 0 9170 9133"/>
                              <a:gd name="T137" fmla="*/ T136 w 452"/>
                              <a:gd name="T138" fmla="+- 0 10637 10109"/>
                              <a:gd name="T139" fmla="*/ 10637 h 539"/>
                              <a:gd name="T140" fmla="+- 0 9170 9133"/>
                              <a:gd name="T141" fmla="*/ T140 w 452"/>
                              <a:gd name="T142" fmla="+- 0 10627 10109"/>
                              <a:gd name="T143" fmla="*/ 10627 h 539"/>
                              <a:gd name="T144" fmla="+- 0 9169 9133"/>
                              <a:gd name="T145" fmla="*/ T144 w 452"/>
                              <a:gd name="T146" fmla="+- 0 10332 10109"/>
                              <a:gd name="T147" fmla="*/ 10332 h 539"/>
                              <a:gd name="T148" fmla="+- 0 9170 9133"/>
                              <a:gd name="T149" fmla="*/ T148 w 452"/>
                              <a:gd name="T150" fmla="+- 0 10317 10109"/>
                              <a:gd name="T151" fmla="*/ 10317 h 539"/>
                              <a:gd name="T152" fmla="+- 0 9176 9133"/>
                              <a:gd name="T153" fmla="*/ T152 w 452"/>
                              <a:gd name="T154" fmla="+- 0 10283 10109"/>
                              <a:gd name="T155" fmla="*/ 10283 h 539"/>
                              <a:gd name="T156" fmla="+- 0 9192 9133"/>
                              <a:gd name="T157" fmla="*/ T156 w 452"/>
                              <a:gd name="T158" fmla="+- 0 10238 10109"/>
                              <a:gd name="T159" fmla="*/ 10238 h 539"/>
                              <a:gd name="T160" fmla="+- 0 9223 9133"/>
                              <a:gd name="T161" fmla="*/ T160 w 452"/>
                              <a:gd name="T162" fmla="+- 0 10194 10109"/>
                              <a:gd name="T163" fmla="*/ 10194 h 539"/>
                              <a:gd name="T164" fmla="+- 0 9250 9133"/>
                              <a:gd name="T165" fmla="*/ T164 w 452"/>
                              <a:gd name="T166" fmla="+- 0 10173 10109"/>
                              <a:gd name="T167" fmla="*/ 10173 h 539"/>
                              <a:gd name="T168" fmla="+- 0 9282 9133"/>
                              <a:gd name="T169" fmla="*/ T168 w 452"/>
                              <a:gd name="T170" fmla="+- 0 10157 10109"/>
                              <a:gd name="T171" fmla="*/ 10157 h 539"/>
                              <a:gd name="T172" fmla="+- 0 9318 9133"/>
                              <a:gd name="T173" fmla="*/ T172 w 452"/>
                              <a:gd name="T174" fmla="+- 0 10148 10109"/>
                              <a:gd name="T175" fmla="*/ 10148 h 539"/>
                              <a:gd name="T176" fmla="+- 0 9359 9133"/>
                              <a:gd name="T177" fmla="*/ T176 w 452"/>
                              <a:gd name="T178" fmla="+- 0 10145 10109"/>
                              <a:gd name="T179" fmla="*/ 10145 h 539"/>
                              <a:gd name="T180" fmla="+- 0 9495 9133"/>
                              <a:gd name="T181" fmla="*/ T180 w 452"/>
                              <a:gd name="T182" fmla="+- 0 10145 10109"/>
                              <a:gd name="T183" fmla="*/ 10145 h 539"/>
                              <a:gd name="T184" fmla="+- 0 9493 9133"/>
                              <a:gd name="T185" fmla="*/ T184 w 452"/>
                              <a:gd name="T186" fmla="+- 0 10144 10109"/>
                              <a:gd name="T187" fmla="*/ 10144 h 539"/>
                              <a:gd name="T188" fmla="+- 0 9454 9133"/>
                              <a:gd name="T189" fmla="*/ T188 w 452"/>
                              <a:gd name="T190" fmla="+- 0 10124 10109"/>
                              <a:gd name="T191" fmla="*/ 10124 h 539"/>
                              <a:gd name="T192" fmla="+- 0 9409 9133"/>
                              <a:gd name="T193" fmla="*/ T192 w 452"/>
                              <a:gd name="T194" fmla="+- 0 10113 10109"/>
                              <a:gd name="T195" fmla="*/ 10113 h 539"/>
                              <a:gd name="T196" fmla="+- 0 9359 9133"/>
                              <a:gd name="T197" fmla="*/ T196 w 452"/>
                              <a:gd name="T198" fmla="+- 0 10109 10109"/>
                              <a:gd name="T199" fmla="*/ 10109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52" h="539">
                                <a:moveTo>
                                  <a:pt x="362" y="36"/>
                                </a:moveTo>
                                <a:lnTo>
                                  <a:pt x="226" y="36"/>
                                </a:lnTo>
                                <a:lnTo>
                                  <a:pt x="269" y="39"/>
                                </a:lnTo>
                                <a:lnTo>
                                  <a:pt x="307" y="49"/>
                                </a:lnTo>
                                <a:lnTo>
                                  <a:pt x="339" y="65"/>
                                </a:lnTo>
                                <a:lnTo>
                                  <a:pt x="366" y="87"/>
                                </a:lnTo>
                                <a:lnTo>
                                  <a:pt x="395" y="129"/>
                                </a:lnTo>
                                <a:lnTo>
                                  <a:pt x="409" y="172"/>
                                </a:lnTo>
                                <a:lnTo>
                                  <a:pt x="413" y="205"/>
                                </a:lnTo>
                                <a:lnTo>
                                  <a:pt x="414" y="219"/>
                                </a:lnTo>
                                <a:lnTo>
                                  <a:pt x="415" y="530"/>
                                </a:lnTo>
                                <a:lnTo>
                                  <a:pt x="423" y="538"/>
                                </a:lnTo>
                                <a:lnTo>
                                  <a:pt x="433" y="538"/>
                                </a:lnTo>
                                <a:lnTo>
                                  <a:pt x="443" y="538"/>
                                </a:lnTo>
                                <a:lnTo>
                                  <a:pt x="451" y="530"/>
                                </a:lnTo>
                                <a:lnTo>
                                  <a:pt x="451" y="518"/>
                                </a:lnTo>
                                <a:lnTo>
                                  <a:pt x="450" y="223"/>
                                </a:lnTo>
                                <a:lnTo>
                                  <a:pt x="450" y="202"/>
                                </a:lnTo>
                                <a:lnTo>
                                  <a:pt x="444" y="163"/>
                                </a:lnTo>
                                <a:lnTo>
                                  <a:pt x="427" y="113"/>
                                </a:lnTo>
                                <a:lnTo>
                                  <a:pt x="393" y="62"/>
                                </a:lnTo>
                                <a:lnTo>
                                  <a:pt x="362" y="36"/>
                                </a:lnTo>
                                <a:close/>
                                <a:moveTo>
                                  <a:pt x="226" y="0"/>
                                </a:moveTo>
                                <a:lnTo>
                                  <a:pt x="177" y="4"/>
                                </a:lnTo>
                                <a:lnTo>
                                  <a:pt x="134" y="15"/>
                                </a:lnTo>
                                <a:lnTo>
                                  <a:pt x="97" y="34"/>
                                </a:lnTo>
                                <a:lnTo>
                                  <a:pt x="65" y="60"/>
                                </a:lnTo>
                                <a:lnTo>
                                  <a:pt x="27" y="112"/>
                                </a:lnTo>
                                <a:lnTo>
                                  <a:pt x="8" y="164"/>
                                </a:lnTo>
                                <a:lnTo>
                                  <a:pt x="1" y="205"/>
                                </a:lnTo>
                                <a:lnTo>
                                  <a:pt x="0" y="223"/>
                                </a:lnTo>
                                <a:lnTo>
                                  <a:pt x="0" y="528"/>
                                </a:lnTo>
                                <a:lnTo>
                                  <a:pt x="9" y="537"/>
                                </a:lnTo>
                                <a:lnTo>
                                  <a:pt x="29" y="537"/>
                                </a:lnTo>
                                <a:lnTo>
                                  <a:pt x="37" y="528"/>
                                </a:lnTo>
                                <a:lnTo>
                                  <a:pt x="37" y="518"/>
                                </a:lnTo>
                                <a:lnTo>
                                  <a:pt x="36" y="223"/>
                                </a:lnTo>
                                <a:lnTo>
                                  <a:pt x="37" y="208"/>
                                </a:lnTo>
                                <a:lnTo>
                                  <a:pt x="43" y="174"/>
                                </a:lnTo>
                                <a:lnTo>
                                  <a:pt x="59" y="129"/>
                                </a:lnTo>
                                <a:lnTo>
                                  <a:pt x="90" y="85"/>
                                </a:lnTo>
                                <a:lnTo>
                                  <a:pt x="117" y="64"/>
                                </a:lnTo>
                                <a:lnTo>
                                  <a:pt x="149" y="48"/>
                                </a:lnTo>
                                <a:lnTo>
                                  <a:pt x="185" y="39"/>
                                </a:lnTo>
                                <a:lnTo>
                                  <a:pt x="226" y="36"/>
                                </a:lnTo>
                                <a:lnTo>
                                  <a:pt x="362" y="36"/>
                                </a:lnTo>
                                <a:lnTo>
                                  <a:pt x="360" y="35"/>
                                </a:lnTo>
                                <a:lnTo>
                                  <a:pt x="321" y="15"/>
                                </a:lnTo>
                                <a:lnTo>
                                  <a:pt x="276" y="4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9782" y="7439"/>
                            <a:ext cx="0" cy="165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5875" y="9428"/>
                            <a:ext cx="562" cy="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6156" y="8820"/>
                            <a:ext cx="0" cy="1387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AutoShape 56"/>
                        <wps:cNvSpPr>
                          <a:spLocks/>
                        </wps:cNvSpPr>
                        <wps:spPr bwMode="auto">
                          <a:xfrm>
                            <a:off x="5875" y="8820"/>
                            <a:ext cx="562" cy="1388"/>
                          </a:xfrm>
                          <a:custGeom>
                            <a:avLst/>
                            <a:gdLst>
                              <a:gd name="T0" fmla="+- 0 6157 5875"/>
                              <a:gd name="T1" fmla="*/ T0 w 562"/>
                              <a:gd name="T2" fmla="+- 0 8820 8820"/>
                              <a:gd name="T3" fmla="*/ 8820 h 1388"/>
                              <a:gd name="T4" fmla="+- 0 6155 5875"/>
                              <a:gd name="T5" fmla="*/ T4 w 562"/>
                              <a:gd name="T6" fmla="+- 0 8820 8820"/>
                              <a:gd name="T7" fmla="*/ 8820 h 1388"/>
                              <a:gd name="T8" fmla="+- 0 6152 5875"/>
                              <a:gd name="T9" fmla="*/ T8 w 562"/>
                              <a:gd name="T10" fmla="+- 0 8821 8820"/>
                              <a:gd name="T11" fmla="*/ 8821 h 1388"/>
                              <a:gd name="T12" fmla="+- 0 6139 5875"/>
                              <a:gd name="T13" fmla="*/ T12 w 562"/>
                              <a:gd name="T14" fmla="+- 0 8825 8820"/>
                              <a:gd name="T15" fmla="*/ 8825 h 1388"/>
                              <a:gd name="T16" fmla="+- 0 6108 5875"/>
                              <a:gd name="T17" fmla="*/ T16 w 562"/>
                              <a:gd name="T18" fmla="+- 0 8837 8820"/>
                              <a:gd name="T19" fmla="*/ 8837 h 1388"/>
                              <a:gd name="T20" fmla="+- 0 6063 5875"/>
                              <a:gd name="T21" fmla="*/ T20 w 562"/>
                              <a:gd name="T22" fmla="+- 0 8860 8820"/>
                              <a:gd name="T23" fmla="*/ 8860 h 1388"/>
                              <a:gd name="T24" fmla="+- 0 6012 5875"/>
                              <a:gd name="T25" fmla="*/ T24 w 562"/>
                              <a:gd name="T26" fmla="+- 0 8896 8820"/>
                              <a:gd name="T27" fmla="*/ 8896 h 1388"/>
                              <a:gd name="T28" fmla="+- 0 5962 5875"/>
                              <a:gd name="T29" fmla="*/ T28 w 562"/>
                              <a:gd name="T30" fmla="+- 0 8948 8820"/>
                              <a:gd name="T31" fmla="*/ 8948 h 1388"/>
                              <a:gd name="T32" fmla="+- 0 5918 5875"/>
                              <a:gd name="T33" fmla="*/ T32 w 562"/>
                              <a:gd name="T34" fmla="+- 0 9017 8820"/>
                              <a:gd name="T35" fmla="*/ 9017 h 1388"/>
                              <a:gd name="T36" fmla="+- 0 5887 5875"/>
                              <a:gd name="T37" fmla="*/ T36 w 562"/>
                              <a:gd name="T38" fmla="+- 0 9107 8820"/>
                              <a:gd name="T39" fmla="*/ 9107 h 1388"/>
                              <a:gd name="T40" fmla="+- 0 5875 5875"/>
                              <a:gd name="T41" fmla="*/ T40 w 562"/>
                              <a:gd name="T42" fmla="+- 0 9218 8820"/>
                              <a:gd name="T43" fmla="*/ 9218 h 1388"/>
                              <a:gd name="T44" fmla="+- 0 5875 5875"/>
                              <a:gd name="T45" fmla="*/ T44 w 562"/>
                              <a:gd name="T46" fmla="+- 0 10198 8820"/>
                              <a:gd name="T47" fmla="*/ 10198 h 1388"/>
                              <a:gd name="T48" fmla="+- 0 5883 5875"/>
                              <a:gd name="T49" fmla="*/ T48 w 562"/>
                              <a:gd name="T50" fmla="+- 0 10207 8820"/>
                              <a:gd name="T51" fmla="*/ 10207 h 1388"/>
                              <a:gd name="T52" fmla="+- 0 6419 5875"/>
                              <a:gd name="T53" fmla="*/ T52 w 562"/>
                              <a:gd name="T54" fmla="+- 0 10208 8820"/>
                              <a:gd name="T55" fmla="*/ 10208 h 1388"/>
                              <a:gd name="T56" fmla="+- 0 6423 5875"/>
                              <a:gd name="T57" fmla="*/ T56 w 562"/>
                              <a:gd name="T58" fmla="+- 0 10208 8820"/>
                              <a:gd name="T59" fmla="*/ 10208 h 1388"/>
                              <a:gd name="T60" fmla="+- 0 6428 5875"/>
                              <a:gd name="T61" fmla="*/ T60 w 562"/>
                              <a:gd name="T62" fmla="+- 0 10206 8820"/>
                              <a:gd name="T63" fmla="*/ 10206 h 1388"/>
                              <a:gd name="T64" fmla="+- 0 6431 5875"/>
                              <a:gd name="T65" fmla="*/ T64 w 562"/>
                              <a:gd name="T66" fmla="+- 0 10202 8820"/>
                              <a:gd name="T67" fmla="*/ 10202 h 1388"/>
                              <a:gd name="T68" fmla="+- 0 6435 5875"/>
                              <a:gd name="T69" fmla="*/ T68 w 562"/>
                              <a:gd name="T70" fmla="+- 0 10199 8820"/>
                              <a:gd name="T71" fmla="*/ 10199 h 1388"/>
                              <a:gd name="T72" fmla="+- 0 6437 5875"/>
                              <a:gd name="T73" fmla="*/ T72 w 562"/>
                              <a:gd name="T74" fmla="+- 0 10194 8820"/>
                              <a:gd name="T75" fmla="*/ 10194 h 1388"/>
                              <a:gd name="T76" fmla="+- 0 6437 5875"/>
                              <a:gd name="T77" fmla="*/ T76 w 562"/>
                              <a:gd name="T78" fmla="+- 0 10172 8820"/>
                              <a:gd name="T79" fmla="*/ 10172 h 1388"/>
                              <a:gd name="T80" fmla="+- 0 6400 5875"/>
                              <a:gd name="T81" fmla="*/ T80 w 562"/>
                              <a:gd name="T82" fmla="+- 0 10172 8820"/>
                              <a:gd name="T83" fmla="*/ 10172 h 1388"/>
                              <a:gd name="T84" fmla="+- 0 5911 5875"/>
                              <a:gd name="T85" fmla="*/ T84 w 562"/>
                              <a:gd name="T86" fmla="+- 0 10170 8820"/>
                              <a:gd name="T87" fmla="*/ 10170 h 1388"/>
                              <a:gd name="T88" fmla="+- 0 5911 5875"/>
                              <a:gd name="T89" fmla="*/ T88 w 562"/>
                              <a:gd name="T90" fmla="+- 0 9218 8820"/>
                              <a:gd name="T91" fmla="*/ 9218 h 1388"/>
                              <a:gd name="T92" fmla="+- 0 5923 5875"/>
                              <a:gd name="T93" fmla="*/ T92 w 562"/>
                              <a:gd name="T94" fmla="+- 0 9110 8820"/>
                              <a:gd name="T95" fmla="*/ 9110 h 1388"/>
                              <a:gd name="T96" fmla="+- 0 5954 5875"/>
                              <a:gd name="T97" fmla="*/ T96 w 562"/>
                              <a:gd name="T98" fmla="+- 0 9025 8820"/>
                              <a:gd name="T99" fmla="*/ 9025 h 1388"/>
                              <a:gd name="T100" fmla="+- 0 5997 5875"/>
                              <a:gd name="T101" fmla="*/ T100 w 562"/>
                              <a:gd name="T102" fmla="+- 0 8961 8820"/>
                              <a:gd name="T103" fmla="*/ 8961 h 1388"/>
                              <a:gd name="T104" fmla="+- 0 6046 5875"/>
                              <a:gd name="T105" fmla="*/ T104 w 562"/>
                              <a:gd name="T106" fmla="+- 0 8914 8820"/>
                              <a:gd name="T107" fmla="*/ 8914 h 1388"/>
                              <a:gd name="T108" fmla="+- 0 6093 5875"/>
                              <a:gd name="T109" fmla="*/ T108 w 562"/>
                              <a:gd name="T110" fmla="+- 0 8883 8820"/>
                              <a:gd name="T111" fmla="*/ 8883 h 1388"/>
                              <a:gd name="T112" fmla="+- 0 6132 5875"/>
                              <a:gd name="T113" fmla="*/ T112 w 562"/>
                              <a:gd name="T114" fmla="+- 0 8865 8820"/>
                              <a:gd name="T115" fmla="*/ 8865 h 1388"/>
                              <a:gd name="T116" fmla="+- 0 6156 5875"/>
                              <a:gd name="T117" fmla="*/ T116 w 562"/>
                              <a:gd name="T118" fmla="+- 0 8857 8820"/>
                              <a:gd name="T119" fmla="*/ 8857 h 1388"/>
                              <a:gd name="T120" fmla="+- 0 6243 5875"/>
                              <a:gd name="T121" fmla="*/ T120 w 562"/>
                              <a:gd name="T122" fmla="+- 0 8857 8820"/>
                              <a:gd name="T123" fmla="*/ 8857 h 1388"/>
                              <a:gd name="T124" fmla="+- 0 6205 5875"/>
                              <a:gd name="T125" fmla="*/ T124 w 562"/>
                              <a:gd name="T126" fmla="+- 0 8837 8820"/>
                              <a:gd name="T127" fmla="*/ 8837 h 1388"/>
                              <a:gd name="T128" fmla="+- 0 6173 5875"/>
                              <a:gd name="T129" fmla="*/ T128 w 562"/>
                              <a:gd name="T130" fmla="+- 0 8825 8820"/>
                              <a:gd name="T131" fmla="*/ 8825 h 1388"/>
                              <a:gd name="T132" fmla="+- 0 6160 5875"/>
                              <a:gd name="T133" fmla="*/ T132 w 562"/>
                              <a:gd name="T134" fmla="+- 0 8821 8820"/>
                              <a:gd name="T135" fmla="*/ 8821 h 1388"/>
                              <a:gd name="T136" fmla="+- 0 6157 5875"/>
                              <a:gd name="T137" fmla="*/ T136 w 562"/>
                              <a:gd name="T138" fmla="+- 0 8820 8820"/>
                              <a:gd name="T139" fmla="*/ 8820 h 1388"/>
                              <a:gd name="T140" fmla="+- 0 6243 5875"/>
                              <a:gd name="T141" fmla="*/ T140 w 562"/>
                              <a:gd name="T142" fmla="+- 0 8857 8820"/>
                              <a:gd name="T143" fmla="*/ 8857 h 1388"/>
                              <a:gd name="T144" fmla="+- 0 6156 5875"/>
                              <a:gd name="T145" fmla="*/ T144 w 562"/>
                              <a:gd name="T146" fmla="+- 0 8857 8820"/>
                              <a:gd name="T147" fmla="*/ 8857 h 1388"/>
                              <a:gd name="T148" fmla="+- 0 6180 5875"/>
                              <a:gd name="T149" fmla="*/ T148 w 562"/>
                              <a:gd name="T150" fmla="+- 0 8865 8820"/>
                              <a:gd name="T151" fmla="*/ 8865 h 1388"/>
                              <a:gd name="T152" fmla="+- 0 6219 5875"/>
                              <a:gd name="T153" fmla="*/ T152 w 562"/>
                              <a:gd name="T154" fmla="+- 0 8884 8820"/>
                              <a:gd name="T155" fmla="*/ 8884 h 1388"/>
                              <a:gd name="T156" fmla="+- 0 6266 5875"/>
                              <a:gd name="T157" fmla="*/ T156 w 562"/>
                              <a:gd name="T158" fmla="+- 0 8915 8820"/>
                              <a:gd name="T159" fmla="*/ 8915 h 1388"/>
                              <a:gd name="T160" fmla="+- 0 6315 5875"/>
                              <a:gd name="T161" fmla="*/ T160 w 562"/>
                              <a:gd name="T162" fmla="+- 0 8961 8820"/>
                              <a:gd name="T163" fmla="*/ 8961 h 1388"/>
                              <a:gd name="T164" fmla="+- 0 6358 5875"/>
                              <a:gd name="T165" fmla="*/ T164 w 562"/>
                              <a:gd name="T166" fmla="+- 0 9026 8820"/>
                              <a:gd name="T167" fmla="*/ 9026 h 1388"/>
                              <a:gd name="T168" fmla="+- 0 6389 5875"/>
                              <a:gd name="T169" fmla="*/ T168 w 562"/>
                              <a:gd name="T170" fmla="+- 0 9111 8820"/>
                              <a:gd name="T171" fmla="*/ 9111 h 1388"/>
                              <a:gd name="T172" fmla="+- 0 6400 5875"/>
                              <a:gd name="T173" fmla="*/ T172 w 562"/>
                              <a:gd name="T174" fmla="+- 0 9218 8820"/>
                              <a:gd name="T175" fmla="*/ 9218 h 1388"/>
                              <a:gd name="T176" fmla="+- 0 6400 5875"/>
                              <a:gd name="T177" fmla="*/ T176 w 562"/>
                              <a:gd name="T178" fmla="+- 0 10172 8820"/>
                              <a:gd name="T179" fmla="*/ 10172 h 1388"/>
                              <a:gd name="T180" fmla="+- 0 6437 5875"/>
                              <a:gd name="T181" fmla="*/ T180 w 562"/>
                              <a:gd name="T182" fmla="+- 0 10172 8820"/>
                              <a:gd name="T183" fmla="*/ 10172 h 1388"/>
                              <a:gd name="T184" fmla="+- 0 6437 5875"/>
                              <a:gd name="T185" fmla="*/ T184 w 562"/>
                              <a:gd name="T186" fmla="+- 0 9218 8820"/>
                              <a:gd name="T187" fmla="*/ 9218 h 1388"/>
                              <a:gd name="T188" fmla="+- 0 6425 5875"/>
                              <a:gd name="T189" fmla="*/ T188 w 562"/>
                              <a:gd name="T190" fmla="+- 0 9108 8820"/>
                              <a:gd name="T191" fmla="*/ 9108 h 1388"/>
                              <a:gd name="T192" fmla="+- 0 6394 5875"/>
                              <a:gd name="T193" fmla="*/ T192 w 562"/>
                              <a:gd name="T194" fmla="+- 0 9018 8820"/>
                              <a:gd name="T195" fmla="*/ 9018 h 1388"/>
                              <a:gd name="T196" fmla="+- 0 6350 5875"/>
                              <a:gd name="T197" fmla="*/ T196 w 562"/>
                              <a:gd name="T198" fmla="+- 0 8949 8820"/>
                              <a:gd name="T199" fmla="*/ 8949 h 1388"/>
                              <a:gd name="T200" fmla="+- 0 6299 5875"/>
                              <a:gd name="T201" fmla="*/ T200 w 562"/>
                              <a:gd name="T202" fmla="+- 0 8897 8820"/>
                              <a:gd name="T203" fmla="*/ 8897 h 1388"/>
                              <a:gd name="T204" fmla="+- 0 6249 5875"/>
                              <a:gd name="T205" fmla="*/ T204 w 562"/>
                              <a:gd name="T206" fmla="+- 0 8860 8820"/>
                              <a:gd name="T207" fmla="*/ 8860 h 1388"/>
                              <a:gd name="T208" fmla="+- 0 6243 5875"/>
                              <a:gd name="T209" fmla="*/ T208 w 562"/>
                              <a:gd name="T210" fmla="+- 0 8857 8820"/>
                              <a:gd name="T211" fmla="*/ 8857 h 1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62" h="1388">
                                <a:moveTo>
                                  <a:pt x="282" y="0"/>
                                </a:moveTo>
                                <a:lnTo>
                                  <a:pt x="280" y="0"/>
                                </a:lnTo>
                                <a:lnTo>
                                  <a:pt x="277" y="1"/>
                                </a:lnTo>
                                <a:lnTo>
                                  <a:pt x="264" y="5"/>
                                </a:lnTo>
                                <a:lnTo>
                                  <a:pt x="233" y="17"/>
                                </a:lnTo>
                                <a:lnTo>
                                  <a:pt x="188" y="40"/>
                                </a:lnTo>
                                <a:lnTo>
                                  <a:pt x="137" y="76"/>
                                </a:lnTo>
                                <a:lnTo>
                                  <a:pt x="87" y="128"/>
                                </a:lnTo>
                                <a:lnTo>
                                  <a:pt x="43" y="197"/>
                                </a:lnTo>
                                <a:lnTo>
                                  <a:pt x="12" y="287"/>
                                </a:lnTo>
                                <a:lnTo>
                                  <a:pt x="0" y="398"/>
                                </a:lnTo>
                                <a:lnTo>
                                  <a:pt x="0" y="1378"/>
                                </a:lnTo>
                                <a:lnTo>
                                  <a:pt x="8" y="1387"/>
                                </a:lnTo>
                                <a:lnTo>
                                  <a:pt x="544" y="1388"/>
                                </a:lnTo>
                                <a:lnTo>
                                  <a:pt x="548" y="1388"/>
                                </a:lnTo>
                                <a:lnTo>
                                  <a:pt x="553" y="1386"/>
                                </a:lnTo>
                                <a:lnTo>
                                  <a:pt x="556" y="1382"/>
                                </a:lnTo>
                                <a:lnTo>
                                  <a:pt x="560" y="1379"/>
                                </a:lnTo>
                                <a:lnTo>
                                  <a:pt x="562" y="1374"/>
                                </a:lnTo>
                                <a:lnTo>
                                  <a:pt x="562" y="1352"/>
                                </a:lnTo>
                                <a:lnTo>
                                  <a:pt x="525" y="1352"/>
                                </a:lnTo>
                                <a:lnTo>
                                  <a:pt x="36" y="1350"/>
                                </a:lnTo>
                                <a:lnTo>
                                  <a:pt x="36" y="398"/>
                                </a:lnTo>
                                <a:lnTo>
                                  <a:pt x="48" y="290"/>
                                </a:lnTo>
                                <a:lnTo>
                                  <a:pt x="79" y="205"/>
                                </a:lnTo>
                                <a:lnTo>
                                  <a:pt x="122" y="141"/>
                                </a:lnTo>
                                <a:lnTo>
                                  <a:pt x="171" y="94"/>
                                </a:lnTo>
                                <a:lnTo>
                                  <a:pt x="218" y="63"/>
                                </a:lnTo>
                                <a:lnTo>
                                  <a:pt x="257" y="45"/>
                                </a:lnTo>
                                <a:lnTo>
                                  <a:pt x="281" y="37"/>
                                </a:lnTo>
                                <a:lnTo>
                                  <a:pt x="368" y="37"/>
                                </a:lnTo>
                                <a:lnTo>
                                  <a:pt x="330" y="17"/>
                                </a:lnTo>
                                <a:lnTo>
                                  <a:pt x="298" y="5"/>
                                </a:lnTo>
                                <a:lnTo>
                                  <a:pt x="285" y="1"/>
                                </a:lnTo>
                                <a:lnTo>
                                  <a:pt x="282" y="0"/>
                                </a:lnTo>
                                <a:close/>
                                <a:moveTo>
                                  <a:pt x="368" y="37"/>
                                </a:moveTo>
                                <a:lnTo>
                                  <a:pt x="281" y="37"/>
                                </a:lnTo>
                                <a:lnTo>
                                  <a:pt x="305" y="45"/>
                                </a:lnTo>
                                <a:lnTo>
                                  <a:pt x="344" y="64"/>
                                </a:lnTo>
                                <a:lnTo>
                                  <a:pt x="391" y="95"/>
                                </a:lnTo>
                                <a:lnTo>
                                  <a:pt x="440" y="141"/>
                                </a:lnTo>
                                <a:lnTo>
                                  <a:pt x="483" y="206"/>
                                </a:lnTo>
                                <a:lnTo>
                                  <a:pt x="514" y="291"/>
                                </a:lnTo>
                                <a:lnTo>
                                  <a:pt x="525" y="398"/>
                                </a:lnTo>
                                <a:lnTo>
                                  <a:pt x="525" y="1352"/>
                                </a:lnTo>
                                <a:lnTo>
                                  <a:pt x="562" y="1352"/>
                                </a:lnTo>
                                <a:lnTo>
                                  <a:pt x="562" y="398"/>
                                </a:lnTo>
                                <a:lnTo>
                                  <a:pt x="550" y="288"/>
                                </a:lnTo>
                                <a:lnTo>
                                  <a:pt x="519" y="198"/>
                                </a:lnTo>
                                <a:lnTo>
                                  <a:pt x="475" y="129"/>
                                </a:lnTo>
                                <a:lnTo>
                                  <a:pt x="424" y="77"/>
                                </a:lnTo>
                                <a:lnTo>
                                  <a:pt x="374" y="40"/>
                                </a:lnTo>
                                <a:lnTo>
                                  <a:pt x="36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693" y="9973"/>
                            <a:ext cx="611" cy="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0054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999" y="9309"/>
                            <a:ext cx="0" cy="1515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0054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AutoShape 59"/>
                        <wps:cNvSpPr>
                          <a:spLocks/>
                        </wps:cNvSpPr>
                        <wps:spPr bwMode="auto">
                          <a:xfrm>
                            <a:off x="10693" y="9309"/>
                            <a:ext cx="612" cy="1516"/>
                          </a:xfrm>
                          <a:custGeom>
                            <a:avLst/>
                            <a:gdLst>
                              <a:gd name="T0" fmla="+- 0 10998 10693"/>
                              <a:gd name="T1" fmla="*/ T0 w 612"/>
                              <a:gd name="T2" fmla="+- 0 9309 9309"/>
                              <a:gd name="T3" fmla="*/ 9309 h 1516"/>
                              <a:gd name="T4" fmla="+- 0 10995 10693"/>
                              <a:gd name="T5" fmla="*/ T4 w 612"/>
                              <a:gd name="T6" fmla="+- 0 9310 9309"/>
                              <a:gd name="T7" fmla="*/ 9310 h 1516"/>
                              <a:gd name="T8" fmla="+- 0 10981 10693"/>
                              <a:gd name="T9" fmla="*/ T8 w 612"/>
                              <a:gd name="T10" fmla="+- 0 9314 9309"/>
                              <a:gd name="T11" fmla="*/ 9314 h 1516"/>
                              <a:gd name="T12" fmla="+- 0 10946 10693"/>
                              <a:gd name="T13" fmla="*/ T12 w 612"/>
                              <a:gd name="T14" fmla="+- 0 9327 9309"/>
                              <a:gd name="T15" fmla="*/ 9327 h 1516"/>
                              <a:gd name="T16" fmla="+- 0 10898 10693"/>
                              <a:gd name="T17" fmla="*/ T16 w 612"/>
                              <a:gd name="T18" fmla="+- 0 9353 9309"/>
                              <a:gd name="T19" fmla="*/ 9353 h 1516"/>
                              <a:gd name="T20" fmla="+- 0 10843 10693"/>
                              <a:gd name="T21" fmla="*/ T20 w 612"/>
                              <a:gd name="T22" fmla="+- 0 9392 9309"/>
                              <a:gd name="T23" fmla="*/ 9392 h 1516"/>
                              <a:gd name="T24" fmla="+- 0 10788 10693"/>
                              <a:gd name="T25" fmla="*/ T24 w 612"/>
                              <a:gd name="T26" fmla="+- 0 9448 9309"/>
                              <a:gd name="T27" fmla="*/ 9448 h 1516"/>
                              <a:gd name="T28" fmla="+- 0 10740 10693"/>
                              <a:gd name="T29" fmla="*/ T28 w 612"/>
                              <a:gd name="T30" fmla="+- 0 9524 9309"/>
                              <a:gd name="T31" fmla="*/ 9524 h 1516"/>
                              <a:gd name="T32" fmla="+- 0 10706 10693"/>
                              <a:gd name="T33" fmla="*/ T32 w 612"/>
                              <a:gd name="T34" fmla="+- 0 9622 9309"/>
                              <a:gd name="T35" fmla="*/ 9622 h 1516"/>
                              <a:gd name="T36" fmla="+- 0 10693 10693"/>
                              <a:gd name="T37" fmla="*/ T36 w 612"/>
                              <a:gd name="T38" fmla="+- 0 9743 9309"/>
                              <a:gd name="T39" fmla="*/ 9743 h 1516"/>
                              <a:gd name="T40" fmla="+- 0 10693 10693"/>
                              <a:gd name="T41" fmla="*/ T40 w 612"/>
                              <a:gd name="T42" fmla="+- 0 10815 9309"/>
                              <a:gd name="T43" fmla="*/ 10815 h 1516"/>
                              <a:gd name="T44" fmla="+- 0 10701 10693"/>
                              <a:gd name="T45" fmla="*/ T44 w 612"/>
                              <a:gd name="T46" fmla="+- 0 10823 9309"/>
                              <a:gd name="T47" fmla="*/ 10823 h 1516"/>
                              <a:gd name="T48" fmla="+- 0 11286 10693"/>
                              <a:gd name="T49" fmla="*/ T48 w 612"/>
                              <a:gd name="T50" fmla="+- 0 10825 9309"/>
                              <a:gd name="T51" fmla="*/ 10825 h 1516"/>
                              <a:gd name="T52" fmla="+- 0 11291 10693"/>
                              <a:gd name="T53" fmla="*/ T52 w 612"/>
                              <a:gd name="T54" fmla="+- 0 10825 9309"/>
                              <a:gd name="T55" fmla="*/ 10825 h 1516"/>
                              <a:gd name="T56" fmla="+- 0 11296 10693"/>
                              <a:gd name="T57" fmla="*/ T56 w 612"/>
                              <a:gd name="T58" fmla="+- 0 10823 9309"/>
                              <a:gd name="T59" fmla="*/ 10823 h 1516"/>
                              <a:gd name="T60" fmla="+- 0 11299 10693"/>
                              <a:gd name="T61" fmla="*/ T60 w 612"/>
                              <a:gd name="T62" fmla="+- 0 10819 9309"/>
                              <a:gd name="T63" fmla="*/ 10819 h 1516"/>
                              <a:gd name="T64" fmla="+- 0 11303 10693"/>
                              <a:gd name="T65" fmla="*/ T64 w 612"/>
                              <a:gd name="T66" fmla="+- 0 10816 9309"/>
                              <a:gd name="T67" fmla="*/ 10816 h 1516"/>
                              <a:gd name="T68" fmla="+- 0 11304 10693"/>
                              <a:gd name="T69" fmla="*/ T68 w 612"/>
                              <a:gd name="T70" fmla="+- 0 10811 9309"/>
                              <a:gd name="T71" fmla="*/ 10811 h 1516"/>
                              <a:gd name="T72" fmla="+- 0 11304 10693"/>
                              <a:gd name="T73" fmla="*/ T72 w 612"/>
                              <a:gd name="T74" fmla="+- 0 10788 9309"/>
                              <a:gd name="T75" fmla="*/ 10788 h 1516"/>
                              <a:gd name="T76" fmla="+- 0 11268 10693"/>
                              <a:gd name="T77" fmla="*/ T76 w 612"/>
                              <a:gd name="T78" fmla="+- 0 10788 9309"/>
                              <a:gd name="T79" fmla="*/ 10788 h 1516"/>
                              <a:gd name="T80" fmla="+- 0 10729 10693"/>
                              <a:gd name="T81" fmla="*/ T80 w 612"/>
                              <a:gd name="T82" fmla="+- 0 10787 9309"/>
                              <a:gd name="T83" fmla="*/ 10787 h 1516"/>
                              <a:gd name="T84" fmla="+- 0 10729 10693"/>
                              <a:gd name="T85" fmla="*/ T84 w 612"/>
                              <a:gd name="T86" fmla="+- 0 9743 9309"/>
                              <a:gd name="T87" fmla="*/ 9743 h 1516"/>
                              <a:gd name="T88" fmla="+- 0 10742 10693"/>
                              <a:gd name="T89" fmla="*/ T88 w 612"/>
                              <a:gd name="T90" fmla="+- 0 9624 9309"/>
                              <a:gd name="T91" fmla="*/ 9624 h 1516"/>
                              <a:gd name="T92" fmla="+- 0 10777 10693"/>
                              <a:gd name="T93" fmla="*/ T92 w 612"/>
                              <a:gd name="T94" fmla="+- 0 9530 9309"/>
                              <a:gd name="T95" fmla="*/ 9530 h 1516"/>
                              <a:gd name="T96" fmla="+- 0 10824 10693"/>
                              <a:gd name="T97" fmla="*/ T96 w 612"/>
                              <a:gd name="T98" fmla="+- 0 9459 9309"/>
                              <a:gd name="T99" fmla="*/ 9459 h 1516"/>
                              <a:gd name="T100" fmla="+- 0 10878 10693"/>
                              <a:gd name="T101" fmla="*/ T100 w 612"/>
                              <a:gd name="T102" fmla="+- 0 9408 9309"/>
                              <a:gd name="T103" fmla="*/ 9408 h 1516"/>
                              <a:gd name="T104" fmla="+- 0 10930 10693"/>
                              <a:gd name="T105" fmla="*/ T104 w 612"/>
                              <a:gd name="T106" fmla="+- 0 9375 9309"/>
                              <a:gd name="T107" fmla="*/ 9375 h 1516"/>
                              <a:gd name="T108" fmla="+- 0 10973 10693"/>
                              <a:gd name="T109" fmla="*/ T108 w 612"/>
                              <a:gd name="T110" fmla="+- 0 9355 9309"/>
                              <a:gd name="T111" fmla="*/ 9355 h 1516"/>
                              <a:gd name="T112" fmla="+- 0 10999 10693"/>
                              <a:gd name="T113" fmla="*/ T112 w 612"/>
                              <a:gd name="T114" fmla="+- 0 9346 9309"/>
                              <a:gd name="T115" fmla="*/ 9346 h 1516"/>
                              <a:gd name="T116" fmla="+- 0 11087 10693"/>
                              <a:gd name="T117" fmla="*/ T116 w 612"/>
                              <a:gd name="T118" fmla="+- 0 9346 9309"/>
                              <a:gd name="T119" fmla="*/ 9346 h 1516"/>
                              <a:gd name="T120" fmla="+- 0 11051 10693"/>
                              <a:gd name="T121" fmla="*/ T120 w 612"/>
                              <a:gd name="T122" fmla="+- 0 9327 9309"/>
                              <a:gd name="T123" fmla="*/ 9327 h 1516"/>
                              <a:gd name="T124" fmla="+- 0 11017 10693"/>
                              <a:gd name="T125" fmla="*/ T124 w 612"/>
                              <a:gd name="T126" fmla="+- 0 9314 9309"/>
                              <a:gd name="T127" fmla="*/ 9314 h 1516"/>
                              <a:gd name="T128" fmla="+- 0 11003 10693"/>
                              <a:gd name="T129" fmla="*/ T128 w 612"/>
                              <a:gd name="T130" fmla="+- 0 9310 9309"/>
                              <a:gd name="T131" fmla="*/ 9310 h 1516"/>
                              <a:gd name="T132" fmla="+- 0 11000 10693"/>
                              <a:gd name="T133" fmla="*/ T132 w 612"/>
                              <a:gd name="T134" fmla="+- 0 9309 9309"/>
                              <a:gd name="T135" fmla="*/ 9309 h 1516"/>
                              <a:gd name="T136" fmla="+- 0 10998 10693"/>
                              <a:gd name="T137" fmla="*/ T136 w 612"/>
                              <a:gd name="T138" fmla="+- 0 9309 9309"/>
                              <a:gd name="T139" fmla="*/ 9309 h 1516"/>
                              <a:gd name="T140" fmla="+- 0 11087 10693"/>
                              <a:gd name="T141" fmla="*/ T140 w 612"/>
                              <a:gd name="T142" fmla="+- 0 9346 9309"/>
                              <a:gd name="T143" fmla="*/ 9346 h 1516"/>
                              <a:gd name="T144" fmla="+- 0 10999 10693"/>
                              <a:gd name="T145" fmla="*/ T144 w 612"/>
                              <a:gd name="T146" fmla="+- 0 9346 9309"/>
                              <a:gd name="T147" fmla="*/ 9346 h 1516"/>
                              <a:gd name="T148" fmla="+- 0 11025 10693"/>
                              <a:gd name="T149" fmla="*/ T148 w 612"/>
                              <a:gd name="T150" fmla="+- 0 9355 9309"/>
                              <a:gd name="T151" fmla="*/ 9355 h 1516"/>
                              <a:gd name="T152" fmla="+- 0 11068 10693"/>
                              <a:gd name="T153" fmla="*/ T152 w 612"/>
                              <a:gd name="T154" fmla="+- 0 9375 9309"/>
                              <a:gd name="T155" fmla="*/ 9375 h 1516"/>
                              <a:gd name="T156" fmla="+- 0 11120 10693"/>
                              <a:gd name="T157" fmla="*/ T156 w 612"/>
                              <a:gd name="T158" fmla="+- 0 9409 9309"/>
                              <a:gd name="T159" fmla="*/ 9409 h 1516"/>
                              <a:gd name="T160" fmla="+- 0 11173 10693"/>
                              <a:gd name="T161" fmla="*/ T160 w 612"/>
                              <a:gd name="T162" fmla="+- 0 9460 9309"/>
                              <a:gd name="T163" fmla="*/ 9460 h 1516"/>
                              <a:gd name="T164" fmla="+- 0 11221 10693"/>
                              <a:gd name="T165" fmla="*/ T164 w 612"/>
                              <a:gd name="T166" fmla="+- 0 9531 9309"/>
                              <a:gd name="T167" fmla="*/ 9531 h 1516"/>
                              <a:gd name="T168" fmla="+- 0 11255 10693"/>
                              <a:gd name="T169" fmla="*/ T168 w 612"/>
                              <a:gd name="T170" fmla="+- 0 9625 9309"/>
                              <a:gd name="T171" fmla="*/ 9625 h 1516"/>
                              <a:gd name="T172" fmla="+- 0 11268 10693"/>
                              <a:gd name="T173" fmla="*/ T172 w 612"/>
                              <a:gd name="T174" fmla="+- 0 9743 9309"/>
                              <a:gd name="T175" fmla="*/ 9743 h 1516"/>
                              <a:gd name="T176" fmla="+- 0 11268 10693"/>
                              <a:gd name="T177" fmla="*/ T176 w 612"/>
                              <a:gd name="T178" fmla="+- 0 10788 9309"/>
                              <a:gd name="T179" fmla="*/ 10788 h 1516"/>
                              <a:gd name="T180" fmla="+- 0 11304 10693"/>
                              <a:gd name="T181" fmla="*/ T180 w 612"/>
                              <a:gd name="T182" fmla="+- 0 10788 9309"/>
                              <a:gd name="T183" fmla="*/ 10788 h 1516"/>
                              <a:gd name="T184" fmla="+- 0 11304 10693"/>
                              <a:gd name="T185" fmla="*/ T184 w 612"/>
                              <a:gd name="T186" fmla="+- 0 9743 9309"/>
                              <a:gd name="T187" fmla="*/ 9743 h 1516"/>
                              <a:gd name="T188" fmla="+- 0 11292 10693"/>
                              <a:gd name="T189" fmla="*/ T188 w 612"/>
                              <a:gd name="T190" fmla="+- 0 9623 9309"/>
                              <a:gd name="T191" fmla="*/ 9623 h 1516"/>
                              <a:gd name="T192" fmla="+- 0 11258 10693"/>
                              <a:gd name="T193" fmla="*/ T192 w 612"/>
                              <a:gd name="T194" fmla="+- 0 9525 9309"/>
                              <a:gd name="T195" fmla="*/ 9525 h 1516"/>
                              <a:gd name="T196" fmla="+- 0 11210 10693"/>
                              <a:gd name="T197" fmla="*/ T196 w 612"/>
                              <a:gd name="T198" fmla="+- 0 9449 9309"/>
                              <a:gd name="T199" fmla="*/ 9449 h 1516"/>
                              <a:gd name="T200" fmla="+- 0 11155 10693"/>
                              <a:gd name="T201" fmla="*/ T200 w 612"/>
                              <a:gd name="T202" fmla="+- 0 9393 9309"/>
                              <a:gd name="T203" fmla="*/ 9393 h 1516"/>
                              <a:gd name="T204" fmla="+- 0 11100 10693"/>
                              <a:gd name="T205" fmla="*/ T204 w 612"/>
                              <a:gd name="T206" fmla="+- 0 9353 9309"/>
                              <a:gd name="T207" fmla="*/ 9353 h 1516"/>
                              <a:gd name="T208" fmla="+- 0 11087 10693"/>
                              <a:gd name="T209" fmla="*/ T208 w 612"/>
                              <a:gd name="T210" fmla="+- 0 9346 9309"/>
                              <a:gd name="T211" fmla="*/ 9346 h 1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12" h="1516">
                                <a:moveTo>
                                  <a:pt x="305" y="0"/>
                                </a:moveTo>
                                <a:lnTo>
                                  <a:pt x="302" y="1"/>
                                </a:lnTo>
                                <a:lnTo>
                                  <a:pt x="288" y="5"/>
                                </a:lnTo>
                                <a:lnTo>
                                  <a:pt x="253" y="18"/>
                                </a:lnTo>
                                <a:lnTo>
                                  <a:pt x="205" y="44"/>
                                </a:lnTo>
                                <a:lnTo>
                                  <a:pt x="150" y="83"/>
                                </a:lnTo>
                                <a:lnTo>
                                  <a:pt x="95" y="139"/>
                                </a:lnTo>
                                <a:lnTo>
                                  <a:pt x="47" y="215"/>
                                </a:lnTo>
                                <a:lnTo>
                                  <a:pt x="13" y="313"/>
                                </a:lnTo>
                                <a:lnTo>
                                  <a:pt x="0" y="434"/>
                                </a:lnTo>
                                <a:lnTo>
                                  <a:pt x="0" y="1506"/>
                                </a:lnTo>
                                <a:lnTo>
                                  <a:pt x="8" y="1514"/>
                                </a:lnTo>
                                <a:lnTo>
                                  <a:pt x="593" y="1516"/>
                                </a:lnTo>
                                <a:lnTo>
                                  <a:pt x="598" y="1516"/>
                                </a:lnTo>
                                <a:lnTo>
                                  <a:pt x="603" y="1514"/>
                                </a:lnTo>
                                <a:lnTo>
                                  <a:pt x="606" y="1510"/>
                                </a:lnTo>
                                <a:lnTo>
                                  <a:pt x="610" y="1507"/>
                                </a:lnTo>
                                <a:lnTo>
                                  <a:pt x="611" y="1502"/>
                                </a:lnTo>
                                <a:lnTo>
                                  <a:pt x="611" y="1479"/>
                                </a:lnTo>
                                <a:lnTo>
                                  <a:pt x="575" y="1479"/>
                                </a:lnTo>
                                <a:lnTo>
                                  <a:pt x="36" y="1478"/>
                                </a:lnTo>
                                <a:lnTo>
                                  <a:pt x="36" y="434"/>
                                </a:lnTo>
                                <a:lnTo>
                                  <a:pt x="49" y="315"/>
                                </a:lnTo>
                                <a:lnTo>
                                  <a:pt x="84" y="221"/>
                                </a:lnTo>
                                <a:lnTo>
                                  <a:pt x="131" y="150"/>
                                </a:lnTo>
                                <a:lnTo>
                                  <a:pt x="185" y="99"/>
                                </a:lnTo>
                                <a:lnTo>
                                  <a:pt x="237" y="66"/>
                                </a:lnTo>
                                <a:lnTo>
                                  <a:pt x="280" y="46"/>
                                </a:lnTo>
                                <a:lnTo>
                                  <a:pt x="306" y="37"/>
                                </a:lnTo>
                                <a:lnTo>
                                  <a:pt x="394" y="37"/>
                                </a:lnTo>
                                <a:lnTo>
                                  <a:pt x="358" y="18"/>
                                </a:lnTo>
                                <a:lnTo>
                                  <a:pt x="324" y="5"/>
                                </a:lnTo>
                                <a:lnTo>
                                  <a:pt x="310" y="1"/>
                                </a:lnTo>
                                <a:lnTo>
                                  <a:pt x="307" y="0"/>
                                </a:lnTo>
                                <a:lnTo>
                                  <a:pt x="305" y="0"/>
                                </a:lnTo>
                                <a:close/>
                                <a:moveTo>
                                  <a:pt x="394" y="37"/>
                                </a:moveTo>
                                <a:lnTo>
                                  <a:pt x="306" y="37"/>
                                </a:lnTo>
                                <a:lnTo>
                                  <a:pt x="332" y="46"/>
                                </a:lnTo>
                                <a:lnTo>
                                  <a:pt x="375" y="66"/>
                                </a:lnTo>
                                <a:lnTo>
                                  <a:pt x="427" y="100"/>
                                </a:lnTo>
                                <a:lnTo>
                                  <a:pt x="480" y="151"/>
                                </a:lnTo>
                                <a:lnTo>
                                  <a:pt x="528" y="222"/>
                                </a:lnTo>
                                <a:lnTo>
                                  <a:pt x="562" y="316"/>
                                </a:lnTo>
                                <a:lnTo>
                                  <a:pt x="575" y="434"/>
                                </a:lnTo>
                                <a:lnTo>
                                  <a:pt x="575" y="1479"/>
                                </a:lnTo>
                                <a:lnTo>
                                  <a:pt x="611" y="1479"/>
                                </a:lnTo>
                                <a:lnTo>
                                  <a:pt x="611" y="434"/>
                                </a:lnTo>
                                <a:lnTo>
                                  <a:pt x="599" y="314"/>
                                </a:lnTo>
                                <a:lnTo>
                                  <a:pt x="565" y="216"/>
                                </a:lnTo>
                                <a:lnTo>
                                  <a:pt x="517" y="140"/>
                                </a:lnTo>
                                <a:lnTo>
                                  <a:pt x="462" y="84"/>
                                </a:lnTo>
                                <a:lnTo>
                                  <a:pt x="407" y="44"/>
                                </a:lnTo>
                                <a:lnTo>
                                  <a:pt x="39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175" y="12391"/>
                            <a:ext cx="0" cy="597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6900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6760" y="12689"/>
                            <a:ext cx="830" cy="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6900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AutoShape 62"/>
                        <wps:cNvSpPr>
                          <a:spLocks/>
                        </wps:cNvSpPr>
                        <wps:spPr bwMode="auto">
                          <a:xfrm>
                            <a:off x="6760" y="12390"/>
                            <a:ext cx="830" cy="598"/>
                          </a:xfrm>
                          <a:custGeom>
                            <a:avLst/>
                            <a:gdLst>
                              <a:gd name="T0" fmla="+- 0 7092 6760"/>
                              <a:gd name="T1" fmla="*/ T0 w 830"/>
                              <a:gd name="T2" fmla="+- 0 12397 12391"/>
                              <a:gd name="T3" fmla="*/ 12397 h 598"/>
                              <a:gd name="T4" fmla="+- 0 6943 6760"/>
                              <a:gd name="T5" fmla="*/ T4 w 830"/>
                              <a:gd name="T6" fmla="+- 0 12442 12391"/>
                              <a:gd name="T7" fmla="*/ 12442 h 598"/>
                              <a:gd name="T8" fmla="+- 0 6831 6760"/>
                              <a:gd name="T9" fmla="*/ T8 w 830"/>
                              <a:gd name="T10" fmla="+- 0 12522 12391"/>
                              <a:gd name="T11" fmla="*/ 12522 h 598"/>
                              <a:gd name="T12" fmla="+- 0 6769 6760"/>
                              <a:gd name="T13" fmla="*/ T12 w 830"/>
                              <a:gd name="T14" fmla="+- 0 12629 12391"/>
                              <a:gd name="T15" fmla="*/ 12629 h 598"/>
                              <a:gd name="T16" fmla="+- 0 6769 6760"/>
                              <a:gd name="T17" fmla="*/ T16 w 830"/>
                              <a:gd name="T18" fmla="+- 0 12750 12391"/>
                              <a:gd name="T19" fmla="*/ 12750 h 598"/>
                              <a:gd name="T20" fmla="+- 0 6831 6760"/>
                              <a:gd name="T21" fmla="*/ T20 w 830"/>
                              <a:gd name="T22" fmla="+- 0 12856 12391"/>
                              <a:gd name="T23" fmla="*/ 12856 h 598"/>
                              <a:gd name="T24" fmla="+- 0 6943 6760"/>
                              <a:gd name="T25" fmla="*/ T24 w 830"/>
                              <a:gd name="T26" fmla="+- 0 12937 12391"/>
                              <a:gd name="T27" fmla="*/ 12937 h 598"/>
                              <a:gd name="T28" fmla="+- 0 7092 6760"/>
                              <a:gd name="T29" fmla="*/ T28 w 830"/>
                              <a:gd name="T30" fmla="+- 0 12982 12391"/>
                              <a:gd name="T31" fmla="*/ 12982 h 598"/>
                              <a:gd name="T32" fmla="+- 0 7259 6760"/>
                              <a:gd name="T33" fmla="*/ T32 w 830"/>
                              <a:gd name="T34" fmla="+- 0 12982 12391"/>
                              <a:gd name="T35" fmla="*/ 12982 h 598"/>
                              <a:gd name="T36" fmla="+- 0 7369 6760"/>
                              <a:gd name="T37" fmla="*/ T36 w 830"/>
                              <a:gd name="T38" fmla="+- 0 12952 12391"/>
                              <a:gd name="T39" fmla="*/ 12952 h 598"/>
                              <a:gd name="T40" fmla="+- 0 7089 6760"/>
                              <a:gd name="T41" fmla="*/ T40 w 830"/>
                              <a:gd name="T42" fmla="+- 0 12945 12391"/>
                              <a:gd name="T43" fmla="*/ 12945 h 598"/>
                              <a:gd name="T44" fmla="+- 0 6939 6760"/>
                              <a:gd name="T45" fmla="*/ T44 w 830"/>
                              <a:gd name="T46" fmla="+- 0 12894 12391"/>
                              <a:gd name="T47" fmla="*/ 12894 h 598"/>
                              <a:gd name="T48" fmla="+- 0 6835 6760"/>
                              <a:gd name="T49" fmla="*/ T48 w 830"/>
                              <a:gd name="T50" fmla="+- 0 12805 12391"/>
                              <a:gd name="T51" fmla="*/ 12805 h 598"/>
                              <a:gd name="T52" fmla="+- 0 6797 6760"/>
                              <a:gd name="T53" fmla="*/ T52 w 830"/>
                              <a:gd name="T54" fmla="+- 0 12689 12391"/>
                              <a:gd name="T55" fmla="*/ 12689 h 598"/>
                              <a:gd name="T56" fmla="+- 0 6835 6760"/>
                              <a:gd name="T57" fmla="*/ T56 w 830"/>
                              <a:gd name="T58" fmla="+- 0 12574 12391"/>
                              <a:gd name="T59" fmla="*/ 12574 h 598"/>
                              <a:gd name="T60" fmla="+- 0 6939 6760"/>
                              <a:gd name="T61" fmla="*/ T60 w 830"/>
                              <a:gd name="T62" fmla="+- 0 12485 12391"/>
                              <a:gd name="T63" fmla="*/ 12485 h 598"/>
                              <a:gd name="T64" fmla="+- 0 7089 6760"/>
                              <a:gd name="T65" fmla="*/ T64 w 830"/>
                              <a:gd name="T66" fmla="+- 0 12434 12391"/>
                              <a:gd name="T67" fmla="*/ 12434 h 598"/>
                              <a:gd name="T68" fmla="+- 0 7369 6760"/>
                              <a:gd name="T69" fmla="*/ T68 w 830"/>
                              <a:gd name="T70" fmla="+- 0 12427 12391"/>
                              <a:gd name="T71" fmla="*/ 12427 h 598"/>
                              <a:gd name="T72" fmla="+- 0 7259 6760"/>
                              <a:gd name="T73" fmla="*/ T72 w 830"/>
                              <a:gd name="T74" fmla="+- 0 12397 12391"/>
                              <a:gd name="T75" fmla="*/ 12397 h 598"/>
                              <a:gd name="T76" fmla="+- 0 7369 6760"/>
                              <a:gd name="T77" fmla="*/ T76 w 830"/>
                              <a:gd name="T78" fmla="+- 0 12427 12391"/>
                              <a:gd name="T79" fmla="*/ 12427 h 598"/>
                              <a:gd name="T80" fmla="+- 0 7262 6760"/>
                              <a:gd name="T81" fmla="*/ T80 w 830"/>
                              <a:gd name="T82" fmla="+- 0 12434 12391"/>
                              <a:gd name="T83" fmla="*/ 12434 h 598"/>
                              <a:gd name="T84" fmla="+- 0 7412 6760"/>
                              <a:gd name="T85" fmla="*/ T84 w 830"/>
                              <a:gd name="T86" fmla="+- 0 12485 12391"/>
                              <a:gd name="T87" fmla="*/ 12485 h 598"/>
                              <a:gd name="T88" fmla="+- 0 7515 6760"/>
                              <a:gd name="T89" fmla="*/ T88 w 830"/>
                              <a:gd name="T90" fmla="+- 0 12574 12391"/>
                              <a:gd name="T91" fmla="*/ 12574 h 598"/>
                              <a:gd name="T92" fmla="+- 0 7554 6760"/>
                              <a:gd name="T93" fmla="*/ T92 w 830"/>
                              <a:gd name="T94" fmla="+- 0 12689 12391"/>
                              <a:gd name="T95" fmla="*/ 12689 h 598"/>
                              <a:gd name="T96" fmla="+- 0 7515 6760"/>
                              <a:gd name="T97" fmla="*/ T96 w 830"/>
                              <a:gd name="T98" fmla="+- 0 12805 12391"/>
                              <a:gd name="T99" fmla="*/ 12805 h 598"/>
                              <a:gd name="T100" fmla="+- 0 7412 6760"/>
                              <a:gd name="T101" fmla="*/ T100 w 830"/>
                              <a:gd name="T102" fmla="+- 0 12894 12391"/>
                              <a:gd name="T103" fmla="*/ 12894 h 598"/>
                              <a:gd name="T104" fmla="+- 0 7262 6760"/>
                              <a:gd name="T105" fmla="*/ T104 w 830"/>
                              <a:gd name="T106" fmla="+- 0 12945 12391"/>
                              <a:gd name="T107" fmla="*/ 12945 h 598"/>
                              <a:gd name="T108" fmla="+- 0 7369 6760"/>
                              <a:gd name="T109" fmla="*/ T108 w 830"/>
                              <a:gd name="T110" fmla="+- 0 12952 12391"/>
                              <a:gd name="T111" fmla="*/ 12952 h 598"/>
                              <a:gd name="T112" fmla="+- 0 7468 6760"/>
                              <a:gd name="T113" fmla="*/ T112 w 830"/>
                              <a:gd name="T114" fmla="+- 0 12901 12391"/>
                              <a:gd name="T115" fmla="*/ 12901 h 598"/>
                              <a:gd name="T116" fmla="+- 0 7557 6760"/>
                              <a:gd name="T117" fmla="*/ T116 w 830"/>
                              <a:gd name="T118" fmla="+- 0 12806 12391"/>
                              <a:gd name="T119" fmla="*/ 12806 h 598"/>
                              <a:gd name="T120" fmla="+- 0 7590 6760"/>
                              <a:gd name="T121" fmla="*/ T120 w 830"/>
                              <a:gd name="T122" fmla="+- 0 12689 12391"/>
                              <a:gd name="T123" fmla="*/ 12689 h 598"/>
                              <a:gd name="T124" fmla="+- 0 7557 6760"/>
                              <a:gd name="T125" fmla="*/ T124 w 830"/>
                              <a:gd name="T126" fmla="+- 0 12573 12391"/>
                              <a:gd name="T127" fmla="*/ 12573 h 598"/>
                              <a:gd name="T128" fmla="+- 0 7468 6760"/>
                              <a:gd name="T129" fmla="*/ T128 w 830"/>
                              <a:gd name="T130" fmla="+- 0 12478 12391"/>
                              <a:gd name="T131" fmla="*/ 12478 h 598"/>
                              <a:gd name="T132" fmla="+- 0 7369 6760"/>
                              <a:gd name="T133" fmla="*/ T132 w 830"/>
                              <a:gd name="T134" fmla="+- 0 12427 12391"/>
                              <a:gd name="T135" fmla="*/ 12427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30" h="598">
                                <a:moveTo>
                                  <a:pt x="415" y="0"/>
                                </a:moveTo>
                                <a:lnTo>
                                  <a:pt x="332" y="6"/>
                                </a:lnTo>
                                <a:lnTo>
                                  <a:pt x="254" y="23"/>
                                </a:lnTo>
                                <a:lnTo>
                                  <a:pt x="183" y="51"/>
                                </a:lnTo>
                                <a:lnTo>
                                  <a:pt x="122" y="87"/>
                                </a:lnTo>
                                <a:lnTo>
                                  <a:pt x="71" y="131"/>
                                </a:lnTo>
                                <a:lnTo>
                                  <a:pt x="33" y="182"/>
                                </a:lnTo>
                                <a:lnTo>
                                  <a:pt x="9" y="238"/>
                                </a:lnTo>
                                <a:lnTo>
                                  <a:pt x="0" y="298"/>
                                </a:lnTo>
                                <a:lnTo>
                                  <a:pt x="9" y="359"/>
                                </a:lnTo>
                                <a:lnTo>
                                  <a:pt x="33" y="415"/>
                                </a:lnTo>
                                <a:lnTo>
                                  <a:pt x="71" y="465"/>
                                </a:lnTo>
                                <a:lnTo>
                                  <a:pt x="122" y="510"/>
                                </a:lnTo>
                                <a:lnTo>
                                  <a:pt x="183" y="546"/>
                                </a:lnTo>
                                <a:lnTo>
                                  <a:pt x="254" y="574"/>
                                </a:lnTo>
                                <a:lnTo>
                                  <a:pt x="332" y="591"/>
                                </a:lnTo>
                                <a:lnTo>
                                  <a:pt x="415" y="597"/>
                                </a:lnTo>
                                <a:lnTo>
                                  <a:pt x="499" y="591"/>
                                </a:lnTo>
                                <a:lnTo>
                                  <a:pt x="577" y="574"/>
                                </a:lnTo>
                                <a:lnTo>
                                  <a:pt x="609" y="561"/>
                                </a:lnTo>
                                <a:lnTo>
                                  <a:pt x="415" y="561"/>
                                </a:lnTo>
                                <a:lnTo>
                                  <a:pt x="329" y="554"/>
                                </a:lnTo>
                                <a:lnTo>
                                  <a:pt x="249" y="534"/>
                                </a:lnTo>
                                <a:lnTo>
                                  <a:pt x="179" y="503"/>
                                </a:lnTo>
                                <a:lnTo>
                                  <a:pt x="120" y="463"/>
                                </a:lnTo>
                                <a:lnTo>
                                  <a:pt x="75" y="414"/>
                                </a:lnTo>
                                <a:lnTo>
                                  <a:pt x="47" y="359"/>
                                </a:lnTo>
                                <a:lnTo>
                                  <a:pt x="37" y="298"/>
                                </a:lnTo>
                                <a:lnTo>
                                  <a:pt x="47" y="238"/>
                                </a:lnTo>
                                <a:lnTo>
                                  <a:pt x="75" y="183"/>
                                </a:lnTo>
                                <a:lnTo>
                                  <a:pt x="120" y="134"/>
                                </a:lnTo>
                                <a:lnTo>
                                  <a:pt x="179" y="94"/>
                                </a:lnTo>
                                <a:lnTo>
                                  <a:pt x="249" y="62"/>
                                </a:lnTo>
                                <a:lnTo>
                                  <a:pt x="329" y="43"/>
                                </a:lnTo>
                                <a:lnTo>
                                  <a:pt x="415" y="36"/>
                                </a:lnTo>
                                <a:lnTo>
                                  <a:pt x="609" y="36"/>
                                </a:lnTo>
                                <a:lnTo>
                                  <a:pt x="577" y="23"/>
                                </a:lnTo>
                                <a:lnTo>
                                  <a:pt x="499" y="6"/>
                                </a:lnTo>
                                <a:lnTo>
                                  <a:pt x="415" y="0"/>
                                </a:lnTo>
                                <a:close/>
                                <a:moveTo>
                                  <a:pt x="609" y="36"/>
                                </a:moveTo>
                                <a:lnTo>
                                  <a:pt x="415" y="36"/>
                                </a:lnTo>
                                <a:lnTo>
                                  <a:pt x="502" y="43"/>
                                </a:lnTo>
                                <a:lnTo>
                                  <a:pt x="582" y="62"/>
                                </a:lnTo>
                                <a:lnTo>
                                  <a:pt x="652" y="94"/>
                                </a:lnTo>
                                <a:lnTo>
                                  <a:pt x="711" y="134"/>
                                </a:lnTo>
                                <a:lnTo>
                                  <a:pt x="755" y="183"/>
                                </a:lnTo>
                                <a:lnTo>
                                  <a:pt x="784" y="238"/>
                                </a:lnTo>
                                <a:lnTo>
                                  <a:pt x="794" y="298"/>
                                </a:lnTo>
                                <a:lnTo>
                                  <a:pt x="784" y="359"/>
                                </a:lnTo>
                                <a:lnTo>
                                  <a:pt x="755" y="414"/>
                                </a:lnTo>
                                <a:lnTo>
                                  <a:pt x="711" y="463"/>
                                </a:lnTo>
                                <a:lnTo>
                                  <a:pt x="652" y="503"/>
                                </a:lnTo>
                                <a:lnTo>
                                  <a:pt x="582" y="534"/>
                                </a:lnTo>
                                <a:lnTo>
                                  <a:pt x="502" y="554"/>
                                </a:lnTo>
                                <a:lnTo>
                                  <a:pt x="415" y="561"/>
                                </a:lnTo>
                                <a:lnTo>
                                  <a:pt x="609" y="561"/>
                                </a:lnTo>
                                <a:lnTo>
                                  <a:pt x="647" y="546"/>
                                </a:lnTo>
                                <a:lnTo>
                                  <a:pt x="708" y="510"/>
                                </a:lnTo>
                                <a:lnTo>
                                  <a:pt x="759" y="465"/>
                                </a:lnTo>
                                <a:lnTo>
                                  <a:pt x="797" y="415"/>
                                </a:lnTo>
                                <a:lnTo>
                                  <a:pt x="822" y="359"/>
                                </a:lnTo>
                                <a:lnTo>
                                  <a:pt x="830" y="298"/>
                                </a:lnTo>
                                <a:lnTo>
                                  <a:pt x="822" y="238"/>
                                </a:lnTo>
                                <a:lnTo>
                                  <a:pt x="797" y="182"/>
                                </a:lnTo>
                                <a:lnTo>
                                  <a:pt x="759" y="131"/>
                                </a:lnTo>
                                <a:lnTo>
                                  <a:pt x="708" y="87"/>
                                </a:lnTo>
                                <a:lnTo>
                                  <a:pt x="647" y="51"/>
                                </a:lnTo>
                                <a:lnTo>
                                  <a:pt x="60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90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8741" y="12135"/>
                            <a:ext cx="0" cy="51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0054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AutoShape 64"/>
                        <wps:cNvSpPr>
                          <a:spLocks/>
                        </wps:cNvSpPr>
                        <wps:spPr bwMode="auto">
                          <a:xfrm>
                            <a:off x="1558" y="12487"/>
                            <a:ext cx="949" cy="929"/>
                          </a:xfrm>
                          <a:custGeom>
                            <a:avLst/>
                            <a:gdLst>
                              <a:gd name="T0" fmla="+- 0 2281 1559"/>
                              <a:gd name="T1" fmla="*/ T0 w 949"/>
                              <a:gd name="T2" fmla="+- 0 12540 12488"/>
                              <a:gd name="T3" fmla="*/ 12540 h 929"/>
                              <a:gd name="T4" fmla="+- 0 2281 1559"/>
                              <a:gd name="T5" fmla="*/ T4 w 949"/>
                              <a:gd name="T6" fmla="+- 0 13416 12488"/>
                              <a:gd name="T7" fmla="*/ 13416 h 929"/>
                              <a:gd name="T8" fmla="+- 0 2036 1559"/>
                              <a:gd name="T9" fmla="*/ T8 w 949"/>
                              <a:gd name="T10" fmla="+- 0 12488 12488"/>
                              <a:gd name="T11" fmla="*/ 12488 h 929"/>
                              <a:gd name="T12" fmla="+- 0 2036 1559"/>
                              <a:gd name="T13" fmla="*/ T12 w 949"/>
                              <a:gd name="T14" fmla="+- 0 13416 12488"/>
                              <a:gd name="T15" fmla="*/ 13416 h 929"/>
                              <a:gd name="T16" fmla="+- 0 1792 1559"/>
                              <a:gd name="T17" fmla="*/ T16 w 949"/>
                              <a:gd name="T18" fmla="+- 0 12540 12488"/>
                              <a:gd name="T19" fmla="*/ 12540 h 929"/>
                              <a:gd name="T20" fmla="+- 0 1792 1559"/>
                              <a:gd name="T21" fmla="*/ T20 w 949"/>
                              <a:gd name="T22" fmla="+- 0 13412 12488"/>
                              <a:gd name="T23" fmla="*/ 13412 h 929"/>
                              <a:gd name="T24" fmla="+- 0 1559 1559"/>
                              <a:gd name="T25" fmla="*/ T24 w 949"/>
                              <a:gd name="T26" fmla="+- 0 12925 12488"/>
                              <a:gd name="T27" fmla="*/ 12925 h 929"/>
                              <a:gd name="T28" fmla="+- 0 2507 1559"/>
                              <a:gd name="T29" fmla="*/ T28 w 949"/>
                              <a:gd name="T30" fmla="+- 0 12925 12488"/>
                              <a:gd name="T31" fmla="*/ 12925 h 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9" h="929">
                                <a:moveTo>
                                  <a:pt x="722" y="52"/>
                                </a:moveTo>
                                <a:lnTo>
                                  <a:pt x="722" y="928"/>
                                </a:lnTo>
                                <a:moveTo>
                                  <a:pt x="477" y="0"/>
                                </a:moveTo>
                                <a:lnTo>
                                  <a:pt x="477" y="928"/>
                                </a:lnTo>
                                <a:moveTo>
                                  <a:pt x="233" y="52"/>
                                </a:moveTo>
                                <a:lnTo>
                                  <a:pt x="233" y="924"/>
                                </a:lnTo>
                                <a:moveTo>
                                  <a:pt x="0" y="437"/>
                                </a:moveTo>
                                <a:lnTo>
                                  <a:pt x="948" y="437"/>
                                </a:lnTo>
                              </a:path>
                            </a:pathLst>
                          </a:custGeom>
                          <a:noFill/>
                          <a:ln w="22987">
                            <a:solidFill>
                              <a:srgbClr val="0054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65"/>
                        <wps:cNvSpPr>
                          <a:spLocks/>
                        </wps:cNvSpPr>
                        <wps:spPr bwMode="auto">
                          <a:xfrm>
                            <a:off x="1558" y="12487"/>
                            <a:ext cx="949" cy="929"/>
                          </a:xfrm>
                          <a:custGeom>
                            <a:avLst/>
                            <a:gdLst>
                              <a:gd name="T0" fmla="+- 0 2039 1559"/>
                              <a:gd name="T1" fmla="*/ T0 w 949"/>
                              <a:gd name="T2" fmla="+- 0 12488 12488"/>
                              <a:gd name="T3" fmla="*/ 12488 h 929"/>
                              <a:gd name="T4" fmla="+- 0 2036 1559"/>
                              <a:gd name="T5" fmla="*/ T4 w 949"/>
                              <a:gd name="T6" fmla="+- 0 12488 12488"/>
                              <a:gd name="T7" fmla="*/ 12488 h 929"/>
                              <a:gd name="T8" fmla="+- 0 1921 1559"/>
                              <a:gd name="T9" fmla="*/ T8 w 949"/>
                              <a:gd name="T10" fmla="+- 0 12497 12488"/>
                              <a:gd name="T11" fmla="*/ 12497 h 929"/>
                              <a:gd name="T12" fmla="+- 0 1826 1559"/>
                              <a:gd name="T13" fmla="*/ T12 w 949"/>
                              <a:gd name="T14" fmla="+- 0 12523 12488"/>
                              <a:gd name="T15" fmla="*/ 12523 h 929"/>
                              <a:gd name="T16" fmla="+- 0 1750 1559"/>
                              <a:gd name="T17" fmla="*/ T16 w 949"/>
                              <a:gd name="T18" fmla="+- 0 12561 12488"/>
                              <a:gd name="T19" fmla="*/ 12561 h 929"/>
                              <a:gd name="T20" fmla="+- 0 1689 1559"/>
                              <a:gd name="T21" fmla="*/ T20 w 949"/>
                              <a:gd name="T22" fmla="+- 0 12608 12488"/>
                              <a:gd name="T23" fmla="*/ 12608 h 929"/>
                              <a:gd name="T24" fmla="+- 0 1643 1559"/>
                              <a:gd name="T25" fmla="*/ T24 w 949"/>
                              <a:gd name="T26" fmla="+- 0 12661 12488"/>
                              <a:gd name="T27" fmla="*/ 12661 h 929"/>
                              <a:gd name="T28" fmla="+- 0 1609 1559"/>
                              <a:gd name="T29" fmla="*/ T28 w 949"/>
                              <a:gd name="T30" fmla="+- 0 12715 12488"/>
                              <a:gd name="T31" fmla="*/ 12715 h 929"/>
                              <a:gd name="T32" fmla="+- 0 1586 1559"/>
                              <a:gd name="T33" fmla="*/ T32 w 949"/>
                              <a:gd name="T34" fmla="+- 0 12768 12488"/>
                              <a:gd name="T35" fmla="*/ 12768 h 929"/>
                              <a:gd name="T36" fmla="+- 0 1571 1559"/>
                              <a:gd name="T37" fmla="*/ T36 w 949"/>
                              <a:gd name="T38" fmla="+- 0 12815 12488"/>
                              <a:gd name="T39" fmla="*/ 12815 h 929"/>
                              <a:gd name="T40" fmla="+- 0 1563 1559"/>
                              <a:gd name="T41" fmla="*/ T40 w 949"/>
                              <a:gd name="T42" fmla="+- 0 12854 12488"/>
                              <a:gd name="T43" fmla="*/ 12854 h 929"/>
                              <a:gd name="T44" fmla="+- 0 1560 1559"/>
                              <a:gd name="T45" fmla="*/ T44 w 949"/>
                              <a:gd name="T46" fmla="+- 0 12880 12488"/>
                              <a:gd name="T47" fmla="*/ 12880 h 929"/>
                              <a:gd name="T48" fmla="+- 0 1559 1559"/>
                              <a:gd name="T49" fmla="*/ T48 w 949"/>
                              <a:gd name="T50" fmla="+- 0 12890 12488"/>
                              <a:gd name="T51" fmla="*/ 12890 h 929"/>
                              <a:gd name="T52" fmla="+- 0 1559 1559"/>
                              <a:gd name="T53" fmla="*/ T52 w 949"/>
                              <a:gd name="T54" fmla="+- 0 13408 12488"/>
                              <a:gd name="T55" fmla="*/ 13408 h 929"/>
                              <a:gd name="T56" fmla="+- 0 1567 1559"/>
                              <a:gd name="T57" fmla="*/ T56 w 949"/>
                              <a:gd name="T58" fmla="+- 0 13416 12488"/>
                              <a:gd name="T59" fmla="*/ 13416 h 929"/>
                              <a:gd name="T60" fmla="+- 0 2499 1559"/>
                              <a:gd name="T61" fmla="*/ T60 w 949"/>
                              <a:gd name="T62" fmla="+- 0 13416 12488"/>
                              <a:gd name="T63" fmla="*/ 13416 h 929"/>
                              <a:gd name="T64" fmla="+- 0 2507 1559"/>
                              <a:gd name="T65" fmla="*/ T64 w 949"/>
                              <a:gd name="T66" fmla="+- 0 13408 12488"/>
                              <a:gd name="T67" fmla="*/ 13408 h 929"/>
                              <a:gd name="T68" fmla="+- 0 2507 1559"/>
                              <a:gd name="T69" fmla="*/ T68 w 949"/>
                              <a:gd name="T70" fmla="+- 0 13380 12488"/>
                              <a:gd name="T71" fmla="*/ 13380 h 929"/>
                              <a:gd name="T72" fmla="+- 0 1595 1559"/>
                              <a:gd name="T73" fmla="*/ T72 w 949"/>
                              <a:gd name="T74" fmla="+- 0 13380 12488"/>
                              <a:gd name="T75" fmla="*/ 13380 h 929"/>
                              <a:gd name="T76" fmla="+- 0 1595 1559"/>
                              <a:gd name="T77" fmla="*/ T76 w 949"/>
                              <a:gd name="T78" fmla="+- 0 12890 12488"/>
                              <a:gd name="T79" fmla="*/ 12890 h 929"/>
                              <a:gd name="T80" fmla="+- 0 1596 1559"/>
                              <a:gd name="T81" fmla="*/ T80 w 949"/>
                              <a:gd name="T82" fmla="+- 0 12877 12488"/>
                              <a:gd name="T83" fmla="*/ 12877 h 929"/>
                              <a:gd name="T84" fmla="+- 0 1600 1559"/>
                              <a:gd name="T85" fmla="*/ T84 w 949"/>
                              <a:gd name="T86" fmla="+- 0 12847 12488"/>
                              <a:gd name="T87" fmla="*/ 12847 h 929"/>
                              <a:gd name="T88" fmla="+- 0 1610 1559"/>
                              <a:gd name="T89" fmla="*/ T88 w 949"/>
                              <a:gd name="T90" fmla="+- 0 12805 12488"/>
                              <a:gd name="T91" fmla="*/ 12805 h 929"/>
                              <a:gd name="T92" fmla="+- 0 1628 1559"/>
                              <a:gd name="T93" fmla="*/ T92 w 949"/>
                              <a:gd name="T94" fmla="+- 0 12756 12488"/>
                              <a:gd name="T95" fmla="*/ 12756 h 929"/>
                              <a:gd name="T96" fmla="+- 0 1656 1559"/>
                              <a:gd name="T97" fmla="*/ T96 w 949"/>
                              <a:gd name="T98" fmla="+- 0 12702 12488"/>
                              <a:gd name="T99" fmla="*/ 12702 h 929"/>
                              <a:gd name="T100" fmla="+- 0 1698 1559"/>
                              <a:gd name="T101" fmla="*/ T100 w 949"/>
                              <a:gd name="T102" fmla="+- 0 12649 12488"/>
                              <a:gd name="T103" fmla="*/ 12649 h 929"/>
                              <a:gd name="T104" fmla="+- 0 1754 1559"/>
                              <a:gd name="T105" fmla="*/ T104 w 949"/>
                              <a:gd name="T106" fmla="+- 0 12601 12488"/>
                              <a:gd name="T107" fmla="*/ 12601 h 929"/>
                              <a:gd name="T108" fmla="+- 0 1827 1559"/>
                              <a:gd name="T109" fmla="*/ T108 w 949"/>
                              <a:gd name="T110" fmla="+- 0 12561 12488"/>
                              <a:gd name="T111" fmla="*/ 12561 h 929"/>
                              <a:gd name="T112" fmla="+- 0 1921 1559"/>
                              <a:gd name="T113" fmla="*/ T112 w 949"/>
                              <a:gd name="T114" fmla="+- 0 12534 12488"/>
                              <a:gd name="T115" fmla="*/ 12534 h 929"/>
                              <a:gd name="T116" fmla="+- 0 2036 1559"/>
                              <a:gd name="T117" fmla="*/ T116 w 949"/>
                              <a:gd name="T118" fmla="+- 0 12524 12488"/>
                              <a:gd name="T119" fmla="*/ 12524 h 929"/>
                              <a:gd name="T120" fmla="+- 0 2250 1559"/>
                              <a:gd name="T121" fmla="*/ T120 w 949"/>
                              <a:gd name="T122" fmla="+- 0 12524 12488"/>
                              <a:gd name="T123" fmla="*/ 12524 h 929"/>
                              <a:gd name="T124" fmla="+- 0 2247 1559"/>
                              <a:gd name="T125" fmla="*/ T124 w 949"/>
                              <a:gd name="T126" fmla="+- 0 12523 12488"/>
                              <a:gd name="T127" fmla="*/ 12523 h 929"/>
                              <a:gd name="T128" fmla="+- 0 2153 1559"/>
                              <a:gd name="T129" fmla="*/ T128 w 949"/>
                              <a:gd name="T130" fmla="+- 0 12497 12488"/>
                              <a:gd name="T131" fmla="*/ 12497 h 929"/>
                              <a:gd name="T132" fmla="+- 0 2039 1559"/>
                              <a:gd name="T133" fmla="*/ T132 w 949"/>
                              <a:gd name="T134" fmla="+- 0 12488 12488"/>
                              <a:gd name="T135" fmla="*/ 12488 h 929"/>
                              <a:gd name="T136" fmla="+- 0 2250 1559"/>
                              <a:gd name="T137" fmla="*/ T136 w 949"/>
                              <a:gd name="T138" fmla="+- 0 12524 12488"/>
                              <a:gd name="T139" fmla="*/ 12524 h 929"/>
                              <a:gd name="T140" fmla="+- 0 2039 1559"/>
                              <a:gd name="T141" fmla="*/ T140 w 949"/>
                              <a:gd name="T142" fmla="+- 0 12524 12488"/>
                              <a:gd name="T143" fmla="*/ 12524 h 929"/>
                              <a:gd name="T144" fmla="+- 0 2153 1559"/>
                              <a:gd name="T145" fmla="*/ T144 w 949"/>
                              <a:gd name="T146" fmla="+- 0 12534 12488"/>
                              <a:gd name="T147" fmla="*/ 12534 h 929"/>
                              <a:gd name="T148" fmla="+- 0 2246 1559"/>
                              <a:gd name="T149" fmla="*/ T148 w 949"/>
                              <a:gd name="T150" fmla="+- 0 12561 12488"/>
                              <a:gd name="T151" fmla="*/ 12561 h 929"/>
                              <a:gd name="T152" fmla="+- 0 2318 1559"/>
                              <a:gd name="T153" fmla="*/ T152 w 949"/>
                              <a:gd name="T154" fmla="+- 0 12601 12488"/>
                              <a:gd name="T155" fmla="*/ 12601 h 929"/>
                              <a:gd name="T156" fmla="+- 0 2373 1559"/>
                              <a:gd name="T157" fmla="*/ T156 w 949"/>
                              <a:gd name="T158" fmla="+- 0 12649 12488"/>
                              <a:gd name="T159" fmla="*/ 12649 h 929"/>
                              <a:gd name="T160" fmla="+- 0 2413 1559"/>
                              <a:gd name="T161" fmla="*/ T160 w 949"/>
                              <a:gd name="T162" fmla="+- 0 12702 12488"/>
                              <a:gd name="T163" fmla="*/ 12702 h 929"/>
                              <a:gd name="T164" fmla="+- 0 2440 1559"/>
                              <a:gd name="T165" fmla="*/ T164 w 949"/>
                              <a:gd name="T166" fmla="+- 0 12756 12488"/>
                              <a:gd name="T167" fmla="*/ 12756 h 929"/>
                              <a:gd name="T168" fmla="+- 0 2457 1559"/>
                              <a:gd name="T169" fmla="*/ T168 w 949"/>
                              <a:gd name="T170" fmla="+- 0 12806 12488"/>
                              <a:gd name="T171" fmla="*/ 12806 h 929"/>
                              <a:gd name="T172" fmla="+- 0 2466 1559"/>
                              <a:gd name="T173" fmla="*/ T172 w 949"/>
                              <a:gd name="T174" fmla="+- 0 12848 12488"/>
                              <a:gd name="T175" fmla="*/ 12848 h 929"/>
                              <a:gd name="T176" fmla="+- 0 2470 1559"/>
                              <a:gd name="T177" fmla="*/ T176 w 949"/>
                              <a:gd name="T178" fmla="+- 0 12878 12488"/>
                              <a:gd name="T179" fmla="*/ 12878 h 929"/>
                              <a:gd name="T180" fmla="+- 0 2471 1559"/>
                              <a:gd name="T181" fmla="*/ T180 w 949"/>
                              <a:gd name="T182" fmla="+- 0 12890 12488"/>
                              <a:gd name="T183" fmla="*/ 12890 h 929"/>
                              <a:gd name="T184" fmla="+- 0 2471 1559"/>
                              <a:gd name="T185" fmla="*/ T184 w 949"/>
                              <a:gd name="T186" fmla="+- 0 13380 12488"/>
                              <a:gd name="T187" fmla="*/ 13380 h 929"/>
                              <a:gd name="T188" fmla="+- 0 2507 1559"/>
                              <a:gd name="T189" fmla="*/ T188 w 949"/>
                              <a:gd name="T190" fmla="+- 0 13380 12488"/>
                              <a:gd name="T191" fmla="*/ 13380 h 929"/>
                              <a:gd name="T192" fmla="+- 0 2507 1559"/>
                              <a:gd name="T193" fmla="*/ T192 w 949"/>
                              <a:gd name="T194" fmla="+- 0 12890 12488"/>
                              <a:gd name="T195" fmla="*/ 12890 h 929"/>
                              <a:gd name="T196" fmla="+- 0 2506 1559"/>
                              <a:gd name="T197" fmla="*/ T196 w 949"/>
                              <a:gd name="T198" fmla="+- 0 12881 12488"/>
                              <a:gd name="T199" fmla="*/ 12881 h 929"/>
                              <a:gd name="T200" fmla="+- 0 2503 1559"/>
                              <a:gd name="T201" fmla="*/ T200 w 949"/>
                              <a:gd name="T202" fmla="+- 0 12855 12488"/>
                              <a:gd name="T203" fmla="*/ 12855 h 929"/>
                              <a:gd name="T204" fmla="+- 0 2496 1559"/>
                              <a:gd name="T205" fmla="*/ T204 w 949"/>
                              <a:gd name="T206" fmla="+- 0 12816 12488"/>
                              <a:gd name="T207" fmla="*/ 12816 h 929"/>
                              <a:gd name="T208" fmla="+- 0 2482 1559"/>
                              <a:gd name="T209" fmla="*/ T208 w 949"/>
                              <a:gd name="T210" fmla="+- 0 12768 12488"/>
                              <a:gd name="T211" fmla="*/ 12768 h 929"/>
                              <a:gd name="T212" fmla="+- 0 2460 1559"/>
                              <a:gd name="T213" fmla="*/ T212 w 949"/>
                              <a:gd name="T214" fmla="+- 0 12716 12488"/>
                              <a:gd name="T215" fmla="*/ 12716 h 929"/>
                              <a:gd name="T216" fmla="+- 0 2427 1559"/>
                              <a:gd name="T217" fmla="*/ T216 w 949"/>
                              <a:gd name="T218" fmla="+- 0 12661 12488"/>
                              <a:gd name="T219" fmla="*/ 12661 h 929"/>
                              <a:gd name="T220" fmla="+- 0 2382 1559"/>
                              <a:gd name="T221" fmla="*/ T220 w 949"/>
                              <a:gd name="T222" fmla="+- 0 12608 12488"/>
                              <a:gd name="T223" fmla="*/ 12608 h 929"/>
                              <a:gd name="T224" fmla="+- 0 2323 1559"/>
                              <a:gd name="T225" fmla="*/ T224 w 949"/>
                              <a:gd name="T226" fmla="+- 0 12561 12488"/>
                              <a:gd name="T227" fmla="*/ 12561 h 929"/>
                              <a:gd name="T228" fmla="+- 0 2250 1559"/>
                              <a:gd name="T229" fmla="*/ T228 w 949"/>
                              <a:gd name="T230" fmla="+- 0 12524 12488"/>
                              <a:gd name="T231" fmla="*/ 12524 h 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49" h="929">
                                <a:moveTo>
                                  <a:pt x="480" y="0"/>
                                </a:moveTo>
                                <a:lnTo>
                                  <a:pt x="477" y="0"/>
                                </a:lnTo>
                                <a:lnTo>
                                  <a:pt x="362" y="9"/>
                                </a:lnTo>
                                <a:lnTo>
                                  <a:pt x="267" y="35"/>
                                </a:lnTo>
                                <a:lnTo>
                                  <a:pt x="191" y="73"/>
                                </a:lnTo>
                                <a:lnTo>
                                  <a:pt x="130" y="120"/>
                                </a:lnTo>
                                <a:lnTo>
                                  <a:pt x="84" y="173"/>
                                </a:lnTo>
                                <a:lnTo>
                                  <a:pt x="50" y="227"/>
                                </a:lnTo>
                                <a:lnTo>
                                  <a:pt x="27" y="280"/>
                                </a:lnTo>
                                <a:lnTo>
                                  <a:pt x="12" y="327"/>
                                </a:lnTo>
                                <a:lnTo>
                                  <a:pt x="4" y="366"/>
                                </a:lnTo>
                                <a:lnTo>
                                  <a:pt x="1" y="392"/>
                                </a:lnTo>
                                <a:lnTo>
                                  <a:pt x="0" y="402"/>
                                </a:lnTo>
                                <a:lnTo>
                                  <a:pt x="0" y="920"/>
                                </a:lnTo>
                                <a:lnTo>
                                  <a:pt x="8" y="928"/>
                                </a:lnTo>
                                <a:lnTo>
                                  <a:pt x="940" y="928"/>
                                </a:lnTo>
                                <a:lnTo>
                                  <a:pt x="948" y="920"/>
                                </a:lnTo>
                                <a:lnTo>
                                  <a:pt x="948" y="892"/>
                                </a:lnTo>
                                <a:lnTo>
                                  <a:pt x="36" y="892"/>
                                </a:lnTo>
                                <a:lnTo>
                                  <a:pt x="36" y="402"/>
                                </a:lnTo>
                                <a:lnTo>
                                  <a:pt x="37" y="389"/>
                                </a:lnTo>
                                <a:lnTo>
                                  <a:pt x="41" y="359"/>
                                </a:lnTo>
                                <a:lnTo>
                                  <a:pt x="51" y="317"/>
                                </a:lnTo>
                                <a:lnTo>
                                  <a:pt x="69" y="268"/>
                                </a:lnTo>
                                <a:lnTo>
                                  <a:pt x="97" y="214"/>
                                </a:lnTo>
                                <a:lnTo>
                                  <a:pt x="139" y="161"/>
                                </a:lnTo>
                                <a:lnTo>
                                  <a:pt x="195" y="113"/>
                                </a:lnTo>
                                <a:lnTo>
                                  <a:pt x="268" y="73"/>
                                </a:lnTo>
                                <a:lnTo>
                                  <a:pt x="362" y="46"/>
                                </a:lnTo>
                                <a:lnTo>
                                  <a:pt x="477" y="36"/>
                                </a:lnTo>
                                <a:lnTo>
                                  <a:pt x="691" y="36"/>
                                </a:lnTo>
                                <a:lnTo>
                                  <a:pt x="688" y="35"/>
                                </a:lnTo>
                                <a:lnTo>
                                  <a:pt x="594" y="9"/>
                                </a:lnTo>
                                <a:lnTo>
                                  <a:pt x="480" y="0"/>
                                </a:lnTo>
                                <a:close/>
                                <a:moveTo>
                                  <a:pt x="691" y="36"/>
                                </a:moveTo>
                                <a:lnTo>
                                  <a:pt x="480" y="36"/>
                                </a:lnTo>
                                <a:lnTo>
                                  <a:pt x="594" y="46"/>
                                </a:lnTo>
                                <a:lnTo>
                                  <a:pt x="687" y="73"/>
                                </a:lnTo>
                                <a:lnTo>
                                  <a:pt x="759" y="113"/>
                                </a:lnTo>
                                <a:lnTo>
                                  <a:pt x="814" y="161"/>
                                </a:lnTo>
                                <a:lnTo>
                                  <a:pt x="854" y="214"/>
                                </a:lnTo>
                                <a:lnTo>
                                  <a:pt x="881" y="268"/>
                                </a:lnTo>
                                <a:lnTo>
                                  <a:pt x="898" y="318"/>
                                </a:lnTo>
                                <a:lnTo>
                                  <a:pt x="907" y="360"/>
                                </a:lnTo>
                                <a:lnTo>
                                  <a:pt x="911" y="390"/>
                                </a:lnTo>
                                <a:lnTo>
                                  <a:pt x="912" y="402"/>
                                </a:lnTo>
                                <a:lnTo>
                                  <a:pt x="912" y="892"/>
                                </a:lnTo>
                                <a:lnTo>
                                  <a:pt x="948" y="892"/>
                                </a:lnTo>
                                <a:lnTo>
                                  <a:pt x="948" y="402"/>
                                </a:lnTo>
                                <a:lnTo>
                                  <a:pt x="947" y="393"/>
                                </a:lnTo>
                                <a:lnTo>
                                  <a:pt x="944" y="367"/>
                                </a:lnTo>
                                <a:lnTo>
                                  <a:pt x="937" y="328"/>
                                </a:lnTo>
                                <a:lnTo>
                                  <a:pt x="923" y="280"/>
                                </a:lnTo>
                                <a:lnTo>
                                  <a:pt x="901" y="228"/>
                                </a:lnTo>
                                <a:lnTo>
                                  <a:pt x="868" y="173"/>
                                </a:lnTo>
                                <a:lnTo>
                                  <a:pt x="823" y="120"/>
                                </a:lnTo>
                                <a:lnTo>
                                  <a:pt x="764" y="73"/>
                                </a:lnTo>
                                <a:lnTo>
                                  <a:pt x="69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66"/>
                        <wps:cNvSpPr>
                          <a:spLocks/>
                        </wps:cNvSpPr>
                        <wps:spPr bwMode="auto">
                          <a:xfrm>
                            <a:off x="938" y="9131"/>
                            <a:ext cx="614" cy="1023"/>
                          </a:xfrm>
                          <a:custGeom>
                            <a:avLst/>
                            <a:gdLst>
                              <a:gd name="T0" fmla="+- 0 1366 938"/>
                              <a:gd name="T1" fmla="*/ T0 w 614"/>
                              <a:gd name="T2" fmla="+- 0 9131 9131"/>
                              <a:gd name="T3" fmla="*/ 9131 h 1023"/>
                              <a:gd name="T4" fmla="+- 0 1125 938"/>
                              <a:gd name="T5" fmla="*/ T4 w 614"/>
                              <a:gd name="T6" fmla="+- 0 9131 9131"/>
                              <a:gd name="T7" fmla="*/ 9131 h 1023"/>
                              <a:gd name="T8" fmla="+- 0 1117 938"/>
                              <a:gd name="T9" fmla="*/ T8 w 614"/>
                              <a:gd name="T10" fmla="+- 0 9140 9131"/>
                              <a:gd name="T11" fmla="*/ 9140 h 1023"/>
                              <a:gd name="T12" fmla="+- 0 1117 938"/>
                              <a:gd name="T13" fmla="*/ T12 w 614"/>
                              <a:gd name="T14" fmla="+- 0 9568 9131"/>
                              <a:gd name="T15" fmla="*/ 9568 h 1023"/>
                              <a:gd name="T16" fmla="+- 0 1056 938"/>
                              <a:gd name="T17" fmla="*/ T16 w 614"/>
                              <a:gd name="T18" fmla="+- 0 9605 9131"/>
                              <a:gd name="T19" fmla="*/ 9605 h 1023"/>
                              <a:gd name="T20" fmla="+- 0 1007 938"/>
                              <a:gd name="T21" fmla="*/ T20 w 614"/>
                              <a:gd name="T22" fmla="+- 0 9654 9131"/>
                              <a:gd name="T23" fmla="*/ 9654 h 1023"/>
                              <a:gd name="T24" fmla="+- 0 970 938"/>
                              <a:gd name="T25" fmla="*/ T24 w 614"/>
                              <a:gd name="T26" fmla="+- 0 9711 9131"/>
                              <a:gd name="T27" fmla="*/ 9711 h 1023"/>
                              <a:gd name="T28" fmla="+- 0 946 938"/>
                              <a:gd name="T29" fmla="*/ T28 w 614"/>
                              <a:gd name="T30" fmla="+- 0 9777 9131"/>
                              <a:gd name="T31" fmla="*/ 9777 h 1023"/>
                              <a:gd name="T32" fmla="+- 0 938 938"/>
                              <a:gd name="T33" fmla="*/ T32 w 614"/>
                              <a:gd name="T34" fmla="+- 0 9847 9131"/>
                              <a:gd name="T35" fmla="*/ 9847 h 1023"/>
                              <a:gd name="T36" fmla="+- 0 946 938"/>
                              <a:gd name="T37" fmla="*/ T36 w 614"/>
                              <a:gd name="T38" fmla="+- 0 9917 9131"/>
                              <a:gd name="T39" fmla="*/ 9917 h 1023"/>
                              <a:gd name="T40" fmla="+- 0 970 938"/>
                              <a:gd name="T41" fmla="*/ T40 w 614"/>
                              <a:gd name="T42" fmla="+- 0 9982 9131"/>
                              <a:gd name="T43" fmla="*/ 9982 h 1023"/>
                              <a:gd name="T44" fmla="+- 0 1006 938"/>
                              <a:gd name="T45" fmla="*/ T44 w 614"/>
                              <a:gd name="T46" fmla="+- 0 10039 9131"/>
                              <a:gd name="T47" fmla="*/ 10039 h 1023"/>
                              <a:gd name="T48" fmla="+- 0 1053 938"/>
                              <a:gd name="T49" fmla="*/ T48 w 614"/>
                              <a:gd name="T50" fmla="+- 0 10087 9131"/>
                              <a:gd name="T51" fmla="*/ 10087 h 1023"/>
                              <a:gd name="T52" fmla="+- 0 1110 938"/>
                              <a:gd name="T53" fmla="*/ T52 w 614"/>
                              <a:gd name="T54" fmla="+- 0 10123 9131"/>
                              <a:gd name="T55" fmla="*/ 10123 h 1023"/>
                              <a:gd name="T56" fmla="+- 0 1175 938"/>
                              <a:gd name="T57" fmla="*/ T56 w 614"/>
                              <a:gd name="T58" fmla="+- 0 10146 9131"/>
                              <a:gd name="T59" fmla="*/ 10146 h 1023"/>
                              <a:gd name="T60" fmla="+- 0 1245 938"/>
                              <a:gd name="T61" fmla="*/ T60 w 614"/>
                              <a:gd name="T62" fmla="+- 0 10154 9131"/>
                              <a:gd name="T63" fmla="*/ 10154 h 1023"/>
                              <a:gd name="T64" fmla="+- 0 1316 938"/>
                              <a:gd name="T65" fmla="*/ T64 w 614"/>
                              <a:gd name="T66" fmla="+- 0 10146 9131"/>
                              <a:gd name="T67" fmla="*/ 10146 h 1023"/>
                              <a:gd name="T68" fmla="+- 0 1380 938"/>
                              <a:gd name="T69" fmla="*/ T68 w 614"/>
                              <a:gd name="T70" fmla="+- 0 10123 9131"/>
                              <a:gd name="T71" fmla="*/ 10123 h 1023"/>
                              <a:gd name="T72" fmla="+- 0 1388 938"/>
                              <a:gd name="T73" fmla="*/ T72 w 614"/>
                              <a:gd name="T74" fmla="+- 0 10118 9131"/>
                              <a:gd name="T75" fmla="*/ 10118 h 1023"/>
                              <a:gd name="T76" fmla="+- 0 1245 938"/>
                              <a:gd name="T77" fmla="*/ T76 w 614"/>
                              <a:gd name="T78" fmla="+- 0 10118 9131"/>
                              <a:gd name="T79" fmla="*/ 10118 h 1023"/>
                              <a:gd name="T80" fmla="+- 0 1173 938"/>
                              <a:gd name="T81" fmla="*/ T80 w 614"/>
                              <a:gd name="T82" fmla="+- 0 10108 9131"/>
                              <a:gd name="T83" fmla="*/ 10108 h 1023"/>
                              <a:gd name="T84" fmla="+- 0 1109 938"/>
                              <a:gd name="T85" fmla="*/ T84 w 614"/>
                              <a:gd name="T86" fmla="+- 0 10081 9131"/>
                              <a:gd name="T87" fmla="*/ 10081 h 1023"/>
                              <a:gd name="T88" fmla="+- 0 1054 938"/>
                              <a:gd name="T89" fmla="*/ T88 w 614"/>
                              <a:gd name="T90" fmla="+- 0 10039 9131"/>
                              <a:gd name="T91" fmla="*/ 10039 h 1023"/>
                              <a:gd name="T92" fmla="+- 0 1012 938"/>
                              <a:gd name="T93" fmla="*/ T92 w 614"/>
                              <a:gd name="T94" fmla="+- 0 9984 9131"/>
                              <a:gd name="T95" fmla="*/ 9984 h 1023"/>
                              <a:gd name="T96" fmla="+- 0 984 938"/>
                              <a:gd name="T97" fmla="*/ T96 w 614"/>
                              <a:gd name="T98" fmla="+- 0 9919 9131"/>
                              <a:gd name="T99" fmla="*/ 9919 h 1023"/>
                              <a:gd name="T100" fmla="+- 0 975 938"/>
                              <a:gd name="T101" fmla="*/ T100 w 614"/>
                              <a:gd name="T102" fmla="+- 0 9847 9131"/>
                              <a:gd name="T103" fmla="*/ 9847 h 1023"/>
                              <a:gd name="T104" fmla="+- 0 986 938"/>
                              <a:gd name="T105" fmla="*/ T104 w 614"/>
                              <a:gd name="T106" fmla="+- 0 9768 9131"/>
                              <a:gd name="T107" fmla="*/ 9768 h 1023"/>
                              <a:gd name="T108" fmla="+- 0 1020 938"/>
                              <a:gd name="T109" fmla="*/ T108 w 614"/>
                              <a:gd name="T110" fmla="+- 0 9697 9131"/>
                              <a:gd name="T111" fmla="*/ 9697 h 1023"/>
                              <a:gd name="T112" fmla="+- 0 1073 938"/>
                              <a:gd name="T113" fmla="*/ T112 w 614"/>
                              <a:gd name="T114" fmla="+- 0 9638 9131"/>
                              <a:gd name="T115" fmla="*/ 9638 h 1023"/>
                              <a:gd name="T116" fmla="+- 0 1142 938"/>
                              <a:gd name="T117" fmla="*/ T116 w 614"/>
                              <a:gd name="T118" fmla="+- 0 9597 9131"/>
                              <a:gd name="T119" fmla="*/ 9597 h 1023"/>
                              <a:gd name="T120" fmla="+- 0 1149 938"/>
                              <a:gd name="T121" fmla="*/ T120 w 614"/>
                              <a:gd name="T122" fmla="+- 0 9594 9131"/>
                              <a:gd name="T123" fmla="*/ 9594 h 1023"/>
                              <a:gd name="T124" fmla="+- 0 1153 938"/>
                              <a:gd name="T125" fmla="*/ T124 w 614"/>
                              <a:gd name="T126" fmla="+- 0 9588 9131"/>
                              <a:gd name="T127" fmla="*/ 9588 h 1023"/>
                              <a:gd name="T128" fmla="+- 0 1153 938"/>
                              <a:gd name="T129" fmla="*/ T128 w 614"/>
                              <a:gd name="T130" fmla="+- 0 9168 9131"/>
                              <a:gd name="T131" fmla="*/ 9168 h 1023"/>
                              <a:gd name="T132" fmla="+- 0 1374 938"/>
                              <a:gd name="T133" fmla="*/ T132 w 614"/>
                              <a:gd name="T134" fmla="+- 0 9168 9131"/>
                              <a:gd name="T135" fmla="*/ 9168 h 1023"/>
                              <a:gd name="T136" fmla="+- 0 1374 938"/>
                              <a:gd name="T137" fmla="*/ T136 w 614"/>
                              <a:gd name="T138" fmla="+- 0 9140 9131"/>
                              <a:gd name="T139" fmla="*/ 9140 h 1023"/>
                              <a:gd name="T140" fmla="+- 0 1366 938"/>
                              <a:gd name="T141" fmla="*/ T140 w 614"/>
                              <a:gd name="T142" fmla="+- 0 9131 9131"/>
                              <a:gd name="T143" fmla="*/ 9131 h 1023"/>
                              <a:gd name="T144" fmla="+- 0 1374 938"/>
                              <a:gd name="T145" fmla="*/ T144 w 614"/>
                              <a:gd name="T146" fmla="+- 0 9168 9131"/>
                              <a:gd name="T147" fmla="*/ 9168 h 1023"/>
                              <a:gd name="T148" fmla="+- 0 1338 938"/>
                              <a:gd name="T149" fmla="*/ T148 w 614"/>
                              <a:gd name="T150" fmla="+- 0 9168 9131"/>
                              <a:gd name="T151" fmla="*/ 9168 h 1023"/>
                              <a:gd name="T152" fmla="+- 0 1338 938"/>
                              <a:gd name="T153" fmla="*/ T152 w 614"/>
                              <a:gd name="T154" fmla="+- 0 9588 9131"/>
                              <a:gd name="T155" fmla="*/ 9588 h 1023"/>
                              <a:gd name="T156" fmla="+- 0 1342 938"/>
                              <a:gd name="T157" fmla="*/ T156 w 614"/>
                              <a:gd name="T158" fmla="+- 0 9594 9131"/>
                              <a:gd name="T159" fmla="*/ 9594 h 1023"/>
                              <a:gd name="T160" fmla="+- 0 1349 938"/>
                              <a:gd name="T161" fmla="*/ T160 w 614"/>
                              <a:gd name="T162" fmla="+- 0 9597 9131"/>
                              <a:gd name="T163" fmla="*/ 9597 h 1023"/>
                              <a:gd name="T164" fmla="+- 0 1418 938"/>
                              <a:gd name="T165" fmla="*/ T164 w 614"/>
                              <a:gd name="T166" fmla="+- 0 9638 9131"/>
                              <a:gd name="T167" fmla="*/ 9638 h 1023"/>
                              <a:gd name="T168" fmla="+- 0 1470 938"/>
                              <a:gd name="T169" fmla="*/ T168 w 614"/>
                              <a:gd name="T170" fmla="+- 0 9697 9131"/>
                              <a:gd name="T171" fmla="*/ 9697 h 1023"/>
                              <a:gd name="T172" fmla="+- 0 1504 938"/>
                              <a:gd name="T173" fmla="*/ T172 w 614"/>
                              <a:gd name="T174" fmla="+- 0 9768 9131"/>
                              <a:gd name="T175" fmla="*/ 9768 h 1023"/>
                              <a:gd name="T176" fmla="+- 0 1516 938"/>
                              <a:gd name="T177" fmla="*/ T176 w 614"/>
                              <a:gd name="T178" fmla="+- 0 9847 9131"/>
                              <a:gd name="T179" fmla="*/ 9847 h 1023"/>
                              <a:gd name="T180" fmla="+- 0 1506 938"/>
                              <a:gd name="T181" fmla="*/ T180 w 614"/>
                              <a:gd name="T182" fmla="+- 0 9919 9131"/>
                              <a:gd name="T183" fmla="*/ 9919 h 1023"/>
                              <a:gd name="T184" fmla="+- 0 1479 938"/>
                              <a:gd name="T185" fmla="*/ T184 w 614"/>
                              <a:gd name="T186" fmla="+- 0 9984 9131"/>
                              <a:gd name="T187" fmla="*/ 9984 h 1023"/>
                              <a:gd name="T188" fmla="+- 0 1437 938"/>
                              <a:gd name="T189" fmla="*/ T188 w 614"/>
                              <a:gd name="T190" fmla="+- 0 10039 9131"/>
                              <a:gd name="T191" fmla="*/ 10039 h 1023"/>
                              <a:gd name="T192" fmla="+- 0 1382 938"/>
                              <a:gd name="T193" fmla="*/ T192 w 614"/>
                              <a:gd name="T194" fmla="+- 0 10081 9131"/>
                              <a:gd name="T195" fmla="*/ 10081 h 1023"/>
                              <a:gd name="T196" fmla="+- 0 1317 938"/>
                              <a:gd name="T197" fmla="*/ T196 w 614"/>
                              <a:gd name="T198" fmla="+- 0 10108 9131"/>
                              <a:gd name="T199" fmla="*/ 10108 h 1023"/>
                              <a:gd name="T200" fmla="+- 0 1245 938"/>
                              <a:gd name="T201" fmla="*/ T200 w 614"/>
                              <a:gd name="T202" fmla="+- 0 10118 9131"/>
                              <a:gd name="T203" fmla="*/ 10118 h 1023"/>
                              <a:gd name="T204" fmla="+- 0 1388 938"/>
                              <a:gd name="T205" fmla="*/ T204 w 614"/>
                              <a:gd name="T206" fmla="+- 0 10118 9131"/>
                              <a:gd name="T207" fmla="*/ 10118 h 1023"/>
                              <a:gd name="T208" fmla="+- 0 1437 938"/>
                              <a:gd name="T209" fmla="*/ T208 w 614"/>
                              <a:gd name="T210" fmla="+- 0 10087 9131"/>
                              <a:gd name="T211" fmla="*/ 10087 h 1023"/>
                              <a:gd name="T212" fmla="+- 0 1485 938"/>
                              <a:gd name="T213" fmla="*/ T212 w 614"/>
                              <a:gd name="T214" fmla="+- 0 10039 9131"/>
                              <a:gd name="T215" fmla="*/ 10039 h 1023"/>
                              <a:gd name="T216" fmla="+- 0 1521 938"/>
                              <a:gd name="T217" fmla="*/ T216 w 614"/>
                              <a:gd name="T218" fmla="+- 0 9982 9131"/>
                              <a:gd name="T219" fmla="*/ 9982 h 1023"/>
                              <a:gd name="T220" fmla="+- 0 1544 938"/>
                              <a:gd name="T221" fmla="*/ T220 w 614"/>
                              <a:gd name="T222" fmla="+- 0 9917 9131"/>
                              <a:gd name="T223" fmla="*/ 9917 h 1023"/>
                              <a:gd name="T224" fmla="+- 0 1552 938"/>
                              <a:gd name="T225" fmla="*/ T224 w 614"/>
                              <a:gd name="T226" fmla="+- 0 9847 9131"/>
                              <a:gd name="T227" fmla="*/ 9847 h 1023"/>
                              <a:gd name="T228" fmla="+- 0 1544 938"/>
                              <a:gd name="T229" fmla="*/ T228 w 614"/>
                              <a:gd name="T230" fmla="+- 0 9777 9131"/>
                              <a:gd name="T231" fmla="*/ 9777 h 1023"/>
                              <a:gd name="T232" fmla="+- 0 1521 938"/>
                              <a:gd name="T233" fmla="*/ T232 w 614"/>
                              <a:gd name="T234" fmla="+- 0 9711 9131"/>
                              <a:gd name="T235" fmla="*/ 9711 h 1023"/>
                              <a:gd name="T236" fmla="+- 0 1483 938"/>
                              <a:gd name="T237" fmla="*/ T236 w 614"/>
                              <a:gd name="T238" fmla="+- 0 9654 9131"/>
                              <a:gd name="T239" fmla="*/ 9654 h 1023"/>
                              <a:gd name="T240" fmla="+- 0 1434 938"/>
                              <a:gd name="T241" fmla="*/ T240 w 614"/>
                              <a:gd name="T242" fmla="+- 0 9605 9131"/>
                              <a:gd name="T243" fmla="*/ 9605 h 1023"/>
                              <a:gd name="T244" fmla="+- 0 1374 938"/>
                              <a:gd name="T245" fmla="*/ T244 w 614"/>
                              <a:gd name="T246" fmla="+- 0 9568 9131"/>
                              <a:gd name="T247" fmla="*/ 9568 h 1023"/>
                              <a:gd name="T248" fmla="+- 0 1374 938"/>
                              <a:gd name="T249" fmla="*/ T248 w 614"/>
                              <a:gd name="T250" fmla="+- 0 9168 9131"/>
                              <a:gd name="T251" fmla="*/ 9168 h 1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14" h="1023">
                                <a:moveTo>
                                  <a:pt x="428" y="0"/>
                                </a:moveTo>
                                <a:lnTo>
                                  <a:pt x="187" y="0"/>
                                </a:lnTo>
                                <a:lnTo>
                                  <a:pt x="179" y="9"/>
                                </a:lnTo>
                                <a:lnTo>
                                  <a:pt x="179" y="437"/>
                                </a:lnTo>
                                <a:lnTo>
                                  <a:pt x="118" y="474"/>
                                </a:lnTo>
                                <a:lnTo>
                                  <a:pt x="69" y="523"/>
                                </a:lnTo>
                                <a:lnTo>
                                  <a:pt x="32" y="580"/>
                                </a:lnTo>
                                <a:lnTo>
                                  <a:pt x="8" y="646"/>
                                </a:lnTo>
                                <a:lnTo>
                                  <a:pt x="0" y="716"/>
                                </a:lnTo>
                                <a:lnTo>
                                  <a:pt x="8" y="786"/>
                                </a:lnTo>
                                <a:lnTo>
                                  <a:pt x="32" y="851"/>
                                </a:lnTo>
                                <a:lnTo>
                                  <a:pt x="68" y="908"/>
                                </a:lnTo>
                                <a:lnTo>
                                  <a:pt x="115" y="956"/>
                                </a:lnTo>
                                <a:lnTo>
                                  <a:pt x="172" y="992"/>
                                </a:lnTo>
                                <a:lnTo>
                                  <a:pt x="237" y="1015"/>
                                </a:lnTo>
                                <a:lnTo>
                                  <a:pt x="307" y="1023"/>
                                </a:lnTo>
                                <a:lnTo>
                                  <a:pt x="378" y="1015"/>
                                </a:lnTo>
                                <a:lnTo>
                                  <a:pt x="442" y="992"/>
                                </a:lnTo>
                                <a:lnTo>
                                  <a:pt x="450" y="987"/>
                                </a:lnTo>
                                <a:lnTo>
                                  <a:pt x="307" y="987"/>
                                </a:lnTo>
                                <a:lnTo>
                                  <a:pt x="235" y="977"/>
                                </a:lnTo>
                                <a:lnTo>
                                  <a:pt x="171" y="950"/>
                                </a:lnTo>
                                <a:lnTo>
                                  <a:pt x="116" y="908"/>
                                </a:lnTo>
                                <a:lnTo>
                                  <a:pt x="74" y="853"/>
                                </a:lnTo>
                                <a:lnTo>
                                  <a:pt x="46" y="788"/>
                                </a:lnTo>
                                <a:lnTo>
                                  <a:pt x="37" y="716"/>
                                </a:lnTo>
                                <a:lnTo>
                                  <a:pt x="48" y="637"/>
                                </a:lnTo>
                                <a:lnTo>
                                  <a:pt x="82" y="566"/>
                                </a:lnTo>
                                <a:lnTo>
                                  <a:pt x="135" y="507"/>
                                </a:lnTo>
                                <a:lnTo>
                                  <a:pt x="204" y="466"/>
                                </a:lnTo>
                                <a:lnTo>
                                  <a:pt x="211" y="463"/>
                                </a:lnTo>
                                <a:lnTo>
                                  <a:pt x="215" y="457"/>
                                </a:lnTo>
                                <a:lnTo>
                                  <a:pt x="215" y="37"/>
                                </a:lnTo>
                                <a:lnTo>
                                  <a:pt x="436" y="37"/>
                                </a:lnTo>
                                <a:lnTo>
                                  <a:pt x="436" y="9"/>
                                </a:lnTo>
                                <a:lnTo>
                                  <a:pt x="428" y="0"/>
                                </a:lnTo>
                                <a:close/>
                                <a:moveTo>
                                  <a:pt x="436" y="37"/>
                                </a:moveTo>
                                <a:lnTo>
                                  <a:pt x="400" y="37"/>
                                </a:lnTo>
                                <a:lnTo>
                                  <a:pt x="400" y="457"/>
                                </a:lnTo>
                                <a:lnTo>
                                  <a:pt x="404" y="463"/>
                                </a:lnTo>
                                <a:lnTo>
                                  <a:pt x="411" y="466"/>
                                </a:lnTo>
                                <a:lnTo>
                                  <a:pt x="480" y="507"/>
                                </a:lnTo>
                                <a:lnTo>
                                  <a:pt x="532" y="566"/>
                                </a:lnTo>
                                <a:lnTo>
                                  <a:pt x="566" y="637"/>
                                </a:lnTo>
                                <a:lnTo>
                                  <a:pt x="578" y="716"/>
                                </a:lnTo>
                                <a:lnTo>
                                  <a:pt x="568" y="788"/>
                                </a:lnTo>
                                <a:lnTo>
                                  <a:pt x="541" y="853"/>
                                </a:lnTo>
                                <a:lnTo>
                                  <a:pt x="499" y="908"/>
                                </a:lnTo>
                                <a:lnTo>
                                  <a:pt x="444" y="950"/>
                                </a:lnTo>
                                <a:lnTo>
                                  <a:pt x="379" y="977"/>
                                </a:lnTo>
                                <a:lnTo>
                                  <a:pt x="307" y="987"/>
                                </a:lnTo>
                                <a:lnTo>
                                  <a:pt x="450" y="987"/>
                                </a:lnTo>
                                <a:lnTo>
                                  <a:pt x="499" y="956"/>
                                </a:lnTo>
                                <a:lnTo>
                                  <a:pt x="547" y="908"/>
                                </a:lnTo>
                                <a:lnTo>
                                  <a:pt x="583" y="851"/>
                                </a:lnTo>
                                <a:lnTo>
                                  <a:pt x="606" y="786"/>
                                </a:lnTo>
                                <a:lnTo>
                                  <a:pt x="614" y="716"/>
                                </a:lnTo>
                                <a:lnTo>
                                  <a:pt x="606" y="646"/>
                                </a:lnTo>
                                <a:lnTo>
                                  <a:pt x="583" y="580"/>
                                </a:lnTo>
                                <a:lnTo>
                                  <a:pt x="545" y="523"/>
                                </a:lnTo>
                                <a:lnTo>
                                  <a:pt x="496" y="474"/>
                                </a:lnTo>
                                <a:lnTo>
                                  <a:pt x="436" y="437"/>
                                </a:lnTo>
                                <a:lnTo>
                                  <a:pt x="43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90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AutoShape 67"/>
                        <wps:cNvSpPr>
                          <a:spLocks/>
                        </wps:cNvSpPr>
                        <wps:spPr bwMode="auto">
                          <a:xfrm>
                            <a:off x="1900" y="10600"/>
                            <a:ext cx="1515" cy="612"/>
                          </a:xfrm>
                          <a:custGeom>
                            <a:avLst/>
                            <a:gdLst>
                              <a:gd name="T0" fmla="+- 0 2564 1900"/>
                              <a:gd name="T1" fmla="*/ T0 w 1515"/>
                              <a:gd name="T2" fmla="+- 0 10601 10601"/>
                              <a:gd name="T3" fmla="*/ 10601 h 612"/>
                              <a:gd name="T4" fmla="+- 0 2564 1900"/>
                              <a:gd name="T5" fmla="*/ T4 w 1515"/>
                              <a:gd name="T6" fmla="+- 0 11212 10601"/>
                              <a:gd name="T7" fmla="*/ 11212 h 612"/>
                              <a:gd name="T8" fmla="+- 0 1900 1900"/>
                              <a:gd name="T9" fmla="*/ T8 w 1515"/>
                              <a:gd name="T10" fmla="+- 0 10906 10601"/>
                              <a:gd name="T11" fmla="*/ 10906 h 612"/>
                              <a:gd name="T12" fmla="+- 0 3414 1900"/>
                              <a:gd name="T13" fmla="*/ T12 w 1515"/>
                              <a:gd name="T14" fmla="+- 0 10906 10601"/>
                              <a:gd name="T15" fmla="*/ 10906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15" h="612">
                                <a:moveTo>
                                  <a:pt x="664" y="0"/>
                                </a:moveTo>
                                <a:lnTo>
                                  <a:pt x="664" y="611"/>
                                </a:lnTo>
                                <a:moveTo>
                                  <a:pt x="0" y="305"/>
                                </a:moveTo>
                                <a:lnTo>
                                  <a:pt x="1514" y="305"/>
                                </a:lnTo>
                              </a:path>
                            </a:pathLst>
                          </a:custGeom>
                          <a:noFill/>
                          <a:ln w="22987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AutoShape 68"/>
                        <wps:cNvSpPr>
                          <a:spLocks/>
                        </wps:cNvSpPr>
                        <wps:spPr bwMode="auto">
                          <a:xfrm>
                            <a:off x="1900" y="10600"/>
                            <a:ext cx="1515" cy="612"/>
                          </a:xfrm>
                          <a:custGeom>
                            <a:avLst/>
                            <a:gdLst>
                              <a:gd name="T0" fmla="+- 0 3401 1900"/>
                              <a:gd name="T1" fmla="*/ T0 w 1515"/>
                              <a:gd name="T2" fmla="+- 0 10601 10601"/>
                              <a:gd name="T3" fmla="*/ 10601 h 612"/>
                              <a:gd name="T4" fmla="+- 0 2335 1900"/>
                              <a:gd name="T5" fmla="*/ T4 w 1515"/>
                              <a:gd name="T6" fmla="+- 0 10601 10601"/>
                              <a:gd name="T7" fmla="*/ 10601 h 612"/>
                              <a:gd name="T8" fmla="+- 0 2214 1900"/>
                              <a:gd name="T9" fmla="*/ T8 w 1515"/>
                              <a:gd name="T10" fmla="+- 0 10614 10601"/>
                              <a:gd name="T11" fmla="*/ 10614 h 612"/>
                              <a:gd name="T12" fmla="+- 0 2116 1900"/>
                              <a:gd name="T13" fmla="*/ T12 w 1515"/>
                              <a:gd name="T14" fmla="+- 0 10648 10601"/>
                              <a:gd name="T15" fmla="*/ 10648 h 612"/>
                              <a:gd name="T16" fmla="+- 0 2040 1900"/>
                              <a:gd name="T17" fmla="*/ T16 w 1515"/>
                              <a:gd name="T18" fmla="+- 0 10695 10601"/>
                              <a:gd name="T19" fmla="*/ 10695 h 612"/>
                              <a:gd name="T20" fmla="+- 0 1984 1900"/>
                              <a:gd name="T21" fmla="*/ T20 w 1515"/>
                              <a:gd name="T22" fmla="+- 0 10750 10601"/>
                              <a:gd name="T23" fmla="*/ 10750 h 612"/>
                              <a:gd name="T24" fmla="+- 0 1944 1900"/>
                              <a:gd name="T25" fmla="*/ T24 w 1515"/>
                              <a:gd name="T26" fmla="+- 0 10806 10601"/>
                              <a:gd name="T27" fmla="*/ 10806 h 612"/>
                              <a:gd name="T28" fmla="+- 0 1918 1900"/>
                              <a:gd name="T29" fmla="*/ T28 w 1515"/>
                              <a:gd name="T30" fmla="+- 0 10854 10601"/>
                              <a:gd name="T31" fmla="*/ 10854 h 612"/>
                              <a:gd name="T32" fmla="+- 0 1905 1900"/>
                              <a:gd name="T33" fmla="*/ T32 w 1515"/>
                              <a:gd name="T34" fmla="+- 0 10888 10601"/>
                              <a:gd name="T35" fmla="*/ 10888 h 612"/>
                              <a:gd name="T36" fmla="+- 0 1901 1900"/>
                              <a:gd name="T37" fmla="*/ T36 w 1515"/>
                              <a:gd name="T38" fmla="+- 0 10902 10601"/>
                              <a:gd name="T39" fmla="*/ 10902 h 612"/>
                              <a:gd name="T40" fmla="+- 0 1900 1900"/>
                              <a:gd name="T41" fmla="*/ T40 w 1515"/>
                              <a:gd name="T42" fmla="+- 0 10905 10601"/>
                              <a:gd name="T43" fmla="*/ 10905 h 612"/>
                              <a:gd name="T44" fmla="+- 0 1900 1900"/>
                              <a:gd name="T45" fmla="*/ T44 w 1515"/>
                              <a:gd name="T46" fmla="+- 0 10908 10601"/>
                              <a:gd name="T47" fmla="*/ 10908 h 612"/>
                              <a:gd name="T48" fmla="+- 0 1901 1900"/>
                              <a:gd name="T49" fmla="*/ T48 w 1515"/>
                              <a:gd name="T50" fmla="+- 0 10910 10601"/>
                              <a:gd name="T51" fmla="*/ 10910 h 612"/>
                              <a:gd name="T52" fmla="+- 0 1905 1900"/>
                              <a:gd name="T53" fmla="*/ T52 w 1515"/>
                              <a:gd name="T54" fmla="+- 0 10924 10601"/>
                              <a:gd name="T55" fmla="*/ 10924 h 612"/>
                              <a:gd name="T56" fmla="+- 0 1918 1900"/>
                              <a:gd name="T57" fmla="*/ T56 w 1515"/>
                              <a:gd name="T58" fmla="+- 0 10959 10601"/>
                              <a:gd name="T59" fmla="*/ 10959 h 612"/>
                              <a:gd name="T60" fmla="+- 0 1943 1900"/>
                              <a:gd name="T61" fmla="*/ T60 w 1515"/>
                              <a:gd name="T62" fmla="+- 0 11007 10601"/>
                              <a:gd name="T63" fmla="*/ 11007 h 612"/>
                              <a:gd name="T64" fmla="+- 0 1983 1900"/>
                              <a:gd name="T65" fmla="*/ T64 w 1515"/>
                              <a:gd name="T66" fmla="+- 0 11062 10601"/>
                              <a:gd name="T67" fmla="*/ 11062 h 612"/>
                              <a:gd name="T68" fmla="+- 0 2039 1900"/>
                              <a:gd name="T69" fmla="*/ T68 w 1515"/>
                              <a:gd name="T70" fmla="+- 0 11117 10601"/>
                              <a:gd name="T71" fmla="*/ 11117 h 612"/>
                              <a:gd name="T72" fmla="+- 0 2115 1900"/>
                              <a:gd name="T73" fmla="*/ T72 w 1515"/>
                              <a:gd name="T74" fmla="+- 0 11165 10601"/>
                              <a:gd name="T75" fmla="*/ 11165 h 612"/>
                              <a:gd name="T76" fmla="+- 0 2212 1900"/>
                              <a:gd name="T77" fmla="*/ T76 w 1515"/>
                              <a:gd name="T78" fmla="+- 0 11199 10601"/>
                              <a:gd name="T79" fmla="*/ 11199 h 612"/>
                              <a:gd name="T80" fmla="+- 0 2334 1900"/>
                              <a:gd name="T81" fmla="*/ T80 w 1515"/>
                              <a:gd name="T82" fmla="+- 0 11212 10601"/>
                              <a:gd name="T83" fmla="*/ 11212 h 612"/>
                              <a:gd name="T84" fmla="+- 0 3405 1900"/>
                              <a:gd name="T85" fmla="*/ T84 w 1515"/>
                              <a:gd name="T86" fmla="+- 0 11212 10601"/>
                              <a:gd name="T87" fmla="*/ 11212 h 612"/>
                              <a:gd name="T88" fmla="+- 0 3413 1900"/>
                              <a:gd name="T89" fmla="*/ T88 w 1515"/>
                              <a:gd name="T90" fmla="+- 0 11204 10601"/>
                              <a:gd name="T91" fmla="*/ 11204 h 612"/>
                              <a:gd name="T92" fmla="+- 0 3414 1900"/>
                              <a:gd name="T93" fmla="*/ T92 w 1515"/>
                              <a:gd name="T94" fmla="+- 0 11176 10601"/>
                              <a:gd name="T95" fmla="*/ 11176 h 612"/>
                              <a:gd name="T96" fmla="+- 0 2334 1900"/>
                              <a:gd name="T97" fmla="*/ T96 w 1515"/>
                              <a:gd name="T98" fmla="+- 0 11176 10601"/>
                              <a:gd name="T99" fmla="*/ 11176 h 612"/>
                              <a:gd name="T100" fmla="+- 0 2215 1900"/>
                              <a:gd name="T101" fmla="*/ T100 w 1515"/>
                              <a:gd name="T102" fmla="+- 0 11163 10601"/>
                              <a:gd name="T103" fmla="*/ 11163 h 612"/>
                              <a:gd name="T104" fmla="+- 0 2121 1900"/>
                              <a:gd name="T105" fmla="*/ T104 w 1515"/>
                              <a:gd name="T106" fmla="+- 0 11129 10601"/>
                              <a:gd name="T107" fmla="*/ 11129 h 612"/>
                              <a:gd name="T108" fmla="+- 0 2050 1900"/>
                              <a:gd name="T109" fmla="*/ T108 w 1515"/>
                              <a:gd name="T110" fmla="+- 0 11081 10601"/>
                              <a:gd name="T111" fmla="*/ 11081 h 612"/>
                              <a:gd name="T112" fmla="+- 0 1999 1900"/>
                              <a:gd name="T113" fmla="*/ T112 w 1515"/>
                              <a:gd name="T114" fmla="+- 0 11027 10601"/>
                              <a:gd name="T115" fmla="*/ 11027 h 612"/>
                              <a:gd name="T116" fmla="+- 0 1966 1900"/>
                              <a:gd name="T117" fmla="*/ T116 w 1515"/>
                              <a:gd name="T118" fmla="+- 0 10975 10601"/>
                              <a:gd name="T119" fmla="*/ 10975 h 612"/>
                              <a:gd name="T120" fmla="+- 0 1946 1900"/>
                              <a:gd name="T121" fmla="*/ T120 w 1515"/>
                              <a:gd name="T122" fmla="+- 0 10932 10601"/>
                              <a:gd name="T123" fmla="*/ 10932 h 612"/>
                              <a:gd name="T124" fmla="+- 0 1937 1900"/>
                              <a:gd name="T125" fmla="*/ T124 w 1515"/>
                              <a:gd name="T126" fmla="+- 0 10906 10601"/>
                              <a:gd name="T127" fmla="*/ 10906 h 612"/>
                              <a:gd name="T128" fmla="+- 0 1946 1900"/>
                              <a:gd name="T129" fmla="*/ T128 w 1515"/>
                              <a:gd name="T130" fmla="+- 0 10880 10601"/>
                              <a:gd name="T131" fmla="*/ 10880 h 612"/>
                              <a:gd name="T132" fmla="+- 0 1966 1900"/>
                              <a:gd name="T133" fmla="*/ T132 w 1515"/>
                              <a:gd name="T134" fmla="+- 0 10837 10601"/>
                              <a:gd name="T135" fmla="*/ 10837 h 612"/>
                              <a:gd name="T136" fmla="+- 0 2000 1900"/>
                              <a:gd name="T137" fmla="*/ T136 w 1515"/>
                              <a:gd name="T138" fmla="+- 0 10785 10601"/>
                              <a:gd name="T139" fmla="*/ 10785 h 612"/>
                              <a:gd name="T140" fmla="+- 0 2051 1900"/>
                              <a:gd name="T141" fmla="*/ T140 w 1515"/>
                              <a:gd name="T142" fmla="+- 0 10732 10601"/>
                              <a:gd name="T143" fmla="*/ 10732 h 612"/>
                              <a:gd name="T144" fmla="+- 0 2122 1900"/>
                              <a:gd name="T145" fmla="*/ T144 w 1515"/>
                              <a:gd name="T146" fmla="+- 0 10684 10601"/>
                              <a:gd name="T147" fmla="*/ 10684 h 612"/>
                              <a:gd name="T148" fmla="+- 0 2216 1900"/>
                              <a:gd name="T149" fmla="*/ T148 w 1515"/>
                              <a:gd name="T150" fmla="+- 0 10650 10601"/>
                              <a:gd name="T151" fmla="*/ 10650 h 612"/>
                              <a:gd name="T152" fmla="+- 0 2335 1900"/>
                              <a:gd name="T153" fmla="*/ T152 w 1515"/>
                              <a:gd name="T154" fmla="+- 0 10637 10601"/>
                              <a:gd name="T155" fmla="*/ 10637 h 612"/>
                              <a:gd name="T156" fmla="+- 0 3415 1900"/>
                              <a:gd name="T157" fmla="*/ T156 w 1515"/>
                              <a:gd name="T158" fmla="+- 0 10637 10601"/>
                              <a:gd name="T159" fmla="*/ 10637 h 612"/>
                              <a:gd name="T160" fmla="+- 0 3415 1900"/>
                              <a:gd name="T161" fmla="*/ T160 w 1515"/>
                              <a:gd name="T162" fmla="+- 0 10614 10601"/>
                              <a:gd name="T163" fmla="*/ 10614 h 612"/>
                              <a:gd name="T164" fmla="+- 0 3413 1900"/>
                              <a:gd name="T165" fmla="*/ T164 w 1515"/>
                              <a:gd name="T166" fmla="+- 0 10610 10601"/>
                              <a:gd name="T167" fmla="*/ 10610 h 612"/>
                              <a:gd name="T168" fmla="+- 0 3406 1900"/>
                              <a:gd name="T169" fmla="*/ T168 w 1515"/>
                              <a:gd name="T170" fmla="+- 0 10603 10601"/>
                              <a:gd name="T171" fmla="*/ 10603 h 612"/>
                              <a:gd name="T172" fmla="+- 0 3401 1900"/>
                              <a:gd name="T173" fmla="*/ T172 w 1515"/>
                              <a:gd name="T174" fmla="+- 0 10601 10601"/>
                              <a:gd name="T175" fmla="*/ 10601 h 612"/>
                              <a:gd name="T176" fmla="+- 0 3415 1900"/>
                              <a:gd name="T177" fmla="*/ T176 w 1515"/>
                              <a:gd name="T178" fmla="+- 0 10637 10601"/>
                              <a:gd name="T179" fmla="*/ 10637 h 612"/>
                              <a:gd name="T180" fmla="+- 0 3379 1900"/>
                              <a:gd name="T181" fmla="*/ T180 w 1515"/>
                              <a:gd name="T182" fmla="+- 0 10637 10601"/>
                              <a:gd name="T183" fmla="*/ 10637 h 612"/>
                              <a:gd name="T184" fmla="+- 0 3377 1900"/>
                              <a:gd name="T185" fmla="*/ T184 w 1515"/>
                              <a:gd name="T186" fmla="+- 0 11176 10601"/>
                              <a:gd name="T187" fmla="*/ 11176 h 612"/>
                              <a:gd name="T188" fmla="+- 0 3414 1900"/>
                              <a:gd name="T189" fmla="*/ T188 w 1515"/>
                              <a:gd name="T190" fmla="+- 0 11176 10601"/>
                              <a:gd name="T191" fmla="*/ 11176 h 612"/>
                              <a:gd name="T192" fmla="+- 0 3415 1900"/>
                              <a:gd name="T193" fmla="*/ T192 w 1515"/>
                              <a:gd name="T194" fmla="+- 0 10637 10601"/>
                              <a:gd name="T195" fmla="*/ 10637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515" h="612">
                                <a:moveTo>
                                  <a:pt x="1501" y="0"/>
                                </a:moveTo>
                                <a:lnTo>
                                  <a:pt x="435" y="0"/>
                                </a:lnTo>
                                <a:lnTo>
                                  <a:pt x="314" y="13"/>
                                </a:lnTo>
                                <a:lnTo>
                                  <a:pt x="216" y="47"/>
                                </a:lnTo>
                                <a:lnTo>
                                  <a:pt x="140" y="94"/>
                                </a:lnTo>
                                <a:lnTo>
                                  <a:pt x="84" y="149"/>
                                </a:lnTo>
                                <a:lnTo>
                                  <a:pt x="44" y="205"/>
                                </a:lnTo>
                                <a:lnTo>
                                  <a:pt x="18" y="253"/>
                                </a:lnTo>
                                <a:lnTo>
                                  <a:pt x="5" y="287"/>
                                </a:lnTo>
                                <a:lnTo>
                                  <a:pt x="1" y="301"/>
                                </a:lnTo>
                                <a:lnTo>
                                  <a:pt x="0" y="304"/>
                                </a:lnTo>
                                <a:lnTo>
                                  <a:pt x="0" y="307"/>
                                </a:lnTo>
                                <a:lnTo>
                                  <a:pt x="1" y="309"/>
                                </a:lnTo>
                                <a:lnTo>
                                  <a:pt x="5" y="323"/>
                                </a:lnTo>
                                <a:lnTo>
                                  <a:pt x="18" y="358"/>
                                </a:lnTo>
                                <a:lnTo>
                                  <a:pt x="43" y="406"/>
                                </a:lnTo>
                                <a:lnTo>
                                  <a:pt x="83" y="461"/>
                                </a:lnTo>
                                <a:lnTo>
                                  <a:pt x="139" y="516"/>
                                </a:lnTo>
                                <a:lnTo>
                                  <a:pt x="215" y="564"/>
                                </a:lnTo>
                                <a:lnTo>
                                  <a:pt x="312" y="598"/>
                                </a:lnTo>
                                <a:lnTo>
                                  <a:pt x="434" y="611"/>
                                </a:lnTo>
                                <a:lnTo>
                                  <a:pt x="1505" y="611"/>
                                </a:lnTo>
                                <a:lnTo>
                                  <a:pt x="1513" y="603"/>
                                </a:lnTo>
                                <a:lnTo>
                                  <a:pt x="1514" y="575"/>
                                </a:lnTo>
                                <a:lnTo>
                                  <a:pt x="434" y="575"/>
                                </a:lnTo>
                                <a:lnTo>
                                  <a:pt x="315" y="562"/>
                                </a:lnTo>
                                <a:lnTo>
                                  <a:pt x="221" y="528"/>
                                </a:lnTo>
                                <a:lnTo>
                                  <a:pt x="150" y="480"/>
                                </a:lnTo>
                                <a:lnTo>
                                  <a:pt x="99" y="426"/>
                                </a:lnTo>
                                <a:lnTo>
                                  <a:pt x="66" y="374"/>
                                </a:lnTo>
                                <a:lnTo>
                                  <a:pt x="46" y="331"/>
                                </a:lnTo>
                                <a:lnTo>
                                  <a:pt x="37" y="305"/>
                                </a:lnTo>
                                <a:lnTo>
                                  <a:pt x="46" y="279"/>
                                </a:lnTo>
                                <a:lnTo>
                                  <a:pt x="66" y="236"/>
                                </a:lnTo>
                                <a:lnTo>
                                  <a:pt x="100" y="184"/>
                                </a:lnTo>
                                <a:lnTo>
                                  <a:pt x="151" y="131"/>
                                </a:lnTo>
                                <a:lnTo>
                                  <a:pt x="222" y="83"/>
                                </a:lnTo>
                                <a:lnTo>
                                  <a:pt x="316" y="49"/>
                                </a:lnTo>
                                <a:lnTo>
                                  <a:pt x="435" y="36"/>
                                </a:lnTo>
                                <a:lnTo>
                                  <a:pt x="1515" y="36"/>
                                </a:lnTo>
                                <a:lnTo>
                                  <a:pt x="1515" y="13"/>
                                </a:lnTo>
                                <a:lnTo>
                                  <a:pt x="1513" y="9"/>
                                </a:lnTo>
                                <a:lnTo>
                                  <a:pt x="1506" y="2"/>
                                </a:lnTo>
                                <a:lnTo>
                                  <a:pt x="1501" y="0"/>
                                </a:lnTo>
                                <a:close/>
                                <a:moveTo>
                                  <a:pt x="1515" y="36"/>
                                </a:moveTo>
                                <a:lnTo>
                                  <a:pt x="1479" y="36"/>
                                </a:lnTo>
                                <a:lnTo>
                                  <a:pt x="1477" y="575"/>
                                </a:lnTo>
                                <a:lnTo>
                                  <a:pt x="1514" y="575"/>
                                </a:lnTo>
                                <a:lnTo>
                                  <a:pt x="1515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69"/>
                        <wps:cNvSpPr>
                          <a:spLocks/>
                        </wps:cNvSpPr>
                        <wps:spPr bwMode="auto">
                          <a:xfrm>
                            <a:off x="2642" y="12312"/>
                            <a:ext cx="598" cy="830"/>
                          </a:xfrm>
                          <a:custGeom>
                            <a:avLst/>
                            <a:gdLst>
                              <a:gd name="T0" fmla="+- 0 2642 2642"/>
                              <a:gd name="T1" fmla="*/ T0 w 598"/>
                              <a:gd name="T2" fmla="+- 0 12728 12313"/>
                              <a:gd name="T3" fmla="*/ 12728 h 830"/>
                              <a:gd name="T4" fmla="+- 0 3240 2642"/>
                              <a:gd name="T5" fmla="*/ T4 w 598"/>
                              <a:gd name="T6" fmla="+- 0 12728 12313"/>
                              <a:gd name="T7" fmla="*/ 12728 h 830"/>
                              <a:gd name="T8" fmla="+- 0 2941 2642"/>
                              <a:gd name="T9" fmla="*/ T8 w 598"/>
                              <a:gd name="T10" fmla="+- 0 12313 12313"/>
                              <a:gd name="T11" fmla="*/ 12313 h 830"/>
                              <a:gd name="T12" fmla="+- 0 2941 2642"/>
                              <a:gd name="T13" fmla="*/ T12 w 598"/>
                              <a:gd name="T14" fmla="+- 0 13142 12313"/>
                              <a:gd name="T15" fmla="*/ 13142 h 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8" h="830">
                                <a:moveTo>
                                  <a:pt x="0" y="415"/>
                                </a:moveTo>
                                <a:lnTo>
                                  <a:pt x="598" y="415"/>
                                </a:lnTo>
                                <a:moveTo>
                                  <a:pt x="299" y="0"/>
                                </a:moveTo>
                                <a:lnTo>
                                  <a:pt x="299" y="829"/>
                                </a:lnTo>
                              </a:path>
                            </a:pathLst>
                          </a:custGeom>
                          <a:noFill/>
                          <a:ln w="22987">
                            <a:solidFill>
                              <a:srgbClr val="D6900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AutoShape 70"/>
                        <wps:cNvSpPr>
                          <a:spLocks/>
                        </wps:cNvSpPr>
                        <wps:spPr bwMode="auto">
                          <a:xfrm>
                            <a:off x="2642" y="12312"/>
                            <a:ext cx="598" cy="830"/>
                          </a:xfrm>
                          <a:custGeom>
                            <a:avLst/>
                            <a:gdLst>
                              <a:gd name="T0" fmla="+- 0 2881 2642"/>
                              <a:gd name="T1" fmla="*/ T0 w 598"/>
                              <a:gd name="T2" fmla="+- 0 12321 12313"/>
                              <a:gd name="T3" fmla="*/ 12321 h 830"/>
                              <a:gd name="T4" fmla="+- 0 2774 2642"/>
                              <a:gd name="T5" fmla="*/ T4 w 598"/>
                              <a:gd name="T6" fmla="+- 0 12384 12313"/>
                              <a:gd name="T7" fmla="*/ 12384 h 830"/>
                              <a:gd name="T8" fmla="+- 0 2694 2642"/>
                              <a:gd name="T9" fmla="*/ T8 w 598"/>
                              <a:gd name="T10" fmla="+- 0 12496 12313"/>
                              <a:gd name="T11" fmla="*/ 12496 h 830"/>
                              <a:gd name="T12" fmla="+- 0 2648 2642"/>
                              <a:gd name="T13" fmla="*/ T12 w 598"/>
                              <a:gd name="T14" fmla="+- 0 12644 12313"/>
                              <a:gd name="T15" fmla="*/ 12644 h 830"/>
                              <a:gd name="T16" fmla="+- 0 2648 2642"/>
                              <a:gd name="T17" fmla="*/ T16 w 598"/>
                              <a:gd name="T18" fmla="+- 0 12811 12313"/>
                              <a:gd name="T19" fmla="*/ 12811 h 830"/>
                              <a:gd name="T20" fmla="+- 0 2694 2642"/>
                              <a:gd name="T21" fmla="*/ T20 w 598"/>
                              <a:gd name="T22" fmla="+- 0 12959 12313"/>
                              <a:gd name="T23" fmla="*/ 12959 h 830"/>
                              <a:gd name="T24" fmla="+- 0 2774 2642"/>
                              <a:gd name="T25" fmla="*/ T24 w 598"/>
                              <a:gd name="T26" fmla="+- 0 13071 12313"/>
                              <a:gd name="T27" fmla="*/ 13071 h 830"/>
                              <a:gd name="T28" fmla="+- 0 2881 2642"/>
                              <a:gd name="T29" fmla="*/ T28 w 598"/>
                              <a:gd name="T30" fmla="+- 0 13134 12313"/>
                              <a:gd name="T31" fmla="*/ 13134 h 830"/>
                              <a:gd name="T32" fmla="+- 0 3001 2642"/>
                              <a:gd name="T33" fmla="*/ T32 w 598"/>
                              <a:gd name="T34" fmla="+- 0 13134 12313"/>
                              <a:gd name="T35" fmla="*/ 13134 h 830"/>
                              <a:gd name="T36" fmla="+- 0 3062 2642"/>
                              <a:gd name="T37" fmla="*/ T36 w 598"/>
                              <a:gd name="T38" fmla="+- 0 13106 12313"/>
                              <a:gd name="T39" fmla="*/ 13106 h 830"/>
                              <a:gd name="T40" fmla="+- 0 2881 2642"/>
                              <a:gd name="T41" fmla="*/ T40 w 598"/>
                              <a:gd name="T42" fmla="+- 0 13096 12313"/>
                              <a:gd name="T43" fmla="*/ 13096 h 830"/>
                              <a:gd name="T44" fmla="+- 0 2777 2642"/>
                              <a:gd name="T45" fmla="*/ T44 w 598"/>
                              <a:gd name="T46" fmla="+- 0 13023 12313"/>
                              <a:gd name="T47" fmla="*/ 13023 h 830"/>
                              <a:gd name="T48" fmla="+- 0 2705 2642"/>
                              <a:gd name="T49" fmla="*/ T48 w 598"/>
                              <a:gd name="T50" fmla="+- 0 12894 12313"/>
                              <a:gd name="T51" fmla="*/ 12894 h 830"/>
                              <a:gd name="T52" fmla="+- 0 2679 2642"/>
                              <a:gd name="T53" fmla="*/ T52 w 598"/>
                              <a:gd name="T54" fmla="+- 0 12728 12313"/>
                              <a:gd name="T55" fmla="*/ 12728 h 830"/>
                              <a:gd name="T56" fmla="+- 0 2705 2642"/>
                              <a:gd name="T57" fmla="*/ T56 w 598"/>
                              <a:gd name="T58" fmla="+- 0 12561 12313"/>
                              <a:gd name="T59" fmla="*/ 12561 h 830"/>
                              <a:gd name="T60" fmla="+- 0 2777 2642"/>
                              <a:gd name="T61" fmla="*/ T60 w 598"/>
                              <a:gd name="T62" fmla="+- 0 12432 12313"/>
                              <a:gd name="T63" fmla="*/ 12432 h 830"/>
                              <a:gd name="T64" fmla="+- 0 2881 2642"/>
                              <a:gd name="T65" fmla="*/ T64 w 598"/>
                              <a:gd name="T66" fmla="+- 0 12359 12313"/>
                              <a:gd name="T67" fmla="*/ 12359 h 830"/>
                              <a:gd name="T68" fmla="+- 0 3062 2642"/>
                              <a:gd name="T69" fmla="*/ T68 w 598"/>
                              <a:gd name="T70" fmla="+- 0 12349 12313"/>
                              <a:gd name="T71" fmla="*/ 12349 h 830"/>
                              <a:gd name="T72" fmla="+- 0 3001 2642"/>
                              <a:gd name="T73" fmla="*/ T72 w 598"/>
                              <a:gd name="T74" fmla="+- 0 12321 12313"/>
                              <a:gd name="T75" fmla="*/ 12321 h 830"/>
                              <a:gd name="T76" fmla="+- 0 3062 2642"/>
                              <a:gd name="T77" fmla="*/ T76 w 598"/>
                              <a:gd name="T78" fmla="+- 0 12349 12313"/>
                              <a:gd name="T79" fmla="*/ 12349 h 830"/>
                              <a:gd name="T80" fmla="+- 0 3001 2642"/>
                              <a:gd name="T81" fmla="*/ T80 w 598"/>
                              <a:gd name="T82" fmla="+- 0 12359 12313"/>
                              <a:gd name="T83" fmla="*/ 12359 h 830"/>
                              <a:gd name="T84" fmla="+- 0 3106 2642"/>
                              <a:gd name="T85" fmla="*/ T84 w 598"/>
                              <a:gd name="T86" fmla="+- 0 12432 12313"/>
                              <a:gd name="T87" fmla="*/ 12432 h 830"/>
                              <a:gd name="T88" fmla="+- 0 3177 2642"/>
                              <a:gd name="T89" fmla="*/ T88 w 598"/>
                              <a:gd name="T90" fmla="+- 0 12561 12313"/>
                              <a:gd name="T91" fmla="*/ 12561 h 830"/>
                              <a:gd name="T92" fmla="+- 0 3204 2642"/>
                              <a:gd name="T93" fmla="*/ T92 w 598"/>
                              <a:gd name="T94" fmla="+- 0 12728 12313"/>
                              <a:gd name="T95" fmla="*/ 12728 h 830"/>
                              <a:gd name="T96" fmla="+- 0 3177 2642"/>
                              <a:gd name="T97" fmla="*/ T96 w 598"/>
                              <a:gd name="T98" fmla="+- 0 12894 12313"/>
                              <a:gd name="T99" fmla="*/ 12894 h 830"/>
                              <a:gd name="T100" fmla="+- 0 3106 2642"/>
                              <a:gd name="T101" fmla="*/ T100 w 598"/>
                              <a:gd name="T102" fmla="+- 0 13023 12313"/>
                              <a:gd name="T103" fmla="*/ 13023 h 830"/>
                              <a:gd name="T104" fmla="+- 0 3001 2642"/>
                              <a:gd name="T105" fmla="*/ T104 w 598"/>
                              <a:gd name="T106" fmla="+- 0 13096 12313"/>
                              <a:gd name="T107" fmla="*/ 13096 h 830"/>
                              <a:gd name="T108" fmla="+- 0 3062 2642"/>
                              <a:gd name="T109" fmla="*/ T108 w 598"/>
                              <a:gd name="T110" fmla="+- 0 13106 12313"/>
                              <a:gd name="T111" fmla="*/ 13106 h 830"/>
                              <a:gd name="T112" fmla="+- 0 3153 2642"/>
                              <a:gd name="T113" fmla="*/ T112 w 598"/>
                              <a:gd name="T114" fmla="+- 0 13021 12313"/>
                              <a:gd name="T115" fmla="*/ 13021 h 830"/>
                              <a:gd name="T116" fmla="+- 0 3217 2642"/>
                              <a:gd name="T117" fmla="*/ T116 w 598"/>
                              <a:gd name="T118" fmla="+- 0 12889 12313"/>
                              <a:gd name="T119" fmla="*/ 12889 h 830"/>
                              <a:gd name="T120" fmla="+- 0 3240 2642"/>
                              <a:gd name="T121" fmla="*/ T120 w 598"/>
                              <a:gd name="T122" fmla="+- 0 12728 12313"/>
                              <a:gd name="T123" fmla="*/ 12728 h 830"/>
                              <a:gd name="T124" fmla="+- 0 3217 2642"/>
                              <a:gd name="T125" fmla="*/ T124 w 598"/>
                              <a:gd name="T126" fmla="+- 0 12566 12313"/>
                              <a:gd name="T127" fmla="*/ 12566 h 830"/>
                              <a:gd name="T128" fmla="+- 0 3153 2642"/>
                              <a:gd name="T129" fmla="*/ T128 w 598"/>
                              <a:gd name="T130" fmla="+- 0 12434 12313"/>
                              <a:gd name="T131" fmla="*/ 12434 h 830"/>
                              <a:gd name="T132" fmla="+- 0 3062 2642"/>
                              <a:gd name="T133" fmla="*/ T132 w 598"/>
                              <a:gd name="T134" fmla="+- 0 12349 12313"/>
                              <a:gd name="T135" fmla="*/ 12349 h 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98" h="830">
                                <a:moveTo>
                                  <a:pt x="299" y="0"/>
                                </a:moveTo>
                                <a:lnTo>
                                  <a:pt x="239" y="8"/>
                                </a:lnTo>
                                <a:lnTo>
                                  <a:pt x="183" y="32"/>
                                </a:lnTo>
                                <a:lnTo>
                                  <a:pt x="132" y="71"/>
                                </a:lnTo>
                                <a:lnTo>
                                  <a:pt x="88" y="121"/>
                                </a:lnTo>
                                <a:lnTo>
                                  <a:pt x="52" y="183"/>
                                </a:lnTo>
                                <a:lnTo>
                                  <a:pt x="24" y="253"/>
                                </a:lnTo>
                                <a:lnTo>
                                  <a:pt x="6" y="331"/>
                                </a:lnTo>
                                <a:lnTo>
                                  <a:pt x="0" y="415"/>
                                </a:lnTo>
                                <a:lnTo>
                                  <a:pt x="6" y="498"/>
                                </a:lnTo>
                                <a:lnTo>
                                  <a:pt x="24" y="576"/>
                                </a:lnTo>
                                <a:lnTo>
                                  <a:pt x="52" y="646"/>
                                </a:lnTo>
                                <a:lnTo>
                                  <a:pt x="88" y="708"/>
                                </a:lnTo>
                                <a:lnTo>
                                  <a:pt x="132" y="758"/>
                                </a:lnTo>
                                <a:lnTo>
                                  <a:pt x="183" y="797"/>
                                </a:lnTo>
                                <a:lnTo>
                                  <a:pt x="239" y="821"/>
                                </a:lnTo>
                                <a:lnTo>
                                  <a:pt x="299" y="829"/>
                                </a:lnTo>
                                <a:lnTo>
                                  <a:pt x="359" y="821"/>
                                </a:lnTo>
                                <a:lnTo>
                                  <a:pt x="416" y="797"/>
                                </a:lnTo>
                                <a:lnTo>
                                  <a:pt x="420" y="793"/>
                                </a:lnTo>
                                <a:lnTo>
                                  <a:pt x="299" y="793"/>
                                </a:lnTo>
                                <a:lnTo>
                                  <a:pt x="239" y="783"/>
                                </a:lnTo>
                                <a:lnTo>
                                  <a:pt x="184" y="755"/>
                                </a:lnTo>
                                <a:lnTo>
                                  <a:pt x="135" y="710"/>
                                </a:lnTo>
                                <a:lnTo>
                                  <a:pt x="94" y="651"/>
                                </a:lnTo>
                                <a:lnTo>
                                  <a:pt x="63" y="581"/>
                                </a:lnTo>
                                <a:lnTo>
                                  <a:pt x="44" y="501"/>
                                </a:lnTo>
                                <a:lnTo>
                                  <a:pt x="37" y="415"/>
                                </a:lnTo>
                                <a:lnTo>
                                  <a:pt x="44" y="328"/>
                                </a:lnTo>
                                <a:lnTo>
                                  <a:pt x="63" y="248"/>
                                </a:lnTo>
                                <a:lnTo>
                                  <a:pt x="94" y="178"/>
                                </a:lnTo>
                                <a:lnTo>
                                  <a:pt x="135" y="119"/>
                                </a:lnTo>
                                <a:lnTo>
                                  <a:pt x="184" y="74"/>
                                </a:lnTo>
                                <a:lnTo>
                                  <a:pt x="239" y="46"/>
                                </a:lnTo>
                                <a:lnTo>
                                  <a:pt x="299" y="36"/>
                                </a:lnTo>
                                <a:lnTo>
                                  <a:pt x="420" y="36"/>
                                </a:lnTo>
                                <a:lnTo>
                                  <a:pt x="416" y="32"/>
                                </a:lnTo>
                                <a:lnTo>
                                  <a:pt x="359" y="8"/>
                                </a:lnTo>
                                <a:lnTo>
                                  <a:pt x="299" y="0"/>
                                </a:lnTo>
                                <a:close/>
                                <a:moveTo>
                                  <a:pt x="420" y="36"/>
                                </a:moveTo>
                                <a:lnTo>
                                  <a:pt x="299" y="36"/>
                                </a:lnTo>
                                <a:lnTo>
                                  <a:pt x="359" y="46"/>
                                </a:lnTo>
                                <a:lnTo>
                                  <a:pt x="415" y="74"/>
                                </a:lnTo>
                                <a:lnTo>
                                  <a:pt x="464" y="119"/>
                                </a:lnTo>
                                <a:lnTo>
                                  <a:pt x="504" y="178"/>
                                </a:lnTo>
                                <a:lnTo>
                                  <a:pt x="535" y="248"/>
                                </a:lnTo>
                                <a:lnTo>
                                  <a:pt x="555" y="328"/>
                                </a:lnTo>
                                <a:lnTo>
                                  <a:pt x="562" y="415"/>
                                </a:lnTo>
                                <a:lnTo>
                                  <a:pt x="555" y="501"/>
                                </a:lnTo>
                                <a:lnTo>
                                  <a:pt x="535" y="581"/>
                                </a:lnTo>
                                <a:lnTo>
                                  <a:pt x="504" y="651"/>
                                </a:lnTo>
                                <a:lnTo>
                                  <a:pt x="464" y="710"/>
                                </a:lnTo>
                                <a:lnTo>
                                  <a:pt x="415" y="755"/>
                                </a:lnTo>
                                <a:lnTo>
                                  <a:pt x="359" y="783"/>
                                </a:lnTo>
                                <a:lnTo>
                                  <a:pt x="299" y="793"/>
                                </a:lnTo>
                                <a:lnTo>
                                  <a:pt x="420" y="793"/>
                                </a:lnTo>
                                <a:lnTo>
                                  <a:pt x="466" y="758"/>
                                </a:lnTo>
                                <a:lnTo>
                                  <a:pt x="511" y="708"/>
                                </a:lnTo>
                                <a:lnTo>
                                  <a:pt x="547" y="646"/>
                                </a:lnTo>
                                <a:lnTo>
                                  <a:pt x="575" y="576"/>
                                </a:lnTo>
                                <a:lnTo>
                                  <a:pt x="592" y="498"/>
                                </a:lnTo>
                                <a:lnTo>
                                  <a:pt x="598" y="415"/>
                                </a:lnTo>
                                <a:lnTo>
                                  <a:pt x="592" y="331"/>
                                </a:lnTo>
                                <a:lnTo>
                                  <a:pt x="575" y="253"/>
                                </a:lnTo>
                                <a:lnTo>
                                  <a:pt x="547" y="183"/>
                                </a:lnTo>
                                <a:lnTo>
                                  <a:pt x="511" y="121"/>
                                </a:lnTo>
                                <a:lnTo>
                                  <a:pt x="466" y="71"/>
                                </a:lnTo>
                                <a:lnTo>
                                  <a:pt x="42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90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71"/>
                        <wps:cNvSpPr>
                          <a:spLocks/>
                        </wps:cNvSpPr>
                        <wps:spPr bwMode="auto">
                          <a:xfrm>
                            <a:off x="1417" y="11482"/>
                            <a:ext cx="598" cy="830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598"/>
                              <a:gd name="T2" fmla="+- 0 11898 11483"/>
                              <a:gd name="T3" fmla="*/ 11898 h 830"/>
                              <a:gd name="T4" fmla="+- 0 2015 1417"/>
                              <a:gd name="T5" fmla="*/ T4 w 598"/>
                              <a:gd name="T6" fmla="+- 0 11898 11483"/>
                              <a:gd name="T7" fmla="*/ 11898 h 830"/>
                              <a:gd name="T8" fmla="+- 0 1716 1417"/>
                              <a:gd name="T9" fmla="*/ T8 w 598"/>
                              <a:gd name="T10" fmla="+- 0 11483 11483"/>
                              <a:gd name="T11" fmla="*/ 11483 h 830"/>
                              <a:gd name="T12" fmla="+- 0 1716 1417"/>
                              <a:gd name="T13" fmla="*/ T12 w 598"/>
                              <a:gd name="T14" fmla="+- 0 12312 11483"/>
                              <a:gd name="T15" fmla="*/ 12312 h 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8" h="830">
                                <a:moveTo>
                                  <a:pt x="0" y="415"/>
                                </a:moveTo>
                                <a:lnTo>
                                  <a:pt x="598" y="415"/>
                                </a:lnTo>
                                <a:moveTo>
                                  <a:pt x="299" y="0"/>
                                </a:moveTo>
                                <a:lnTo>
                                  <a:pt x="299" y="829"/>
                                </a:lnTo>
                              </a:path>
                            </a:pathLst>
                          </a:custGeom>
                          <a:noFill/>
                          <a:ln w="22987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72"/>
                        <wps:cNvSpPr>
                          <a:spLocks/>
                        </wps:cNvSpPr>
                        <wps:spPr bwMode="auto">
                          <a:xfrm>
                            <a:off x="1417" y="11482"/>
                            <a:ext cx="598" cy="830"/>
                          </a:xfrm>
                          <a:custGeom>
                            <a:avLst/>
                            <a:gdLst>
                              <a:gd name="T0" fmla="+- 0 1656 1417"/>
                              <a:gd name="T1" fmla="*/ T0 w 598"/>
                              <a:gd name="T2" fmla="+- 0 11491 11483"/>
                              <a:gd name="T3" fmla="*/ 11491 h 830"/>
                              <a:gd name="T4" fmla="+- 0 1549 1417"/>
                              <a:gd name="T5" fmla="*/ T4 w 598"/>
                              <a:gd name="T6" fmla="+- 0 11554 11483"/>
                              <a:gd name="T7" fmla="*/ 11554 h 830"/>
                              <a:gd name="T8" fmla="+- 0 1468 1417"/>
                              <a:gd name="T9" fmla="*/ T8 w 598"/>
                              <a:gd name="T10" fmla="+- 0 11666 11483"/>
                              <a:gd name="T11" fmla="*/ 11666 h 830"/>
                              <a:gd name="T12" fmla="+- 0 1423 1417"/>
                              <a:gd name="T13" fmla="*/ T12 w 598"/>
                              <a:gd name="T14" fmla="+- 0 11814 11483"/>
                              <a:gd name="T15" fmla="*/ 11814 h 830"/>
                              <a:gd name="T16" fmla="+- 0 1423 1417"/>
                              <a:gd name="T17" fmla="*/ T16 w 598"/>
                              <a:gd name="T18" fmla="+- 0 11981 11483"/>
                              <a:gd name="T19" fmla="*/ 11981 h 830"/>
                              <a:gd name="T20" fmla="+- 0 1468 1417"/>
                              <a:gd name="T21" fmla="*/ T20 w 598"/>
                              <a:gd name="T22" fmla="+- 0 12129 11483"/>
                              <a:gd name="T23" fmla="*/ 12129 h 830"/>
                              <a:gd name="T24" fmla="+- 0 1549 1417"/>
                              <a:gd name="T25" fmla="*/ T24 w 598"/>
                              <a:gd name="T26" fmla="+- 0 12241 11483"/>
                              <a:gd name="T27" fmla="*/ 12241 h 830"/>
                              <a:gd name="T28" fmla="+- 0 1656 1417"/>
                              <a:gd name="T29" fmla="*/ T28 w 598"/>
                              <a:gd name="T30" fmla="+- 0 12304 11483"/>
                              <a:gd name="T31" fmla="*/ 12304 h 830"/>
                              <a:gd name="T32" fmla="+- 0 1776 1417"/>
                              <a:gd name="T33" fmla="*/ T32 w 598"/>
                              <a:gd name="T34" fmla="+- 0 12304 11483"/>
                              <a:gd name="T35" fmla="*/ 12304 h 830"/>
                              <a:gd name="T36" fmla="+- 0 1837 1417"/>
                              <a:gd name="T37" fmla="*/ T36 w 598"/>
                              <a:gd name="T38" fmla="+- 0 12276 11483"/>
                              <a:gd name="T39" fmla="*/ 12276 h 830"/>
                              <a:gd name="T40" fmla="+- 0 1656 1417"/>
                              <a:gd name="T41" fmla="*/ T40 w 598"/>
                              <a:gd name="T42" fmla="+- 0 12266 11483"/>
                              <a:gd name="T43" fmla="*/ 12266 h 830"/>
                              <a:gd name="T44" fmla="+- 0 1552 1417"/>
                              <a:gd name="T45" fmla="*/ T44 w 598"/>
                              <a:gd name="T46" fmla="+- 0 12193 11483"/>
                              <a:gd name="T47" fmla="*/ 12193 h 830"/>
                              <a:gd name="T48" fmla="+- 0 1480 1417"/>
                              <a:gd name="T49" fmla="*/ T48 w 598"/>
                              <a:gd name="T50" fmla="+- 0 12064 11483"/>
                              <a:gd name="T51" fmla="*/ 12064 h 830"/>
                              <a:gd name="T52" fmla="+- 0 1454 1417"/>
                              <a:gd name="T53" fmla="*/ T52 w 598"/>
                              <a:gd name="T54" fmla="+- 0 11898 11483"/>
                              <a:gd name="T55" fmla="*/ 11898 h 830"/>
                              <a:gd name="T56" fmla="+- 0 1480 1417"/>
                              <a:gd name="T57" fmla="*/ T56 w 598"/>
                              <a:gd name="T58" fmla="+- 0 11731 11483"/>
                              <a:gd name="T59" fmla="*/ 11731 h 830"/>
                              <a:gd name="T60" fmla="+- 0 1552 1417"/>
                              <a:gd name="T61" fmla="*/ T60 w 598"/>
                              <a:gd name="T62" fmla="+- 0 11602 11483"/>
                              <a:gd name="T63" fmla="*/ 11602 h 830"/>
                              <a:gd name="T64" fmla="+- 0 1656 1417"/>
                              <a:gd name="T65" fmla="*/ T64 w 598"/>
                              <a:gd name="T66" fmla="+- 0 11529 11483"/>
                              <a:gd name="T67" fmla="*/ 11529 h 830"/>
                              <a:gd name="T68" fmla="+- 0 1837 1417"/>
                              <a:gd name="T69" fmla="*/ T68 w 598"/>
                              <a:gd name="T70" fmla="+- 0 11519 11483"/>
                              <a:gd name="T71" fmla="*/ 11519 h 830"/>
                              <a:gd name="T72" fmla="+- 0 1776 1417"/>
                              <a:gd name="T73" fmla="*/ T72 w 598"/>
                              <a:gd name="T74" fmla="+- 0 11491 11483"/>
                              <a:gd name="T75" fmla="*/ 11491 h 830"/>
                              <a:gd name="T76" fmla="+- 0 1837 1417"/>
                              <a:gd name="T77" fmla="*/ T76 w 598"/>
                              <a:gd name="T78" fmla="+- 0 11519 11483"/>
                              <a:gd name="T79" fmla="*/ 11519 h 830"/>
                              <a:gd name="T80" fmla="+- 0 1776 1417"/>
                              <a:gd name="T81" fmla="*/ T80 w 598"/>
                              <a:gd name="T82" fmla="+- 0 11529 11483"/>
                              <a:gd name="T83" fmla="*/ 11529 h 830"/>
                              <a:gd name="T84" fmla="+- 0 1880 1417"/>
                              <a:gd name="T85" fmla="*/ T84 w 598"/>
                              <a:gd name="T86" fmla="+- 0 11602 11483"/>
                              <a:gd name="T87" fmla="*/ 11602 h 830"/>
                              <a:gd name="T88" fmla="+- 0 1952 1417"/>
                              <a:gd name="T89" fmla="*/ T88 w 598"/>
                              <a:gd name="T90" fmla="+- 0 11731 11483"/>
                              <a:gd name="T91" fmla="*/ 11731 h 830"/>
                              <a:gd name="T92" fmla="+- 0 1979 1417"/>
                              <a:gd name="T93" fmla="*/ T92 w 598"/>
                              <a:gd name="T94" fmla="+- 0 11898 11483"/>
                              <a:gd name="T95" fmla="*/ 11898 h 830"/>
                              <a:gd name="T96" fmla="+- 0 1952 1417"/>
                              <a:gd name="T97" fmla="*/ T96 w 598"/>
                              <a:gd name="T98" fmla="+- 0 12064 11483"/>
                              <a:gd name="T99" fmla="*/ 12064 h 830"/>
                              <a:gd name="T100" fmla="+- 0 1880 1417"/>
                              <a:gd name="T101" fmla="*/ T100 w 598"/>
                              <a:gd name="T102" fmla="+- 0 12193 11483"/>
                              <a:gd name="T103" fmla="*/ 12193 h 830"/>
                              <a:gd name="T104" fmla="+- 0 1776 1417"/>
                              <a:gd name="T105" fmla="*/ T104 w 598"/>
                              <a:gd name="T106" fmla="+- 0 12266 11483"/>
                              <a:gd name="T107" fmla="*/ 12266 h 830"/>
                              <a:gd name="T108" fmla="+- 0 1837 1417"/>
                              <a:gd name="T109" fmla="*/ T108 w 598"/>
                              <a:gd name="T110" fmla="+- 0 12276 11483"/>
                              <a:gd name="T111" fmla="*/ 12276 h 830"/>
                              <a:gd name="T112" fmla="+- 0 1928 1417"/>
                              <a:gd name="T113" fmla="*/ T112 w 598"/>
                              <a:gd name="T114" fmla="+- 0 12191 11483"/>
                              <a:gd name="T115" fmla="*/ 12191 h 830"/>
                              <a:gd name="T116" fmla="+- 0 1992 1417"/>
                              <a:gd name="T117" fmla="*/ T116 w 598"/>
                              <a:gd name="T118" fmla="+- 0 12059 11483"/>
                              <a:gd name="T119" fmla="*/ 12059 h 830"/>
                              <a:gd name="T120" fmla="+- 0 2015 1417"/>
                              <a:gd name="T121" fmla="*/ T120 w 598"/>
                              <a:gd name="T122" fmla="+- 0 11898 11483"/>
                              <a:gd name="T123" fmla="*/ 11898 h 830"/>
                              <a:gd name="T124" fmla="+- 0 1992 1417"/>
                              <a:gd name="T125" fmla="*/ T124 w 598"/>
                              <a:gd name="T126" fmla="+- 0 11736 11483"/>
                              <a:gd name="T127" fmla="*/ 11736 h 830"/>
                              <a:gd name="T128" fmla="+- 0 1928 1417"/>
                              <a:gd name="T129" fmla="*/ T128 w 598"/>
                              <a:gd name="T130" fmla="+- 0 11604 11483"/>
                              <a:gd name="T131" fmla="*/ 11604 h 830"/>
                              <a:gd name="T132" fmla="+- 0 1837 1417"/>
                              <a:gd name="T133" fmla="*/ T132 w 598"/>
                              <a:gd name="T134" fmla="+- 0 11519 11483"/>
                              <a:gd name="T135" fmla="*/ 11519 h 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98" h="830">
                                <a:moveTo>
                                  <a:pt x="299" y="0"/>
                                </a:moveTo>
                                <a:lnTo>
                                  <a:pt x="239" y="8"/>
                                </a:lnTo>
                                <a:lnTo>
                                  <a:pt x="183" y="32"/>
                                </a:lnTo>
                                <a:lnTo>
                                  <a:pt x="132" y="71"/>
                                </a:lnTo>
                                <a:lnTo>
                                  <a:pt x="88" y="121"/>
                                </a:lnTo>
                                <a:lnTo>
                                  <a:pt x="51" y="183"/>
                                </a:lnTo>
                                <a:lnTo>
                                  <a:pt x="24" y="253"/>
                                </a:lnTo>
                                <a:lnTo>
                                  <a:pt x="6" y="331"/>
                                </a:lnTo>
                                <a:lnTo>
                                  <a:pt x="0" y="415"/>
                                </a:lnTo>
                                <a:lnTo>
                                  <a:pt x="6" y="498"/>
                                </a:lnTo>
                                <a:lnTo>
                                  <a:pt x="24" y="576"/>
                                </a:lnTo>
                                <a:lnTo>
                                  <a:pt x="51" y="646"/>
                                </a:lnTo>
                                <a:lnTo>
                                  <a:pt x="88" y="708"/>
                                </a:lnTo>
                                <a:lnTo>
                                  <a:pt x="132" y="758"/>
                                </a:lnTo>
                                <a:lnTo>
                                  <a:pt x="183" y="797"/>
                                </a:lnTo>
                                <a:lnTo>
                                  <a:pt x="239" y="821"/>
                                </a:lnTo>
                                <a:lnTo>
                                  <a:pt x="299" y="829"/>
                                </a:lnTo>
                                <a:lnTo>
                                  <a:pt x="359" y="821"/>
                                </a:lnTo>
                                <a:lnTo>
                                  <a:pt x="416" y="797"/>
                                </a:lnTo>
                                <a:lnTo>
                                  <a:pt x="420" y="793"/>
                                </a:lnTo>
                                <a:lnTo>
                                  <a:pt x="299" y="793"/>
                                </a:lnTo>
                                <a:lnTo>
                                  <a:pt x="239" y="783"/>
                                </a:lnTo>
                                <a:lnTo>
                                  <a:pt x="184" y="755"/>
                                </a:lnTo>
                                <a:lnTo>
                                  <a:pt x="135" y="710"/>
                                </a:lnTo>
                                <a:lnTo>
                                  <a:pt x="94" y="651"/>
                                </a:lnTo>
                                <a:lnTo>
                                  <a:pt x="63" y="581"/>
                                </a:lnTo>
                                <a:lnTo>
                                  <a:pt x="44" y="501"/>
                                </a:lnTo>
                                <a:lnTo>
                                  <a:pt x="37" y="415"/>
                                </a:lnTo>
                                <a:lnTo>
                                  <a:pt x="44" y="328"/>
                                </a:lnTo>
                                <a:lnTo>
                                  <a:pt x="63" y="248"/>
                                </a:lnTo>
                                <a:lnTo>
                                  <a:pt x="94" y="178"/>
                                </a:lnTo>
                                <a:lnTo>
                                  <a:pt x="135" y="119"/>
                                </a:lnTo>
                                <a:lnTo>
                                  <a:pt x="184" y="74"/>
                                </a:lnTo>
                                <a:lnTo>
                                  <a:pt x="239" y="46"/>
                                </a:lnTo>
                                <a:lnTo>
                                  <a:pt x="299" y="36"/>
                                </a:lnTo>
                                <a:lnTo>
                                  <a:pt x="420" y="36"/>
                                </a:lnTo>
                                <a:lnTo>
                                  <a:pt x="416" y="32"/>
                                </a:lnTo>
                                <a:lnTo>
                                  <a:pt x="359" y="8"/>
                                </a:lnTo>
                                <a:lnTo>
                                  <a:pt x="299" y="0"/>
                                </a:lnTo>
                                <a:close/>
                                <a:moveTo>
                                  <a:pt x="420" y="36"/>
                                </a:moveTo>
                                <a:lnTo>
                                  <a:pt x="299" y="36"/>
                                </a:lnTo>
                                <a:lnTo>
                                  <a:pt x="359" y="46"/>
                                </a:lnTo>
                                <a:lnTo>
                                  <a:pt x="415" y="74"/>
                                </a:lnTo>
                                <a:lnTo>
                                  <a:pt x="463" y="119"/>
                                </a:lnTo>
                                <a:lnTo>
                                  <a:pt x="504" y="178"/>
                                </a:lnTo>
                                <a:lnTo>
                                  <a:pt x="535" y="248"/>
                                </a:lnTo>
                                <a:lnTo>
                                  <a:pt x="555" y="328"/>
                                </a:lnTo>
                                <a:lnTo>
                                  <a:pt x="562" y="415"/>
                                </a:lnTo>
                                <a:lnTo>
                                  <a:pt x="555" y="501"/>
                                </a:lnTo>
                                <a:lnTo>
                                  <a:pt x="535" y="581"/>
                                </a:lnTo>
                                <a:lnTo>
                                  <a:pt x="504" y="651"/>
                                </a:lnTo>
                                <a:lnTo>
                                  <a:pt x="463" y="710"/>
                                </a:lnTo>
                                <a:lnTo>
                                  <a:pt x="415" y="755"/>
                                </a:lnTo>
                                <a:lnTo>
                                  <a:pt x="359" y="783"/>
                                </a:lnTo>
                                <a:lnTo>
                                  <a:pt x="299" y="793"/>
                                </a:lnTo>
                                <a:lnTo>
                                  <a:pt x="420" y="793"/>
                                </a:lnTo>
                                <a:lnTo>
                                  <a:pt x="466" y="758"/>
                                </a:lnTo>
                                <a:lnTo>
                                  <a:pt x="511" y="708"/>
                                </a:lnTo>
                                <a:lnTo>
                                  <a:pt x="547" y="646"/>
                                </a:lnTo>
                                <a:lnTo>
                                  <a:pt x="575" y="576"/>
                                </a:lnTo>
                                <a:lnTo>
                                  <a:pt x="592" y="498"/>
                                </a:lnTo>
                                <a:lnTo>
                                  <a:pt x="598" y="415"/>
                                </a:lnTo>
                                <a:lnTo>
                                  <a:pt x="592" y="331"/>
                                </a:lnTo>
                                <a:lnTo>
                                  <a:pt x="575" y="253"/>
                                </a:lnTo>
                                <a:lnTo>
                                  <a:pt x="547" y="183"/>
                                </a:lnTo>
                                <a:lnTo>
                                  <a:pt x="511" y="121"/>
                                </a:lnTo>
                                <a:lnTo>
                                  <a:pt x="466" y="71"/>
                                </a:lnTo>
                                <a:lnTo>
                                  <a:pt x="42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73"/>
                        <wps:cNvSpPr>
                          <a:spLocks/>
                        </wps:cNvSpPr>
                        <wps:spPr bwMode="auto">
                          <a:xfrm>
                            <a:off x="1936" y="13544"/>
                            <a:ext cx="645" cy="645"/>
                          </a:xfrm>
                          <a:custGeom>
                            <a:avLst/>
                            <a:gdLst>
                              <a:gd name="T0" fmla="+- 0 2207 1937"/>
                              <a:gd name="T1" fmla="*/ T0 w 645"/>
                              <a:gd name="T2" fmla="+- 0 13559 13545"/>
                              <a:gd name="T3" fmla="*/ 13559 h 645"/>
                              <a:gd name="T4" fmla="+- 0 2132 1937"/>
                              <a:gd name="T5" fmla="*/ T4 w 645"/>
                              <a:gd name="T6" fmla="+- 0 13654 13545"/>
                              <a:gd name="T7" fmla="*/ 13654 h 645"/>
                              <a:gd name="T8" fmla="+- 0 2047 1937"/>
                              <a:gd name="T9" fmla="*/ T8 w 645"/>
                              <a:gd name="T10" fmla="+- 0 13740 13545"/>
                              <a:gd name="T11" fmla="*/ 13740 h 645"/>
                              <a:gd name="T12" fmla="+- 0 1951 1937"/>
                              <a:gd name="T13" fmla="*/ T12 w 645"/>
                              <a:gd name="T14" fmla="+- 0 13814 13545"/>
                              <a:gd name="T15" fmla="*/ 13814 h 645"/>
                              <a:gd name="T16" fmla="+- 0 1951 1937"/>
                              <a:gd name="T17" fmla="*/ T16 w 645"/>
                              <a:gd name="T18" fmla="+- 0 13920 13545"/>
                              <a:gd name="T19" fmla="*/ 13920 h 645"/>
                              <a:gd name="T20" fmla="+- 0 2047 1937"/>
                              <a:gd name="T21" fmla="*/ T20 w 645"/>
                              <a:gd name="T22" fmla="+- 0 13995 13545"/>
                              <a:gd name="T23" fmla="*/ 13995 h 645"/>
                              <a:gd name="T24" fmla="+- 0 2132 1937"/>
                              <a:gd name="T25" fmla="*/ T24 w 645"/>
                              <a:gd name="T26" fmla="+- 0 14080 13545"/>
                              <a:gd name="T27" fmla="*/ 14080 h 645"/>
                              <a:gd name="T28" fmla="+- 0 2207 1937"/>
                              <a:gd name="T29" fmla="*/ T28 w 645"/>
                              <a:gd name="T30" fmla="+- 0 14176 13545"/>
                              <a:gd name="T31" fmla="*/ 14176 h 645"/>
                              <a:gd name="T32" fmla="+- 0 2312 1937"/>
                              <a:gd name="T33" fmla="*/ T32 w 645"/>
                              <a:gd name="T34" fmla="+- 0 14176 13545"/>
                              <a:gd name="T35" fmla="*/ 14176 h 645"/>
                              <a:gd name="T36" fmla="+- 0 2259 1937"/>
                              <a:gd name="T37" fmla="*/ T36 w 645"/>
                              <a:gd name="T38" fmla="+- 0 14153 13545"/>
                              <a:gd name="T39" fmla="*/ 14153 h 645"/>
                              <a:gd name="T40" fmla="+- 0 2184 1937"/>
                              <a:gd name="T41" fmla="*/ T40 w 645"/>
                              <a:gd name="T42" fmla="+- 0 14106 13545"/>
                              <a:gd name="T43" fmla="*/ 14106 h 645"/>
                              <a:gd name="T44" fmla="+- 0 2153 1937"/>
                              <a:gd name="T45" fmla="*/ T44 w 645"/>
                              <a:gd name="T46" fmla="+- 0 13991 13545"/>
                              <a:gd name="T47" fmla="*/ 13991 h 645"/>
                              <a:gd name="T48" fmla="+- 0 2145 1937"/>
                              <a:gd name="T49" fmla="*/ T48 w 645"/>
                              <a:gd name="T50" fmla="+- 0 13973 13545"/>
                              <a:gd name="T51" fmla="*/ 13973 h 645"/>
                              <a:gd name="T52" fmla="+- 0 2072 1937"/>
                              <a:gd name="T53" fmla="*/ T52 w 645"/>
                              <a:gd name="T54" fmla="+- 0 13965 13545"/>
                              <a:gd name="T55" fmla="*/ 13965 h 645"/>
                              <a:gd name="T56" fmla="+- 0 1986 1937"/>
                              <a:gd name="T57" fmla="*/ T56 w 645"/>
                              <a:gd name="T58" fmla="+- 0 13908 13545"/>
                              <a:gd name="T59" fmla="*/ 13908 h 645"/>
                              <a:gd name="T60" fmla="+- 0 1986 1937"/>
                              <a:gd name="T61" fmla="*/ T60 w 645"/>
                              <a:gd name="T62" fmla="+- 0 13826 13545"/>
                              <a:gd name="T63" fmla="*/ 13826 h 645"/>
                              <a:gd name="T64" fmla="+- 0 2072 1937"/>
                              <a:gd name="T65" fmla="*/ T64 w 645"/>
                              <a:gd name="T66" fmla="+- 0 13769 13545"/>
                              <a:gd name="T67" fmla="*/ 13769 h 645"/>
                              <a:gd name="T68" fmla="+- 0 2145 1937"/>
                              <a:gd name="T69" fmla="*/ T68 w 645"/>
                              <a:gd name="T70" fmla="+- 0 13761 13545"/>
                              <a:gd name="T71" fmla="*/ 13761 h 645"/>
                              <a:gd name="T72" fmla="+- 0 2153 1937"/>
                              <a:gd name="T73" fmla="*/ T72 w 645"/>
                              <a:gd name="T74" fmla="+- 0 13743 13545"/>
                              <a:gd name="T75" fmla="*/ 13743 h 645"/>
                              <a:gd name="T76" fmla="+- 0 2184 1937"/>
                              <a:gd name="T77" fmla="*/ T76 w 645"/>
                              <a:gd name="T78" fmla="+- 0 13628 13545"/>
                              <a:gd name="T79" fmla="*/ 13628 h 645"/>
                              <a:gd name="T80" fmla="+- 0 2259 1937"/>
                              <a:gd name="T81" fmla="*/ T80 w 645"/>
                              <a:gd name="T82" fmla="+- 0 13581 13545"/>
                              <a:gd name="T83" fmla="*/ 13581 h 645"/>
                              <a:gd name="T84" fmla="+- 0 2312 1937"/>
                              <a:gd name="T85" fmla="*/ T84 w 645"/>
                              <a:gd name="T86" fmla="+- 0 13559 13545"/>
                              <a:gd name="T87" fmla="*/ 13559 h 645"/>
                              <a:gd name="T88" fmla="+- 0 2337 1937"/>
                              <a:gd name="T89" fmla="*/ T88 w 645"/>
                              <a:gd name="T90" fmla="+- 0 13581 13545"/>
                              <a:gd name="T91" fmla="*/ 13581 h 645"/>
                              <a:gd name="T92" fmla="+- 0 2301 1937"/>
                              <a:gd name="T93" fmla="*/ T92 w 645"/>
                              <a:gd name="T94" fmla="+- 0 13594 13545"/>
                              <a:gd name="T95" fmla="*/ 13594 h 645"/>
                              <a:gd name="T96" fmla="+- 0 2357 1937"/>
                              <a:gd name="T97" fmla="*/ T96 w 645"/>
                              <a:gd name="T98" fmla="+- 0 13680 13545"/>
                              <a:gd name="T99" fmla="*/ 13680 h 645"/>
                              <a:gd name="T100" fmla="+- 0 2366 1937"/>
                              <a:gd name="T101" fmla="*/ T100 w 645"/>
                              <a:gd name="T102" fmla="+- 0 13753 13545"/>
                              <a:gd name="T103" fmla="*/ 13753 h 645"/>
                              <a:gd name="T104" fmla="+- 0 2384 1937"/>
                              <a:gd name="T105" fmla="*/ T104 w 645"/>
                              <a:gd name="T106" fmla="+- 0 13761 13545"/>
                              <a:gd name="T107" fmla="*/ 13761 h 645"/>
                              <a:gd name="T108" fmla="+- 0 2498 1937"/>
                              <a:gd name="T109" fmla="*/ T108 w 645"/>
                              <a:gd name="T110" fmla="+- 0 13792 13545"/>
                              <a:gd name="T111" fmla="*/ 13792 h 645"/>
                              <a:gd name="T112" fmla="+- 0 2546 1937"/>
                              <a:gd name="T113" fmla="*/ T112 w 645"/>
                              <a:gd name="T114" fmla="+- 0 13867 13545"/>
                              <a:gd name="T115" fmla="*/ 13867 h 645"/>
                              <a:gd name="T116" fmla="+- 0 2498 1937"/>
                              <a:gd name="T117" fmla="*/ T116 w 645"/>
                              <a:gd name="T118" fmla="+- 0 13942 13545"/>
                              <a:gd name="T119" fmla="*/ 13942 h 645"/>
                              <a:gd name="T120" fmla="+- 0 2384 1937"/>
                              <a:gd name="T121" fmla="*/ T120 w 645"/>
                              <a:gd name="T122" fmla="+- 0 13973 13545"/>
                              <a:gd name="T123" fmla="*/ 13973 h 645"/>
                              <a:gd name="T124" fmla="+- 0 2366 1937"/>
                              <a:gd name="T125" fmla="*/ T124 w 645"/>
                              <a:gd name="T126" fmla="+- 0 13981 13545"/>
                              <a:gd name="T127" fmla="*/ 13981 h 645"/>
                              <a:gd name="T128" fmla="+- 0 2357 1937"/>
                              <a:gd name="T129" fmla="*/ T128 w 645"/>
                              <a:gd name="T130" fmla="+- 0 14054 13545"/>
                              <a:gd name="T131" fmla="*/ 14054 h 645"/>
                              <a:gd name="T132" fmla="+- 0 2301 1937"/>
                              <a:gd name="T133" fmla="*/ T132 w 645"/>
                              <a:gd name="T134" fmla="+- 0 14141 13545"/>
                              <a:gd name="T135" fmla="*/ 14141 h 645"/>
                              <a:gd name="T136" fmla="+- 0 2337 1937"/>
                              <a:gd name="T137" fmla="*/ T136 w 645"/>
                              <a:gd name="T138" fmla="+- 0 14153 13545"/>
                              <a:gd name="T139" fmla="*/ 14153 h 645"/>
                              <a:gd name="T140" fmla="+- 0 2387 1937"/>
                              <a:gd name="T141" fmla="*/ T140 w 645"/>
                              <a:gd name="T142" fmla="+- 0 14080 13545"/>
                              <a:gd name="T143" fmla="*/ 14080 h 645"/>
                              <a:gd name="T144" fmla="+- 0 2472 1937"/>
                              <a:gd name="T145" fmla="*/ T144 w 645"/>
                              <a:gd name="T146" fmla="+- 0 13995 13545"/>
                              <a:gd name="T147" fmla="*/ 13995 h 645"/>
                              <a:gd name="T148" fmla="+- 0 2568 1937"/>
                              <a:gd name="T149" fmla="*/ T148 w 645"/>
                              <a:gd name="T150" fmla="+- 0 13920 13545"/>
                              <a:gd name="T151" fmla="*/ 13920 h 645"/>
                              <a:gd name="T152" fmla="+- 0 2568 1937"/>
                              <a:gd name="T153" fmla="*/ T152 w 645"/>
                              <a:gd name="T154" fmla="+- 0 13814 13545"/>
                              <a:gd name="T155" fmla="*/ 13814 h 645"/>
                              <a:gd name="T156" fmla="+- 0 2472 1937"/>
                              <a:gd name="T157" fmla="*/ T156 w 645"/>
                              <a:gd name="T158" fmla="+- 0 13740 13545"/>
                              <a:gd name="T159" fmla="*/ 13740 h 645"/>
                              <a:gd name="T160" fmla="+- 0 2387 1937"/>
                              <a:gd name="T161" fmla="*/ T160 w 645"/>
                              <a:gd name="T162" fmla="+- 0 13654 13545"/>
                              <a:gd name="T163" fmla="*/ 13654 h 645"/>
                              <a:gd name="T164" fmla="+- 0 2337 1937"/>
                              <a:gd name="T165" fmla="*/ T164 w 645"/>
                              <a:gd name="T166" fmla="+- 0 13581 13545"/>
                              <a:gd name="T167" fmla="*/ 13581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45" h="645">
                                <a:moveTo>
                                  <a:pt x="322" y="0"/>
                                </a:moveTo>
                                <a:lnTo>
                                  <a:pt x="270" y="14"/>
                                </a:lnTo>
                                <a:lnTo>
                                  <a:pt x="226" y="52"/>
                                </a:lnTo>
                                <a:lnTo>
                                  <a:pt x="195" y="109"/>
                                </a:lnTo>
                                <a:lnTo>
                                  <a:pt x="180" y="180"/>
                                </a:lnTo>
                                <a:lnTo>
                                  <a:pt x="110" y="195"/>
                                </a:lnTo>
                                <a:lnTo>
                                  <a:pt x="52" y="226"/>
                                </a:lnTo>
                                <a:lnTo>
                                  <a:pt x="14" y="269"/>
                                </a:lnTo>
                                <a:lnTo>
                                  <a:pt x="0" y="322"/>
                                </a:lnTo>
                                <a:lnTo>
                                  <a:pt x="14" y="375"/>
                                </a:lnTo>
                                <a:lnTo>
                                  <a:pt x="52" y="418"/>
                                </a:lnTo>
                                <a:lnTo>
                                  <a:pt x="110" y="450"/>
                                </a:lnTo>
                                <a:lnTo>
                                  <a:pt x="180" y="464"/>
                                </a:lnTo>
                                <a:lnTo>
                                  <a:pt x="195" y="535"/>
                                </a:lnTo>
                                <a:lnTo>
                                  <a:pt x="226" y="592"/>
                                </a:lnTo>
                                <a:lnTo>
                                  <a:pt x="270" y="631"/>
                                </a:lnTo>
                                <a:lnTo>
                                  <a:pt x="322" y="645"/>
                                </a:lnTo>
                                <a:lnTo>
                                  <a:pt x="375" y="631"/>
                                </a:lnTo>
                                <a:lnTo>
                                  <a:pt x="400" y="608"/>
                                </a:lnTo>
                                <a:lnTo>
                                  <a:pt x="322" y="608"/>
                                </a:lnTo>
                                <a:lnTo>
                                  <a:pt x="281" y="596"/>
                                </a:lnTo>
                                <a:lnTo>
                                  <a:pt x="247" y="561"/>
                                </a:lnTo>
                                <a:lnTo>
                                  <a:pt x="224" y="509"/>
                                </a:lnTo>
                                <a:lnTo>
                                  <a:pt x="216" y="446"/>
                                </a:lnTo>
                                <a:lnTo>
                                  <a:pt x="216" y="436"/>
                                </a:lnTo>
                                <a:lnTo>
                                  <a:pt x="208" y="428"/>
                                </a:lnTo>
                                <a:lnTo>
                                  <a:pt x="198" y="428"/>
                                </a:lnTo>
                                <a:lnTo>
                                  <a:pt x="135" y="420"/>
                                </a:lnTo>
                                <a:lnTo>
                                  <a:pt x="84" y="397"/>
                                </a:lnTo>
                                <a:lnTo>
                                  <a:pt x="49" y="363"/>
                                </a:lnTo>
                                <a:lnTo>
                                  <a:pt x="36" y="322"/>
                                </a:lnTo>
                                <a:lnTo>
                                  <a:pt x="49" y="281"/>
                                </a:lnTo>
                                <a:lnTo>
                                  <a:pt x="84" y="247"/>
                                </a:lnTo>
                                <a:lnTo>
                                  <a:pt x="135" y="224"/>
                                </a:lnTo>
                                <a:lnTo>
                                  <a:pt x="198" y="216"/>
                                </a:lnTo>
                                <a:lnTo>
                                  <a:pt x="208" y="216"/>
                                </a:lnTo>
                                <a:lnTo>
                                  <a:pt x="216" y="208"/>
                                </a:lnTo>
                                <a:lnTo>
                                  <a:pt x="216" y="198"/>
                                </a:lnTo>
                                <a:lnTo>
                                  <a:pt x="224" y="135"/>
                                </a:lnTo>
                                <a:lnTo>
                                  <a:pt x="247" y="83"/>
                                </a:lnTo>
                                <a:lnTo>
                                  <a:pt x="281" y="49"/>
                                </a:lnTo>
                                <a:lnTo>
                                  <a:pt x="322" y="36"/>
                                </a:lnTo>
                                <a:lnTo>
                                  <a:pt x="400" y="36"/>
                                </a:lnTo>
                                <a:lnTo>
                                  <a:pt x="375" y="14"/>
                                </a:lnTo>
                                <a:lnTo>
                                  <a:pt x="322" y="0"/>
                                </a:lnTo>
                                <a:close/>
                                <a:moveTo>
                                  <a:pt x="400" y="36"/>
                                </a:moveTo>
                                <a:lnTo>
                                  <a:pt x="322" y="36"/>
                                </a:lnTo>
                                <a:lnTo>
                                  <a:pt x="364" y="49"/>
                                </a:lnTo>
                                <a:lnTo>
                                  <a:pt x="398" y="83"/>
                                </a:lnTo>
                                <a:lnTo>
                                  <a:pt x="420" y="135"/>
                                </a:lnTo>
                                <a:lnTo>
                                  <a:pt x="429" y="198"/>
                                </a:lnTo>
                                <a:lnTo>
                                  <a:pt x="429" y="208"/>
                                </a:lnTo>
                                <a:lnTo>
                                  <a:pt x="437" y="216"/>
                                </a:lnTo>
                                <a:lnTo>
                                  <a:pt x="447" y="216"/>
                                </a:lnTo>
                                <a:lnTo>
                                  <a:pt x="510" y="224"/>
                                </a:lnTo>
                                <a:lnTo>
                                  <a:pt x="561" y="247"/>
                                </a:lnTo>
                                <a:lnTo>
                                  <a:pt x="596" y="281"/>
                                </a:lnTo>
                                <a:lnTo>
                                  <a:pt x="609" y="322"/>
                                </a:lnTo>
                                <a:lnTo>
                                  <a:pt x="596" y="363"/>
                                </a:lnTo>
                                <a:lnTo>
                                  <a:pt x="561" y="397"/>
                                </a:lnTo>
                                <a:lnTo>
                                  <a:pt x="510" y="420"/>
                                </a:lnTo>
                                <a:lnTo>
                                  <a:pt x="447" y="428"/>
                                </a:lnTo>
                                <a:lnTo>
                                  <a:pt x="437" y="428"/>
                                </a:lnTo>
                                <a:lnTo>
                                  <a:pt x="429" y="436"/>
                                </a:lnTo>
                                <a:lnTo>
                                  <a:pt x="429" y="446"/>
                                </a:lnTo>
                                <a:lnTo>
                                  <a:pt x="420" y="509"/>
                                </a:lnTo>
                                <a:lnTo>
                                  <a:pt x="398" y="561"/>
                                </a:lnTo>
                                <a:lnTo>
                                  <a:pt x="364" y="596"/>
                                </a:lnTo>
                                <a:lnTo>
                                  <a:pt x="322" y="608"/>
                                </a:lnTo>
                                <a:lnTo>
                                  <a:pt x="400" y="608"/>
                                </a:lnTo>
                                <a:lnTo>
                                  <a:pt x="419" y="592"/>
                                </a:lnTo>
                                <a:lnTo>
                                  <a:pt x="450" y="535"/>
                                </a:lnTo>
                                <a:lnTo>
                                  <a:pt x="464" y="464"/>
                                </a:lnTo>
                                <a:lnTo>
                                  <a:pt x="535" y="450"/>
                                </a:lnTo>
                                <a:lnTo>
                                  <a:pt x="592" y="419"/>
                                </a:lnTo>
                                <a:lnTo>
                                  <a:pt x="631" y="375"/>
                                </a:lnTo>
                                <a:lnTo>
                                  <a:pt x="645" y="322"/>
                                </a:lnTo>
                                <a:lnTo>
                                  <a:pt x="631" y="269"/>
                                </a:lnTo>
                                <a:lnTo>
                                  <a:pt x="592" y="226"/>
                                </a:lnTo>
                                <a:lnTo>
                                  <a:pt x="535" y="195"/>
                                </a:lnTo>
                                <a:lnTo>
                                  <a:pt x="464" y="180"/>
                                </a:lnTo>
                                <a:lnTo>
                                  <a:pt x="450" y="109"/>
                                </a:lnTo>
                                <a:lnTo>
                                  <a:pt x="419" y="52"/>
                                </a:lnTo>
                                <a:lnTo>
                                  <a:pt x="40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90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74"/>
                        <wps:cNvSpPr>
                          <a:spLocks/>
                        </wps:cNvSpPr>
                        <wps:spPr bwMode="auto">
                          <a:xfrm>
                            <a:off x="1557" y="8128"/>
                            <a:ext cx="951" cy="930"/>
                          </a:xfrm>
                          <a:custGeom>
                            <a:avLst/>
                            <a:gdLst>
                              <a:gd name="T0" fmla="+- 0 2282 1558"/>
                              <a:gd name="T1" fmla="*/ T0 w 951"/>
                              <a:gd name="T2" fmla="+- 0 8181 8129"/>
                              <a:gd name="T3" fmla="*/ 8181 h 930"/>
                              <a:gd name="T4" fmla="+- 0 2282 1558"/>
                              <a:gd name="T5" fmla="*/ T4 w 951"/>
                              <a:gd name="T6" fmla="+- 0 9059 8129"/>
                              <a:gd name="T7" fmla="*/ 9059 h 930"/>
                              <a:gd name="T8" fmla="+- 0 2036 1558"/>
                              <a:gd name="T9" fmla="*/ T8 w 951"/>
                              <a:gd name="T10" fmla="+- 0 8129 8129"/>
                              <a:gd name="T11" fmla="*/ 8129 h 930"/>
                              <a:gd name="T12" fmla="+- 0 2036 1558"/>
                              <a:gd name="T13" fmla="*/ T12 w 951"/>
                              <a:gd name="T14" fmla="+- 0 9059 8129"/>
                              <a:gd name="T15" fmla="*/ 9059 h 930"/>
                              <a:gd name="T16" fmla="+- 0 1791 1558"/>
                              <a:gd name="T17" fmla="*/ T16 w 951"/>
                              <a:gd name="T18" fmla="+- 0 8181 8129"/>
                              <a:gd name="T19" fmla="*/ 8181 h 930"/>
                              <a:gd name="T20" fmla="+- 0 1791 1558"/>
                              <a:gd name="T21" fmla="*/ T20 w 951"/>
                              <a:gd name="T22" fmla="+- 0 9055 8129"/>
                              <a:gd name="T23" fmla="*/ 9055 h 930"/>
                              <a:gd name="T24" fmla="+- 0 1558 1558"/>
                              <a:gd name="T25" fmla="*/ T24 w 951"/>
                              <a:gd name="T26" fmla="+- 0 8567 8129"/>
                              <a:gd name="T27" fmla="*/ 8567 h 930"/>
                              <a:gd name="T28" fmla="+- 0 2508 1558"/>
                              <a:gd name="T29" fmla="*/ T28 w 951"/>
                              <a:gd name="T30" fmla="+- 0 8567 8129"/>
                              <a:gd name="T31" fmla="*/ 8567 h 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51" h="930">
                                <a:moveTo>
                                  <a:pt x="724" y="52"/>
                                </a:moveTo>
                                <a:lnTo>
                                  <a:pt x="724" y="930"/>
                                </a:lnTo>
                                <a:moveTo>
                                  <a:pt x="478" y="0"/>
                                </a:moveTo>
                                <a:lnTo>
                                  <a:pt x="478" y="930"/>
                                </a:lnTo>
                                <a:moveTo>
                                  <a:pt x="233" y="52"/>
                                </a:moveTo>
                                <a:lnTo>
                                  <a:pt x="233" y="926"/>
                                </a:lnTo>
                                <a:moveTo>
                                  <a:pt x="0" y="438"/>
                                </a:moveTo>
                                <a:lnTo>
                                  <a:pt x="950" y="438"/>
                                </a:lnTo>
                              </a:path>
                            </a:pathLst>
                          </a:custGeom>
                          <a:noFill/>
                          <a:ln w="22987">
                            <a:solidFill>
                              <a:srgbClr val="0054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AutoShape 75"/>
                        <wps:cNvSpPr>
                          <a:spLocks/>
                        </wps:cNvSpPr>
                        <wps:spPr bwMode="auto">
                          <a:xfrm>
                            <a:off x="1557" y="8128"/>
                            <a:ext cx="1620" cy="4046"/>
                          </a:xfrm>
                          <a:custGeom>
                            <a:avLst/>
                            <a:gdLst>
                              <a:gd name="T0" fmla="+- 0 2508 1558"/>
                              <a:gd name="T1" fmla="*/ T0 w 1620"/>
                              <a:gd name="T2" fmla="+- 0 8532 8129"/>
                              <a:gd name="T3" fmla="*/ 8532 h 4046"/>
                              <a:gd name="T4" fmla="+- 0 2504 1558"/>
                              <a:gd name="T5" fmla="*/ T4 w 1620"/>
                              <a:gd name="T6" fmla="+- 0 8497 8129"/>
                              <a:gd name="T7" fmla="*/ 8497 h 4046"/>
                              <a:gd name="T8" fmla="+- 0 2483 1558"/>
                              <a:gd name="T9" fmla="*/ T8 w 1620"/>
                              <a:gd name="T10" fmla="+- 0 8410 8129"/>
                              <a:gd name="T11" fmla="*/ 8410 h 4046"/>
                              <a:gd name="T12" fmla="+- 0 2472 1558"/>
                              <a:gd name="T13" fmla="*/ T12 w 1620"/>
                              <a:gd name="T14" fmla="+- 0 9023 8129"/>
                              <a:gd name="T15" fmla="*/ 9023 h 4046"/>
                              <a:gd name="T16" fmla="+- 0 1594 1558"/>
                              <a:gd name="T17" fmla="*/ T16 w 1620"/>
                              <a:gd name="T18" fmla="+- 0 8532 8129"/>
                              <a:gd name="T19" fmla="*/ 8532 h 4046"/>
                              <a:gd name="T20" fmla="+- 0 1599 1558"/>
                              <a:gd name="T21" fmla="*/ T20 w 1620"/>
                              <a:gd name="T22" fmla="+- 0 8489 8129"/>
                              <a:gd name="T23" fmla="*/ 8489 h 4046"/>
                              <a:gd name="T24" fmla="+- 0 1627 1558"/>
                              <a:gd name="T25" fmla="*/ T24 w 1620"/>
                              <a:gd name="T26" fmla="+- 0 8397 8129"/>
                              <a:gd name="T27" fmla="*/ 8397 h 4046"/>
                              <a:gd name="T28" fmla="+- 0 1697 1558"/>
                              <a:gd name="T29" fmla="*/ T28 w 1620"/>
                              <a:gd name="T30" fmla="+- 0 8291 8129"/>
                              <a:gd name="T31" fmla="*/ 8291 h 4046"/>
                              <a:gd name="T32" fmla="+- 0 1827 1558"/>
                              <a:gd name="T33" fmla="*/ T32 w 1620"/>
                              <a:gd name="T34" fmla="+- 0 8202 8129"/>
                              <a:gd name="T35" fmla="*/ 8202 h 4046"/>
                              <a:gd name="T36" fmla="+- 0 2036 1558"/>
                              <a:gd name="T37" fmla="*/ T36 w 1620"/>
                              <a:gd name="T38" fmla="+- 0 8165 8129"/>
                              <a:gd name="T39" fmla="*/ 8165 h 4046"/>
                              <a:gd name="T40" fmla="+- 0 2154 1558"/>
                              <a:gd name="T41" fmla="*/ T40 w 1620"/>
                              <a:gd name="T42" fmla="+- 0 8175 8129"/>
                              <a:gd name="T43" fmla="*/ 8175 h 4046"/>
                              <a:gd name="T44" fmla="+- 0 2319 1558"/>
                              <a:gd name="T45" fmla="*/ T44 w 1620"/>
                              <a:gd name="T46" fmla="+- 0 8242 8129"/>
                              <a:gd name="T47" fmla="*/ 8242 h 4046"/>
                              <a:gd name="T48" fmla="+- 0 2414 1558"/>
                              <a:gd name="T49" fmla="*/ T48 w 1620"/>
                              <a:gd name="T50" fmla="+- 0 8344 8129"/>
                              <a:gd name="T51" fmla="*/ 8344 h 4046"/>
                              <a:gd name="T52" fmla="+- 0 2458 1558"/>
                              <a:gd name="T53" fmla="*/ T52 w 1620"/>
                              <a:gd name="T54" fmla="+- 0 8448 8129"/>
                              <a:gd name="T55" fmla="*/ 8448 h 4046"/>
                              <a:gd name="T56" fmla="+- 0 2471 1558"/>
                              <a:gd name="T57" fmla="*/ T56 w 1620"/>
                              <a:gd name="T58" fmla="+- 0 8520 8129"/>
                              <a:gd name="T59" fmla="*/ 8520 h 4046"/>
                              <a:gd name="T60" fmla="+- 0 2472 1558"/>
                              <a:gd name="T61" fmla="*/ T60 w 1620"/>
                              <a:gd name="T62" fmla="+- 0 9023 8129"/>
                              <a:gd name="T63" fmla="*/ 9023 h 4046"/>
                              <a:gd name="T64" fmla="+- 0 2461 1558"/>
                              <a:gd name="T65" fmla="*/ T64 w 1620"/>
                              <a:gd name="T66" fmla="+- 0 8357 8129"/>
                              <a:gd name="T67" fmla="*/ 8357 h 4046"/>
                              <a:gd name="T68" fmla="+- 0 2383 1558"/>
                              <a:gd name="T69" fmla="*/ T68 w 1620"/>
                              <a:gd name="T70" fmla="+- 0 8249 8129"/>
                              <a:gd name="T71" fmla="*/ 8249 h 4046"/>
                              <a:gd name="T72" fmla="+- 0 2250 1558"/>
                              <a:gd name="T73" fmla="*/ T72 w 1620"/>
                              <a:gd name="T74" fmla="+- 0 8165 8129"/>
                              <a:gd name="T75" fmla="*/ 8165 h 4046"/>
                              <a:gd name="T76" fmla="+- 0 2153 1558"/>
                              <a:gd name="T77" fmla="*/ T76 w 1620"/>
                              <a:gd name="T78" fmla="+- 0 8138 8129"/>
                              <a:gd name="T79" fmla="*/ 8138 h 4046"/>
                              <a:gd name="T80" fmla="+- 0 2036 1558"/>
                              <a:gd name="T81" fmla="*/ T80 w 1620"/>
                              <a:gd name="T82" fmla="+- 0 8129 8129"/>
                              <a:gd name="T83" fmla="*/ 8129 h 4046"/>
                              <a:gd name="T84" fmla="+- 0 1826 1558"/>
                              <a:gd name="T85" fmla="*/ T84 w 1620"/>
                              <a:gd name="T86" fmla="+- 0 8164 8129"/>
                              <a:gd name="T87" fmla="*/ 8164 h 4046"/>
                              <a:gd name="T88" fmla="+- 0 1689 1558"/>
                              <a:gd name="T89" fmla="*/ T88 w 1620"/>
                              <a:gd name="T90" fmla="+- 0 8249 8129"/>
                              <a:gd name="T91" fmla="*/ 8249 h 4046"/>
                              <a:gd name="T92" fmla="+- 0 1609 1558"/>
                              <a:gd name="T93" fmla="*/ T92 w 1620"/>
                              <a:gd name="T94" fmla="+- 0 8357 8129"/>
                              <a:gd name="T95" fmla="*/ 8357 h 4046"/>
                              <a:gd name="T96" fmla="+- 0 1570 1558"/>
                              <a:gd name="T97" fmla="*/ T96 w 1620"/>
                              <a:gd name="T98" fmla="+- 0 8457 8129"/>
                              <a:gd name="T99" fmla="*/ 8457 h 4046"/>
                              <a:gd name="T100" fmla="+- 0 1559 1558"/>
                              <a:gd name="T101" fmla="*/ T100 w 1620"/>
                              <a:gd name="T102" fmla="+- 0 8522 8129"/>
                              <a:gd name="T103" fmla="*/ 8522 h 4046"/>
                              <a:gd name="T104" fmla="+- 0 1558 1558"/>
                              <a:gd name="T105" fmla="*/ T104 w 1620"/>
                              <a:gd name="T106" fmla="+- 0 9051 8129"/>
                              <a:gd name="T107" fmla="*/ 9051 h 4046"/>
                              <a:gd name="T108" fmla="+- 0 2500 1558"/>
                              <a:gd name="T109" fmla="*/ T108 w 1620"/>
                              <a:gd name="T110" fmla="+- 0 9059 8129"/>
                              <a:gd name="T111" fmla="*/ 9059 h 4046"/>
                              <a:gd name="T112" fmla="+- 0 2508 1558"/>
                              <a:gd name="T113" fmla="*/ T112 w 1620"/>
                              <a:gd name="T114" fmla="+- 0 9023 8129"/>
                              <a:gd name="T115" fmla="*/ 9023 h 4046"/>
                              <a:gd name="T116" fmla="+- 0 3169 1558"/>
                              <a:gd name="T117" fmla="*/ T116 w 1620"/>
                              <a:gd name="T118" fmla="+- 0 11522 8129"/>
                              <a:gd name="T119" fmla="*/ 11522 h 4046"/>
                              <a:gd name="T120" fmla="+- 0 3141 1558"/>
                              <a:gd name="T121" fmla="*/ T120 w 1620"/>
                              <a:gd name="T122" fmla="+- 0 11558 8129"/>
                              <a:gd name="T123" fmla="*/ 11558 h 4046"/>
                              <a:gd name="T124" fmla="+- 0 2356 1558"/>
                              <a:gd name="T125" fmla="*/ T124 w 1620"/>
                              <a:gd name="T126" fmla="+- 0 12138 8129"/>
                              <a:gd name="T127" fmla="*/ 12138 h 4046"/>
                              <a:gd name="T128" fmla="+- 0 2501 1558"/>
                              <a:gd name="T129" fmla="*/ T128 w 1620"/>
                              <a:gd name="T130" fmla="+- 0 11558 8129"/>
                              <a:gd name="T131" fmla="*/ 11558 h 4046"/>
                              <a:gd name="T132" fmla="+- 0 2509 1558"/>
                              <a:gd name="T133" fmla="*/ T132 w 1620"/>
                              <a:gd name="T134" fmla="+- 0 11677 8129"/>
                              <a:gd name="T135" fmla="*/ 11677 h 4046"/>
                              <a:gd name="T136" fmla="+- 0 2670 1558"/>
                              <a:gd name="T137" fmla="*/ T136 w 1620"/>
                              <a:gd name="T138" fmla="+- 0 11669 8129"/>
                              <a:gd name="T139" fmla="*/ 11669 h 4046"/>
                              <a:gd name="T140" fmla="+- 0 2670 1558"/>
                              <a:gd name="T141" fmla="*/ T140 w 1620"/>
                              <a:gd name="T142" fmla="+- 0 11558 8129"/>
                              <a:gd name="T143" fmla="*/ 11558 h 4046"/>
                              <a:gd name="T144" fmla="+- 0 2820 1558"/>
                              <a:gd name="T145" fmla="*/ T144 w 1620"/>
                              <a:gd name="T146" fmla="+- 0 11669 8129"/>
                              <a:gd name="T147" fmla="*/ 11669 h 4046"/>
                              <a:gd name="T148" fmla="+- 0 2991 1558"/>
                              <a:gd name="T149" fmla="*/ T148 w 1620"/>
                              <a:gd name="T150" fmla="+- 0 11677 8129"/>
                              <a:gd name="T151" fmla="*/ 11677 h 4046"/>
                              <a:gd name="T152" fmla="+- 0 2999 1558"/>
                              <a:gd name="T153" fmla="*/ T152 w 1620"/>
                              <a:gd name="T154" fmla="+- 0 11641 8129"/>
                              <a:gd name="T155" fmla="*/ 11641 h 4046"/>
                              <a:gd name="T156" fmla="+- 0 3141 1558"/>
                              <a:gd name="T157" fmla="*/ T156 w 1620"/>
                              <a:gd name="T158" fmla="+- 0 11558 8129"/>
                              <a:gd name="T159" fmla="*/ 11558 h 4046"/>
                              <a:gd name="T160" fmla="+- 0 2971 1558"/>
                              <a:gd name="T161" fmla="*/ T160 w 1620"/>
                              <a:gd name="T162" fmla="+- 0 11522 8129"/>
                              <a:gd name="T163" fmla="*/ 11522 h 4046"/>
                              <a:gd name="T164" fmla="+- 0 2962 1558"/>
                              <a:gd name="T165" fmla="*/ T164 w 1620"/>
                              <a:gd name="T166" fmla="+- 0 11641 8129"/>
                              <a:gd name="T167" fmla="*/ 11641 h 4046"/>
                              <a:gd name="T168" fmla="+- 0 2856 1558"/>
                              <a:gd name="T169" fmla="*/ T168 w 1620"/>
                              <a:gd name="T170" fmla="+- 0 11558 8129"/>
                              <a:gd name="T171" fmla="*/ 11558 h 4046"/>
                              <a:gd name="T172" fmla="+- 0 2848 1558"/>
                              <a:gd name="T173" fmla="*/ T172 w 1620"/>
                              <a:gd name="T174" fmla="+- 0 11522 8129"/>
                              <a:gd name="T175" fmla="*/ 11522 h 4046"/>
                              <a:gd name="T176" fmla="+- 0 2634 1558"/>
                              <a:gd name="T177" fmla="*/ T176 w 1620"/>
                              <a:gd name="T178" fmla="+- 0 11530 8129"/>
                              <a:gd name="T179" fmla="*/ 11530 h 4046"/>
                              <a:gd name="T180" fmla="+- 0 2537 1558"/>
                              <a:gd name="T181" fmla="*/ T180 w 1620"/>
                              <a:gd name="T182" fmla="+- 0 11641 8129"/>
                              <a:gd name="T183" fmla="*/ 11641 h 4046"/>
                              <a:gd name="T184" fmla="+- 0 2537 1558"/>
                              <a:gd name="T185" fmla="*/ T184 w 1620"/>
                              <a:gd name="T186" fmla="+- 0 11530 8129"/>
                              <a:gd name="T187" fmla="*/ 11530 h 4046"/>
                              <a:gd name="T188" fmla="+- 0 2328 1558"/>
                              <a:gd name="T189" fmla="*/ T188 w 1620"/>
                              <a:gd name="T190" fmla="+- 0 11522 8129"/>
                              <a:gd name="T191" fmla="*/ 11522 h 4046"/>
                              <a:gd name="T192" fmla="+- 0 2319 1558"/>
                              <a:gd name="T193" fmla="*/ T192 w 1620"/>
                              <a:gd name="T194" fmla="+- 0 12166 8129"/>
                              <a:gd name="T195" fmla="*/ 12166 h 4046"/>
                              <a:gd name="T196" fmla="+- 0 3169 1558"/>
                              <a:gd name="T197" fmla="*/ T196 w 1620"/>
                              <a:gd name="T198" fmla="+- 0 12174 8129"/>
                              <a:gd name="T199" fmla="*/ 12174 h 4046"/>
                              <a:gd name="T200" fmla="+- 0 3177 1558"/>
                              <a:gd name="T201" fmla="*/ T200 w 1620"/>
                              <a:gd name="T202" fmla="+- 0 12138 8129"/>
                              <a:gd name="T203" fmla="*/ 12138 h 4046"/>
                              <a:gd name="T204" fmla="+- 0 3177 1558"/>
                              <a:gd name="T205" fmla="*/ T204 w 1620"/>
                              <a:gd name="T206" fmla="+- 0 11530 8129"/>
                              <a:gd name="T207" fmla="*/ 11530 h 4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620" h="4046">
                                <a:moveTo>
                                  <a:pt x="950" y="894"/>
                                </a:moveTo>
                                <a:lnTo>
                                  <a:pt x="950" y="403"/>
                                </a:lnTo>
                                <a:lnTo>
                                  <a:pt x="949" y="394"/>
                                </a:lnTo>
                                <a:lnTo>
                                  <a:pt x="946" y="368"/>
                                </a:lnTo>
                                <a:lnTo>
                                  <a:pt x="939" y="329"/>
                                </a:lnTo>
                                <a:lnTo>
                                  <a:pt x="925" y="281"/>
                                </a:lnTo>
                                <a:lnTo>
                                  <a:pt x="914" y="255"/>
                                </a:lnTo>
                                <a:lnTo>
                                  <a:pt x="914" y="894"/>
                                </a:lnTo>
                                <a:lnTo>
                                  <a:pt x="36" y="894"/>
                                </a:lnTo>
                                <a:lnTo>
                                  <a:pt x="36" y="403"/>
                                </a:lnTo>
                                <a:lnTo>
                                  <a:pt x="37" y="390"/>
                                </a:lnTo>
                                <a:lnTo>
                                  <a:pt x="41" y="360"/>
                                </a:lnTo>
                                <a:lnTo>
                                  <a:pt x="51" y="318"/>
                                </a:lnTo>
                                <a:lnTo>
                                  <a:pt x="69" y="268"/>
                                </a:lnTo>
                                <a:lnTo>
                                  <a:pt x="98" y="215"/>
                                </a:lnTo>
                                <a:lnTo>
                                  <a:pt x="139" y="162"/>
                                </a:lnTo>
                                <a:lnTo>
                                  <a:pt x="195" y="113"/>
                                </a:lnTo>
                                <a:lnTo>
                                  <a:pt x="269" y="73"/>
                                </a:lnTo>
                                <a:lnTo>
                                  <a:pt x="362" y="46"/>
                                </a:lnTo>
                                <a:lnTo>
                                  <a:pt x="478" y="36"/>
                                </a:lnTo>
                                <a:lnTo>
                                  <a:pt x="481" y="36"/>
                                </a:lnTo>
                                <a:lnTo>
                                  <a:pt x="596" y="46"/>
                                </a:lnTo>
                                <a:lnTo>
                                  <a:pt x="688" y="73"/>
                                </a:lnTo>
                                <a:lnTo>
                                  <a:pt x="761" y="113"/>
                                </a:lnTo>
                                <a:lnTo>
                                  <a:pt x="816" y="162"/>
                                </a:lnTo>
                                <a:lnTo>
                                  <a:pt x="856" y="215"/>
                                </a:lnTo>
                                <a:lnTo>
                                  <a:pt x="883" y="269"/>
                                </a:lnTo>
                                <a:lnTo>
                                  <a:pt x="900" y="319"/>
                                </a:lnTo>
                                <a:lnTo>
                                  <a:pt x="909" y="361"/>
                                </a:lnTo>
                                <a:lnTo>
                                  <a:pt x="913" y="391"/>
                                </a:lnTo>
                                <a:lnTo>
                                  <a:pt x="914" y="403"/>
                                </a:lnTo>
                                <a:lnTo>
                                  <a:pt x="914" y="894"/>
                                </a:lnTo>
                                <a:lnTo>
                                  <a:pt x="914" y="255"/>
                                </a:lnTo>
                                <a:lnTo>
                                  <a:pt x="903" y="228"/>
                                </a:lnTo>
                                <a:lnTo>
                                  <a:pt x="870" y="173"/>
                                </a:lnTo>
                                <a:lnTo>
                                  <a:pt x="825" y="120"/>
                                </a:lnTo>
                                <a:lnTo>
                                  <a:pt x="765" y="73"/>
                                </a:lnTo>
                                <a:lnTo>
                                  <a:pt x="692" y="36"/>
                                </a:lnTo>
                                <a:lnTo>
                                  <a:pt x="689" y="35"/>
                                </a:lnTo>
                                <a:lnTo>
                                  <a:pt x="595" y="9"/>
                                </a:lnTo>
                                <a:lnTo>
                                  <a:pt x="481" y="0"/>
                                </a:lnTo>
                                <a:lnTo>
                                  <a:pt x="478" y="0"/>
                                </a:lnTo>
                                <a:lnTo>
                                  <a:pt x="363" y="9"/>
                                </a:lnTo>
                                <a:lnTo>
                                  <a:pt x="268" y="35"/>
                                </a:lnTo>
                                <a:lnTo>
                                  <a:pt x="191" y="73"/>
                                </a:lnTo>
                                <a:lnTo>
                                  <a:pt x="131" y="120"/>
                                </a:lnTo>
                                <a:lnTo>
                                  <a:pt x="84" y="173"/>
                                </a:lnTo>
                                <a:lnTo>
                                  <a:pt x="51" y="228"/>
                                </a:lnTo>
                                <a:lnTo>
                                  <a:pt x="27" y="280"/>
                                </a:lnTo>
                                <a:lnTo>
                                  <a:pt x="12" y="328"/>
                                </a:lnTo>
                                <a:lnTo>
                                  <a:pt x="4" y="366"/>
                                </a:lnTo>
                                <a:lnTo>
                                  <a:pt x="1" y="393"/>
                                </a:lnTo>
                                <a:lnTo>
                                  <a:pt x="0" y="403"/>
                                </a:lnTo>
                                <a:lnTo>
                                  <a:pt x="0" y="922"/>
                                </a:lnTo>
                                <a:lnTo>
                                  <a:pt x="8" y="930"/>
                                </a:lnTo>
                                <a:lnTo>
                                  <a:pt x="942" y="930"/>
                                </a:lnTo>
                                <a:lnTo>
                                  <a:pt x="950" y="922"/>
                                </a:lnTo>
                                <a:lnTo>
                                  <a:pt x="950" y="894"/>
                                </a:lnTo>
                                <a:moveTo>
                                  <a:pt x="1619" y="3401"/>
                                </a:moveTo>
                                <a:lnTo>
                                  <a:pt x="1611" y="3393"/>
                                </a:lnTo>
                                <a:lnTo>
                                  <a:pt x="1583" y="3393"/>
                                </a:lnTo>
                                <a:lnTo>
                                  <a:pt x="1583" y="3429"/>
                                </a:lnTo>
                                <a:lnTo>
                                  <a:pt x="1583" y="4009"/>
                                </a:lnTo>
                                <a:lnTo>
                                  <a:pt x="798" y="4009"/>
                                </a:lnTo>
                                <a:lnTo>
                                  <a:pt x="798" y="3429"/>
                                </a:lnTo>
                                <a:lnTo>
                                  <a:pt x="943" y="3429"/>
                                </a:lnTo>
                                <a:lnTo>
                                  <a:pt x="943" y="3540"/>
                                </a:lnTo>
                                <a:lnTo>
                                  <a:pt x="951" y="3548"/>
                                </a:lnTo>
                                <a:lnTo>
                                  <a:pt x="1104" y="3548"/>
                                </a:lnTo>
                                <a:lnTo>
                                  <a:pt x="1112" y="3540"/>
                                </a:lnTo>
                                <a:lnTo>
                                  <a:pt x="1112" y="3512"/>
                                </a:lnTo>
                                <a:lnTo>
                                  <a:pt x="1112" y="3429"/>
                                </a:lnTo>
                                <a:lnTo>
                                  <a:pt x="1262" y="3429"/>
                                </a:lnTo>
                                <a:lnTo>
                                  <a:pt x="1262" y="3540"/>
                                </a:lnTo>
                                <a:lnTo>
                                  <a:pt x="1270" y="3548"/>
                                </a:lnTo>
                                <a:lnTo>
                                  <a:pt x="1433" y="3548"/>
                                </a:lnTo>
                                <a:lnTo>
                                  <a:pt x="1441" y="3540"/>
                                </a:lnTo>
                                <a:lnTo>
                                  <a:pt x="1441" y="3512"/>
                                </a:lnTo>
                                <a:lnTo>
                                  <a:pt x="1441" y="3429"/>
                                </a:lnTo>
                                <a:lnTo>
                                  <a:pt x="1583" y="3429"/>
                                </a:lnTo>
                                <a:lnTo>
                                  <a:pt x="1583" y="3393"/>
                                </a:lnTo>
                                <a:lnTo>
                                  <a:pt x="1413" y="3393"/>
                                </a:lnTo>
                                <a:lnTo>
                                  <a:pt x="1404" y="3401"/>
                                </a:lnTo>
                                <a:lnTo>
                                  <a:pt x="1404" y="3512"/>
                                </a:lnTo>
                                <a:lnTo>
                                  <a:pt x="1298" y="3512"/>
                                </a:lnTo>
                                <a:lnTo>
                                  <a:pt x="1298" y="3429"/>
                                </a:lnTo>
                                <a:lnTo>
                                  <a:pt x="1298" y="3401"/>
                                </a:lnTo>
                                <a:lnTo>
                                  <a:pt x="1290" y="3393"/>
                                </a:lnTo>
                                <a:lnTo>
                                  <a:pt x="1084" y="3393"/>
                                </a:lnTo>
                                <a:lnTo>
                                  <a:pt x="1076" y="3401"/>
                                </a:lnTo>
                                <a:lnTo>
                                  <a:pt x="1076" y="3512"/>
                                </a:lnTo>
                                <a:lnTo>
                                  <a:pt x="979" y="3512"/>
                                </a:lnTo>
                                <a:lnTo>
                                  <a:pt x="979" y="3429"/>
                                </a:lnTo>
                                <a:lnTo>
                                  <a:pt x="979" y="3401"/>
                                </a:lnTo>
                                <a:lnTo>
                                  <a:pt x="971" y="3393"/>
                                </a:lnTo>
                                <a:lnTo>
                                  <a:pt x="770" y="3393"/>
                                </a:lnTo>
                                <a:lnTo>
                                  <a:pt x="761" y="3401"/>
                                </a:lnTo>
                                <a:lnTo>
                                  <a:pt x="761" y="4037"/>
                                </a:lnTo>
                                <a:lnTo>
                                  <a:pt x="770" y="4045"/>
                                </a:lnTo>
                                <a:lnTo>
                                  <a:pt x="1611" y="4045"/>
                                </a:lnTo>
                                <a:lnTo>
                                  <a:pt x="1619" y="4037"/>
                                </a:lnTo>
                                <a:lnTo>
                                  <a:pt x="1619" y="4009"/>
                                </a:lnTo>
                                <a:lnTo>
                                  <a:pt x="1619" y="3429"/>
                                </a:lnTo>
                                <a:lnTo>
                                  <a:pt x="1619" y="3401"/>
                                </a:lnTo>
                              </a:path>
                            </a:pathLst>
                          </a:custGeom>
                          <a:solidFill>
                            <a:srgbClr val="0054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76"/>
                        <wps:cNvSpPr>
                          <a:spLocks/>
                        </wps:cNvSpPr>
                        <wps:spPr bwMode="auto">
                          <a:xfrm>
                            <a:off x="781" y="13591"/>
                            <a:ext cx="1026" cy="949"/>
                          </a:xfrm>
                          <a:custGeom>
                            <a:avLst/>
                            <a:gdLst>
                              <a:gd name="T0" fmla="+- 0 791 782"/>
                              <a:gd name="T1" fmla="*/ T0 w 1026"/>
                              <a:gd name="T2" fmla="+- 0 13591 13591"/>
                              <a:gd name="T3" fmla="*/ 13591 h 949"/>
                              <a:gd name="T4" fmla="+- 0 782 782"/>
                              <a:gd name="T5" fmla="*/ T4 w 1026"/>
                              <a:gd name="T6" fmla="+- 0 14526 13591"/>
                              <a:gd name="T7" fmla="*/ 14526 h 949"/>
                              <a:gd name="T8" fmla="+- 0 790 782"/>
                              <a:gd name="T9" fmla="*/ T8 w 1026"/>
                              <a:gd name="T10" fmla="+- 0 14538 13591"/>
                              <a:gd name="T11" fmla="*/ 14538 h 949"/>
                              <a:gd name="T12" fmla="+- 0 1389 782"/>
                              <a:gd name="T13" fmla="*/ T12 w 1026"/>
                              <a:gd name="T14" fmla="+- 0 14540 13591"/>
                              <a:gd name="T15" fmla="*/ 14540 h 949"/>
                              <a:gd name="T16" fmla="+- 0 1401 782"/>
                              <a:gd name="T17" fmla="*/ T16 w 1026"/>
                              <a:gd name="T18" fmla="+- 0 14529 13591"/>
                              <a:gd name="T19" fmla="*/ 14529 h 949"/>
                              <a:gd name="T20" fmla="+- 0 1401 782"/>
                              <a:gd name="T21" fmla="*/ T20 w 1026"/>
                              <a:gd name="T22" fmla="+- 0 14518 13591"/>
                              <a:gd name="T23" fmla="*/ 14518 h 949"/>
                              <a:gd name="T24" fmla="+- 0 818 782"/>
                              <a:gd name="T25" fmla="*/ T24 w 1026"/>
                              <a:gd name="T26" fmla="+- 0 14503 13591"/>
                              <a:gd name="T27" fmla="*/ 14503 h 949"/>
                              <a:gd name="T28" fmla="+- 0 1399 782"/>
                              <a:gd name="T29" fmla="*/ T28 w 1026"/>
                              <a:gd name="T30" fmla="+- 0 13627 13591"/>
                              <a:gd name="T31" fmla="*/ 13627 h 949"/>
                              <a:gd name="T32" fmla="+- 0 1403 782"/>
                              <a:gd name="T33" fmla="*/ T32 w 1026"/>
                              <a:gd name="T34" fmla="+- 0 13607 13591"/>
                              <a:gd name="T35" fmla="*/ 13607 h 949"/>
                              <a:gd name="T36" fmla="+- 0 1395 782"/>
                              <a:gd name="T37" fmla="*/ T36 w 1026"/>
                              <a:gd name="T38" fmla="+- 0 13594 13591"/>
                              <a:gd name="T39" fmla="*/ 13594 h 949"/>
                              <a:gd name="T40" fmla="+- 0 1241 782"/>
                              <a:gd name="T41" fmla="*/ T40 w 1026"/>
                              <a:gd name="T42" fmla="+- 0 14280 13591"/>
                              <a:gd name="T43" fmla="*/ 14280 h 949"/>
                              <a:gd name="T44" fmla="+- 0 1195 782"/>
                              <a:gd name="T45" fmla="*/ T44 w 1026"/>
                              <a:gd name="T46" fmla="+- 0 14297 13591"/>
                              <a:gd name="T47" fmla="*/ 14297 h 949"/>
                              <a:gd name="T48" fmla="+- 0 1314 782"/>
                              <a:gd name="T49" fmla="*/ T48 w 1026"/>
                              <a:gd name="T50" fmla="+- 0 14399 13591"/>
                              <a:gd name="T51" fmla="*/ 14399 h 949"/>
                              <a:gd name="T52" fmla="+- 0 1361 782"/>
                              <a:gd name="T53" fmla="*/ T52 w 1026"/>
                              <a:gd name="T54" fmla="+- 0 14503 13591"/>
                              <a:gd name="T55" fmla="*/ 14503 h 949"/>
                              <a:gd name="T56" fmla="+- 0 1394 782"/>
                              <a:gd name="T57" fmla="*/ T56 w 1026"/>
                              <a:gd name="T58" fmla="+- 0 14491 13591"/>
                              <a:gd name="T59" fmla="*/ 14491 h 949"/>
                              <a:gd name="T60" fmla="+- 0 1321 782"/>
                              <a:gd name="T61" fmla="*/ T60 w 1026"/>
                              <a:gd name="T62" fmla="+- 0 14348 13591"/>
                              <a:gd name="T63" fmla="*/ 14348 h 949"/>
                              <a:gd name="T64" fmla="+- 0 1794 782"/>
                              <a:gd name="T65" fmla="*/ T64 w 1026"/>
                              <a:gd name="T66" fmla="+- 0 13851 13591"/>
                              <a:gd name="T67" fmla="*/ 13851 h 949"/>
                              <a:gd name="T68" fmla="+- 0 1058 782"/>
                              <a:gd name="T69" fmla="*/ T68 w 1026"/>
                              <a:gd name="T70" fmla="+- 0 13859 13591"/>
                              <a:gd name="T71" fmla="*/ 13859 h 949"/>
                              <a:gd name="T72" fmla="+- 0 1067 782"/>
                              <a:gd name="T73" fmla="*/ T72 w 1026"/>
                              <a:gd name="T74" fmla="+- 0 13887 13591"/>
                              <a:gd name="T75" fmla="*/ 13887 h 949"/>
                              <a:gd name="T76" fmla="+- 0 1739 782"/>
                              <a:gd name="T77" fmla="*/ T76 w 1026"/>
                              <a:gd name="T78" fmla="+- 0 13933 13591"/>
                              <a:gd name="T79" fmla="*/ 13933 h 949"/>
                              <a:gd name="T80" fmla="+- 0 1615 782"/>
                              <a:gd name="T81" fmla="*/ T80 w 1026"/>
                              <a:gd name="T82" fmla="+- 0 14029 13591"/>
                              <a:gd name="T83" fmla="*/ 14029 h 949"/>
                              <a:gd name="T84" fmla="+- 0 1492 782"/>
                              <a:gd name="T85" fmla="*/ T84 w 1026"/>
                              <a:gd name="T86" fmla="+- 0 14047 13591"/>
                              <a:gd name="T87" fmla="*/ 14047 h 949"/>
                              <a:gd name="T88" fmla="+- 0 1484 782"/>
                              <a:gd name="T89" fmla="*/ T88 w 1026"/>
                              <a:gd name="T90" fmla="+- 0 14075 13591"/>
                              <a:gd name="T91" fmla="*/ 14075 h 949"/>
                              <a:gd name="T92" fmla="+- 0 1502 782"/>
                              <a:gd name="T93" fmla="*/ T92 w 1026"/>
                              <a:gd name="T94" fmla="+- 0 14084 13591"/>
                              <a:gd name="T95" fmla="*/ 14084 h 949"/>
                              <a:gd name="T96" fmla="+- 0 1691 782"/>
                              <a:gd name="T97" fmla="*/ T96 w 1026"/>
                              <a:gd name="T98" fmla="+- 0 14145 13591"/>
                              <a:gd name="T99" fmla="*/ 14145 h 949"/>
                              <a:gd name="T100" fmla="+- 0 1762 782"/>
                              <a:gd name="T101" fmla="*/ T100 w 1026"/>
                              <a:gd name="T102" fmla="+- 0 14244 13591"/>
                              <a:gd name="T103" fmla="*/ 14244 h 949"/>
                              <a:gd name="T104" fmla="+- 0 1058 782"/>
                              <a:gd name="T105" fmla="*/ T104 w 1026"/>
                              <a:gd name="T106" fmla="+- 0 14252 13591"/>
                              <a:gd name="T107" fmla="*/ 14252 h 949"/>
                              <a:gd name="T108" fmla="+- 0 1066 782"/>
                              <a:gd name="T109" fmla="*/ T108 w 1026"/>
                              <a:gd name="T110" fmla="+- 0 14280 13591"/>
                              <a:gd name="T111" fmla="*/ 14280 h 949"/>
                              <a:gd name="T112" fmla="+- 0 1798 782"/>
                              <a:gd name="T113" fmla="*/ T112 w 1026"/>
                              <a:gd name="T114" fmla="+- 0 14277 13591"/>
                              <a:gd name="T115" fmla="*/ 14277 h 949"/>
                              <a:gd name="T116" fmla="+- 0 1806 782"/>
                              <a:gd name="T117" fmla="*/ T116 w 1026"/>
                              <a:gd name="T118" fmla="+- 0 14263 13591"/>
                              <a:gd name="T119" fmla="*/ 14263 h 949"/>
                              <a:gd name="T120" fmla="+- 0 1797 782"/>
                              <a:gd name="T121" fmla="*/ T120 w 1026"/>
                              <a:gd name="T122" fmla="+- 0 14234 13591"/>
                              <a:gd name="T123" fmla="*/ 14234 h 949"/>
                              <a:gd name="T124" fmla="+- 0 1712 782"/>
                              <a:gd name="T125" fmla="*/ T124 w 1026"/>
                              <a:gd name="T126" fmla="+- 0 14117 13591"/>
                              <a:gd name="T127" fmla="*/ 14117 h 949"/>
                              <a:gd name="T128" fmla="+- 0 1712 782"/>
                              <a:gd name="T129" fmla="*/ T128 w 1026"/>
                              <a:gd name="T130" fmla="+- 0 14014 13591"/>
                              <a:gd name="T131" fmla="*/ 14014 h 949"/>
                              <a:gd name="T132" fmla="+- 0 1798 782"/>
                              <a:gd name="T133" fmla="*/ T132 w 1026"/>
                              <a:gd name="T134" fmla="+- 0 13897 13591"/>
                              <a:gd name="T135" fmla="*/ 13897 h 949"/>
                              <a:gd name="T136" fmla="+- 0 1807 782"/>
                              <a:gd name="T137" fmla="*/ T136 w 1026"/>
                              <a:gd name="T138" fmla="+- 0 13868 13591"/>
                              <a:gd name="T139" fmla="*/ 13868 h 949"/>
                              <a:gd name="T140" fmla="+- 0 1799 782"/>
                              <a:gd name="T141" fmla="*/ T140 w 1026"/>
                              <a:gd name="T142" fmla="+- 0 13853 13591"/>
                              <a:gd name="T143" fmla="*/ 13853 h 949"/>
                              <a:gd name="T144" fmla="+- 0 1399 782"/>
                              <a:gd name="T145" fmla="*/ T144 w 1026"/>
                              <a:gd name="T146" fmla="+- 0 13627 13591"/>
                              <a:gd name="T147" fmla="*/ 13627 h 949"/>
                              <a:gd name="T148" fmla="+- 0 1345 782"/>
                              <a:gd name="T149" fmla="*/ T148 w 1026"/>
                              <a:gd name="T150" fmla="+- 0 13673 13591"/>
                              <a:gd name="T151" fmla="*/ 13673 h 949"/>
                              <a:gd name="T152" fmla="+- 0 1265 782"/>
                              <a:gd name="T153" fmla="*/ T152 w 1026"/>
                              <a:gd name="T154" fmla="+- 0 13789 13591"/>
                              <a:gd name="T155" fmla="*/ 13789 h 949"/>
                              <a:gd name="T156" fmla="+- 0 1099 782"/>
                              <a:gd name="T157" fmla="*/ T156 w 1026"/>
                              <a:gd name="T158" fmla="+- 0 13851 13591"/>
                              <a:gd name="T159" fmla="*/ 13851 h 949"/>
                              <a:gd name="T160" fmla="+- 0 1322 782"/>
                              <a:gd name="T161" fmla="*/ T160 w 1026"/>
                              <a:gd name="T162" fmla="+- 0 13783 13591"/>
                              <a:gd name="T163" fmla="*/ 13783 h 949"/>
                              <a:gd name="T164" fmla="+- 0 1395 782"/>
                              <a:gd name="T165" fmla="*/ T164 w 1026"/>
                              <a:gd name="T166" fmla="+- 0 13640 13591"/>
                              <a:gd name="T167" fmla="*/ 13640 h 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26" h="949">
                                <a:moveTo>
                                  <a:pt x="608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8"/>
                                </a:lnTo>
                                <a:lnTo>
                                  <a:pt x="0" y="935"/>
                                </a:lnTo>
                                <a:lnTo>
                                  <a:pt x="1" y="940"/>
                                </a:lnTo>
                                <a:lnTo>
                                  <a:pt x="8" y="947"/>
                                </a:lnTo>
                                <a:lnTo>
                                  <a:pt x="13" y="949"/>
                                </a:lnTo>
                                <a:lnTo>
                                  <a:pt x="607" y="949"/>
                                </a:lnTo>
                                <a:lnTo>
                                  <a:pt x="612" y="946"/>
                                </a:lnTo>
                                <a:lnTo>
                                  <a:pt x="619" y="938"/>
                                </a:lnTo>
                                <a:lnTo>
                                  <a:pt x="620" y="933"/>
                                </a:lnTo>
                                <a:lnTo>
                                  <a:pt x="619" y="927"/>
                                </a:lnTo>
                                <a:lnTo>
                                  <a:pt x="616" y="912"/>
                                </a:lnTo>
                                <a:lnTo>
                                  <a:pt x="36" y="912"/>
                                </a:lnTo>
                                <a:lnTo>
                                  <a:pt x="37" y="36"/>
                                </a:lnTo>
                                <a:lnTo>
                                  <a:pt x="617" y="36"/>
                                </a:lnTo>
                                <a:lnTo>
                                  <a:pt x="620" y="21"/>
                                </a:lnTo>
                                <a:lnTo>
                                  <a:pt x="621" y="16"/>
                                </a:lnTo>
                                <a:lnTo>
                                  <a:pt x="620" y="11"/>
                                </a:lnTo>
                                <a:lnTo>
                                  <a:pt x="613" y="3"/>
                                </a:lnTo>
                                <a:lnTo>
                                  <a:pt x="608" y="0"/>
                                </a:lnTo>
                                <a:close/>
                                <a:moveTo>
                                  <a:pt x="459" y="689"/>
                                </a:moveTo>
                                <a:lnTo>
                                  <a:pt x="316" y="689"/>
                                </a:lnTo>
                                <a:lnTo>
                                  <a:pt x="413" y="706"/>
                                </a:lnTo>
                                <a:lnTo>
                                  <a:pt x="484" y="750"/>
                                </a:lnTo>
                                <a:lnTo>
                                  <a:pt x="532" y="808"/>
                                </a:lnTo>
                                <a:lnTo>
                                  <a:pt x="563" y="866"/>
                                </a:lnTo>
                                <a:lnTo>
                                  <a:pt x="579" y="912"/>
                                </a:lnTo>
                                <a:lnTo>
                                  <a:pt x="616" y="912"/>
                                </a:lnTo>
                                <a:lnTo>
                                  <a:pt x="612" y="900"/>
                                </a:lnTo>
                                <a:lnTo>
                                  <a:pt x="588" y="835"/>
                                </a:lnTo>
                                <a:lnTo>
                                  <a:pt x="539" y="757"/>
                                </a:lnTo>
                                <a:lnTo>
                                  <a:pt x="459" y="689"/>
                                </a:lnTo>
                                <a:close/>
                                <a:moveTo>
                                  <a:pt x="1012" y="260"/>
                                </a:moveTo>
                                <a:lnTo>
                                  <a:pt x="285" y="260"/>
                                </a:lnTo>
                                <a:lnTo>
                                  <a:pt x="276" y="268"/>
                                </a:lnTo>
                                <a:lnTo>
                                  <a:pt x="276" y="288"/>
                                </a:lnTo>
                                <a:lnTo>
                                  <a:pt x="285" y="296"/>
                                </a:lnTo>
                                <a:lnTo>
                                  <a:pt x="981" y="296"/>
                                </a:lnTo>
                                <a:lnTo>
                                  <a:pt x="957" y="342"/>
                                </a:lnTo>
                                <a:lnTo>
                                  <a:pt x="909" y="395"/>
                                </a:lnTo>
                                <a:lnTo>
                                  <a:pt x="833" y="438"/>
                                </a:lnTo>
                                <a:lnTo>
                                  <a:pt x="720" y="456"/>
                                </a:lnTo>
                                <a:lnTo>
                                  <a:pt x="710" y="456"/>
                                </a:lnTo>
                                <a:lnTo>
                                  <a:pt x="702" y="464"/>
                                </a:lnTo>
                                <a:lnTo>
                                  <a:pt x="702" y="484"/>
                                </a:lnTo>
                                <a:lnTo>
                                  <a:pt x="710" y="493"/>
                                </a:lnTo>
                                <a:lnTo>
                                  <a:pt x="720" y="493"/>
                                </a:lnTo>
                                <a:lnTo>
                                  <a:pt x="832" y="511"/>
                                </a:lnTo>
                                <a:lnTo>
                                  <a:pt x="909" y="554"/>
                                </a:lnTo>
                                <a:lnTo>
                                  <a:pt x="956" y="607"/>
                                </a:lnTo>
                                <a:lnTo>
                                  <a:pt x="980" y="653"/>
                                </a:lnTo>
                                <a:lnTo>
                                  <a:pt x="284" y="653"/>
                                </a:lnTo>
                                <a:lnTo>
                                  <a:pt x="276" y="661"/>
                                </a:lnTo>
                                <a:lnTo>
                                  <a:pt x="276" y="681"/>
                                </a:lnTo>
                                <a:lnTo>
                                  <a:pt x="284" y="689"/>
                                </a:lnTo>
                                <a:lnTo>
                                  <a:pt x="1011" y="689"/>
                                </a:lnTo>
                                <a:lnTo>
                                  <a:pt x="1016" y="686"/>
                                </a:lnTo>
                                <a:lnTo>
                                  <a:pt x="1023" y="678"/>
                                </a:lnTo>
                                <a:lnTo>
                                  <a:pt x="1024" y="672"/>
                                </a:lnTo>
                                <a:lnTo>
                                  <a:pt x="1023" y="666"/>
                                </a:lnTo>
                                <a:lnTo>
                                  <a:pt x="1015" y="643"/>
                                </a:lnTo>
                                <a:lnTo>
                                  <a:pt x="986" y="589"/>
                                </a:lnTo>
                                <a:lnTo>
                                  <a:pt x="930" y="526"/>
                                </a:lnTo>
                                <a:lnTo>
                                  <a:pt x="838" y="475"/>
                                </a:lnTo>
                                <a:lnTo>
                                  <a:pt x="930" y="423"/>
                                </a:lnTo>
                                <a:lnTo>
                                  <a:pt x="987" y="360"/>
                                </a:lnTo>
                                <a:lnTo>
                                  <a:pt x="1016" y="306"/>
                                </a:lnTo>
                                <a:lnTo>
                                  <a:pt x="1024" y="282"/>
                                </a:lnTo>
                                <a:lnTo>
                                  <a:pt x="1025" y="277"/>
                                </a:lnTo>
                                <a:lnTo>
                                  <a:pt x="1024" y="271"/>
                                </a:lnTo>
                                <a:lnTo>
                                  <a:pt x="1017" y="262"/>
                                </a:lnTo>
                                <a:lnTo>
                                  <a:pt x="1012" y="260"/>
                                </a:lnTo>
                                <a:close/>
                                <a:moveTo>
                                  <a:pt x="617" y="36"/>
                                </a:moveTo>
                                <a:lnTo>
                                  <a:pt x="579" y="36"/>
                                </a:lnTo>
                                <a:lnTo>
                                  <a:pt x="563" y="82"/>
                                </a:lnTo>
                                <a:lnTo>
                                  <a:pt x="532" y="141"/>
                                </a:lnTo>
                                <a:lnTo>
                                  <a:pt x="483" y="198"/>
                                </a:lnTo>
                                <a:lnTo>
                                  <a:pt x="413" y="242"/>
                                </a:lnTo>
                                <a:lnTo>
                                  <a:pt x="317" y="260"/>
                                </a:lnTo>
                                <a:lnTo>
                                  <a:pt x="460" y="260"/>
                                </a:lnTo>
                                <a:lnTo>
                                  <a:pt x="540" y="192"/>
                                </a:lnTo>
                                <a:lnTo>
                                  <a:pt x="589" y="114"/>
                                </a:lnTo>
                                <a:lnTo>
                                  <a:pt x="613" y="49"/>
                                </a:lnTo>
                                <a:lnTo>
                                  <a:pt x="61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" y="6480"/>
                            <a:ext cx="6050" cy="9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8388" y="12390"/>
                            <a:ext cx="706" cy="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0054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AutoShape 79"/>
                        <wps:cNvSpPr>
                          <a:spLocks/>
                        </wps:cNvSpPr>
                        <wps:spPr bwMode="auto">
                          <a:xfrm>
                            <a:off x="8388" y="12135"/>
                            <a:ext cx="706" cy="511"/>
                          </a:xfrm>
                          <a:custGeom>
                            <a:avLst/>
                            <a:gdLst>
                              <a:gd name="T0" fmla="+- 0 8741 8388"/>
                              <a:gd name="T1" fmla="*/ T0 w 706"/>
                              <a:gd name="T2" fmla="+- 0 12135 12135"/>
                              <a:gd name="T3" fmla="*/ 12135 h 511"/>
                              <a:gd name="T4" fmla="+- 0 8660 8388"/>
                              <a:gd name="T5" fmla="*/ T4 w 706"/>
                              <a:gd name="T6" fmla="+- 0 12142 12135"/>
                              <a:gd name="T7" fmla="*/ 12142 h 511"/>
                              <a:gd name="T8" fmla="+- 0 8586 8388"/>
                              <a:gd name="T9" fmla="*/ T8 w 706"/>
                              <a:gd name="T10" fmla="+- 0 12161 12135"/>
                              <a:gd name="T11" fmla="*/ 12161 h 511"/>
                              <a:gd name="T12" fmla="+- 0 8521 8388"/>
                              <a:gd name="T13" fmla="*/ T12 w 706"/>
                              <a:gd name="T14" fmla="+- 0 12191 12135"/>
                              <a:gd name="T15" fmla="*/ 12191 h 511"/>
                              <a:gd name="T16" fmla="+- 0 8466 8388"/>
                              <a:gd name="T17" fmla="*/ T16 w 706"/>
                              <a:gd name="T18" fmla="+- 0 12231 12135"/>
                              <a:gd name="T19" fmla="*/ 12231 h 511"/>
                              <a:gd name="T20" fmla="+- 0 8424 8388"/>
                              <a:gd name="T21" fmla="*/ T20 w 706"/>
                              <a:gd name="T22" fmla="+- 0 12278 12135"/>
                              <a:gd name="T23" fmla="*/ 12278 h 511"/>
                              <a:gd name="T24" fmla="+- 0 8398 8388"/>
                              <a:gd name="T25" fmla="*/ T24 w 706"/>
                              <a:gd name="T26" fmla="+- 0 12332 12135"/>
                              <a:gd name="T27" fmla="*/ 12332 h 511"/>
                              <a:gd name="T28" fmla="+- 0 8388 8388"/>
                              <a:gd name="T29" fmla="*/ T28 w 706"/>
                              <a:gd name="T30" fmla="+- 0 12390 12135"/>
                              <a:gd name="T31" fmla="*/ 12390 h 511"/>
                              <a:gd name="T32" fmla="+- 0 8398 8388"/>
                              <a:gd name="T33" fmla="*/ T32 w 706"/>
                              <a:gd name="T34" fmla="+- 0 12448 12135"/>
                              <a:gd name="T35" fmla="*/ 12448 h 511"/>
                              <a:gd name="T36" fmla="+- 0 8424 8388"/>
                              <a:gd name="T37" fmla="*/ T36 w 706"/>
                              <a:gd name="T38" fmla="+- 0 12502 12135"/>
                              <a:gd name="T39" fmla="*/ 12502 h 511"/>
                              <a:gd name="T40" fmla="+- 0 8466 8388"/>
                              <a:gd name="T41" fmla="*/ T40 w 706"/>
                              <a:gd name="T42" fmla="+- 0 12549 12135"/>
                              <a:gd name="T43" fmla="*/ 12549 h 511"/>
                              <a:gd name="T44" fmla="+- 0 8521 8388"/>
                              <a:gd name="T45" fmla="*/ T44 w 706"/>
                              <a:gd name="T46" fmla="+- 0 12589 12135"/>
                              <a:gd name="T47" fmla="*/ 12589 h 511"/>
                              <a:gd name="T48" fmla="+- 0 8586 8388"/>
                              <a:gd name="T49" fmla="*/ T48 w 706"/>
                              <a:gd name="T50" fmla="+- 0 12619 12135"/>
                              <a:gd name="T51" fmla="*/ 12619 h 511"/>
                              <a:gd name="T52" fmla="+- 0 8660 8388"/>
                              <a:gd name="T53" fmla="*/ T52 w 706"/>
                              <a:gd name="T54" fmla="+- 0 12638 12135"/>
                              <a:gd name="T55" fmla="*/ 12638 h 511"/>
                              <a:gd name="T56" fmla="+- 0 8741 8388"/>
                              <a:gd name="T57" fmla="*/ T56 w 706"/>
                              <a:gd name="T58" fmla="+- 0 12645 12135"/>
                              <a:gd name="T59" fmla="*/ 12645 h 511"/>
                              <a:gd name="T60" fmla="+- 0 8822 8388"/>
                              <a:gd name="T61" fmla="*/ T60 w 706"/>
                              <a:gd name="T62" fmla="+- 0 12638 12135"/>
                              <a:gd name="T63" fmla="*/ 12638 h 511"/>
                              <a:gd name="T64" fmla="+- 0 8896 8388"/>
                              <a:gd name="T65" fmla="*/ T64 w 706"/>
                              <a:gd name="T66" fmla="+- 0 12619 12135"/>
                              <a:gd name="T67" fmla="*/ 12619 h 511"/>
                              <a:gd name="T68" fmla="+- 0 8919 8388"/>
                              <a:gd name="T69" fmla="*/ T68 w 706"/>
                              <a:gd name="T70" fmla="+- 0 12609 12135"/>
                              <a:gd name="T71" fmla="*/ 12609 h 511"/>
                              <a:gd name="T72" fmla="+- 0 8741 8388"/>
                              <a:gd name="T73" fmla="*/ T72 w 706"/>
                              <a:gd name="T74" fmla="+- 0 12609 12135"/>
                              <a:gd name="T75" fmla="*/ 12609 h 511"/>
                              <a:gd name="T76" fmla="+- 0 8657 8388"/>
                              <a:gd name="T77" fmla="*/ T76 w 706"/>
                              <a:gd name="T78" fmla="+- 0 12601 12135"/>
                              <a:gd name="T79" fmla="*/ 12601 h 511"/>
                              <a:gd name="T80" fmla="+- 0 8582 8388"/>
                              <a:gd name="T81" fmla="*/ T80 w 706"/>
                              <a:gd name="T82" fmla="+- 0 12579 12135"/>
                              <a:gd name="T83" fmla="*/ 12579 h 511"/>
                              <a:gd name="T84" fmla="+- 0 8517 8388"/>
                              <a:gd name="T85" fmla="*/ T84 w 706"/>
                              <a:gd name="T86" fmla="+- 0 12545 12135"/>
                              <a:gd name="T87" fmla="*/ 12545 h 511"/>
                              <a:gd name="T88" fmla="+- 0 8468 8388"/>
                              <a:gd name="T89" fmla="*/ T88 w 706"/>
                              <a:gd name="T90" fmla="+- 0 12500 12135"/>
                              <a:gd name="T91" fmla="*/ 12500 h 511"/>
                              <a:gd name="T92" fmla="+- 0 8436 8388"/>
                              <a:gd name="T93" fmla="*/ T92 w 706"/>
                              <a:gd name="T94" fmla="+- 0 12448 12135"/>
                              <a:gd name="T95" fmla="*/ 12448 h 511"/>
                              <a:gd name="T96" fmla="+- 0 8425 8388"/>
                              <a:gd name="T97" fmla="*/ T96 w 706"/>
                              <a:gd name="T98" fmla="+- 0 12390 12135"/>
                              <a:gd name="T99" fmla="*/ 12390 h 511"/>
                              <a:gd name="T100" fmla="+- 0 8436 8388"/>
                              <a:gd name="T101" fmla="*/ T100 w 706"/>
                              <a:gd name="T102" fmla="+- 0 12332 12135"/>
                              <a:gd name="T103" fmla="*/ 12332 h 511"/>
                              <a:gd name="T104" fmla="+- 0 8468 8388"/>
                              <a:gd name="T105" fmla="*/ T104 w 706"/>
                              <a:gd name="T106" fmla="+- 0 12280 12135"/>
                              <a:gd name="T107" fmla="*/ 12280 h 511"/>
                              <a:gd name="T108" fmla="+- 0 8517 8388"/>
                              <a:gd name="T109" fmla="*/ T108 w 706"/>
                              <a:gd name="T110" fmla="+- 0 12235 12135"/>
                              <a:gd name="T111" fmla="*/ 12235 h 511"/>
                              <a:gd name="T112" fmla="+- 0 8582 8388"/>
                              <a:gd name="T113" fmla="*/ T112 w 706"/>
                              <a:gd name="T114" fmla="+- 0 12201 12135"/>
                              <a:gd name="T115" fmla="*/ 12201 h 511"/>
                              <a:gd name="T116" fmla="+- 0 8657 8388"/>
                              <a:gd name="T117" fmla="*/ T116 w 706"/>
                              <a:gd name="T118" fmla="+- 0 12179 12135"/>
                              <a:gd name="T119" fmla="*/ 12179 h 511"/>
                              <a:gd name="T120" fmla="+- 0 8741 8388"/>
                              <a:gd name="T121" fmla="*/ T120 w 706"/>
                              <a:gd name="T122" fmla="+- 0 12171 12135"/>
                              <a:gd name="T123" fmla="*/ 12171 h 511"/>
                              <a:gd name="T124" fmla="+- 0 8919 8388"/>
                              <a:gd name="T125" fmla="*/ T124 w 706"/>
                              <a:gd name="T126" fmla="+- 0 12171 12135"/>
                              <a:gd name="T127" fmla="*/ 12171 h 511"/>
                              <a:gd name="T128" fmla="+- 0 8896 8388"/>
                              <a:gd name="T129" fmla="*/ T128 w 706"/>
                              <a:gd name="T130" fmla="+- 0 12161 12135"/>
                              <a:gd name="T131" fmla="*/ 12161 h 511"/>
                              <a:gd name="T132" fmla="+- 0 8822 8388"/>
                              <a:gd name="T133" fmla="*/ T132 w 706"/>
                              <a:gd name="T134" fmla="+- 0 12142 12135"/>
                              <a:gd name="T135" fmla="*/ 12142 h 511"/>
                              <a:gd name="T136" fmla="+- 0 8741 8388"/>
                              <a:gd name="T137" fmla="*/ T136 w 706"/>
                              <a:gd name="T138" fmla="+- 0 12135 12135"/>
                              <a:gd name="T139" fmla="*/ 12135 h 511"/>
                              <a:gd name="T140" fmla="+- 0 8919 8388"/>
                              <a:gd name="T141" fmla="*/ T140 w 706"/>
                              <a:gd name="T142" fmla="+- 0 12171 12135"/>
                              <a:gd name="T143" fmla="*/ 12171 h 511"/>
                              <a:gd name="T144" fmla="+- 0 8741 8388"/>
                              <a:gd name="T145" fmla="*/ T144 w 706"/>
                              <a:gd name="T146" fmla="+- 0 12171 12135"/>
                              <a:gd name="T147" fmla="*/ 12171 h 511"/>
                              <a:gd name="T148" fmla="+- 0 8825 8388"/>
                              <a:gd name="T149" fmla="*/ T148 w 706"/>
                              <a:gd name="T150" fmla="+- 0 12179 12135"/>
                              <a:gd name="T151" fmla="*/ 12179 h 511"/>
                              <a:gd name="T152" fmla="+- 0 8901 8388"/>
                              <a:gd name="T153" fmla="*/ T152 w 706"/>
                              <a:gd name="T154" fmla="+- 0 12201 12135"/>
                              <a:gd name="T155" fmla="*/ 12201 h 511"/>
                              <a:gd name="T156" fmla="+- 0 8965 8388"/>
                              <a:gd name="T157" fmla="*/ T156 w 706"/>
                              <a:gd name="T158" fmla="+- 0 12235 12135"/>
                              <a:gd name="T159" fmla="*/ 12235 h 511"/>
                              <a:gd name="T160" fmla="+- 0 9015 8388"/>
                              <a:gd name="T161" fmla="*/ T160 w 706"/>
                              <a:gd name="T162" fmla="+- 0 12280 12135"/>
                              <a:gd name="T163" fmla="*/ 12280 h 511"/>
                              <a:gd name="T164" fmla="+- 0 9047 8388"/>
                              <a:gd name="T165" fmla="*/ T164 w 706"/>
                              <a:gd name="T166" fmla="+- 0 12332 12135"/>
                              <a:gd name="T167" fmla="*/ 12332 h 511"/>
                              <a:gd name="T168" fmla="+- 0 9058 8388"/>
                              <a:gd name="T169" fmla="*/ T168 w 706"/>
                              <a:gd name="T170" fmla="+- 0 12390 12135"/>
                              <a:gd name="T171" fmla="*/ 12390 h 511"/>
                              <a:gd name="T172" fmla="+- 0 9047 8388"/>
                              <a:gd name="T173" fmla="*/ T172 w 706"/>
                              <a:gd name="T174" fmla="+- 0 12448 12135"/>
                              <a:gd name="T175" fmla="*/ 12448 h 511"/>
                              <a:gd name="T176" fmla="+- 0 9015 8388"/>
                              <a:gd name="T177" fmla="*/ T176 w 706"/>
                              <a:gd name="T178" fmla="+- 0 12500 12135"/>
                              <a:gd name="T179" fmla="*/ 12500 h 511"/>
                              <a:gd name="T180" fmla="+- 0 8965 8388"/>
                              <a:gd name="T181" fmla="*/ T180 w 706"/>
                              <a:gd name="T182" fmla="+- 0 12545 12135"/>
                              <a:gd name="T183" fmla="*/ 12545 h 511"/>
                              <a:gd name="T184" fmla="+- 0 8901 8388"/>
                              <a:gd name="T185" fmla="*/ T184 w 706"/>
                              <a:gd name="T186" fmla="+- 0 12579 12135"/>
                              <a:gd name="T187" fmla="*/ 12579 h 511"/>
                              <a:gd name="T188" fmla="+- 0 8825 8388"/>
                              <a:gd name="T189" fmla="*/ T188 w 706"/>
                              <a:gd name="T190" fmla="+- 0 12601 12135"/>
                              <a:gd name="T191" fmla="*/ 12601 h 511"/>
                              <a:gd name="T192" fmla="+- 0 8741 8388"/>
                              <a:gd name="T193" fmla="*/ T192 w 706"/>
                              <a:gd name="T194" fmla="+- 0 12609 12135"/>
                              <a:gd name="T195" fmla="*/ 12609 h 511"/>
                              <a:gd name="T196" fmla="+- 0 8919 8388"/>
                              <a:gd name="T197" fmla="*/ T196 w 706"/>
                              <a:gd name="T198" fmla="+- 0 12609 12135"/>
                              <a:gd name="T199" fmla="*/ 12609 h 511"/>
                              <a:gd name="T200" fmla="+- 0 8962 8388"/>
                              <a:gd name="T201" fmla="*/ T200 w 706"/>
                              <a:gd name="T202" fmla="+- 0 12589 12135"/>
                              <a:gd name="T203" fmla="*/ 12589 h 511"/>
                              <a:gd name="T204" fmla="+- 0 9017 8388"/>
                              <a:gd name="T205" fmla="*/ T204 w 706"/>
                              <a:gd name="T206" fmla="+- 0 12549 12135"/>
                              <a:gd name="T207" fmla="*/ 12549 h 511"/>
                              <a:gd name="T208" fmla="+- 0 9058 8388"/>
                              <a:gd name="T209" fmla="*/ T208 w 706"/>
                              <a:gd name="T210" fmla="+- 0 12502 12135"/>
                              <a:gd name="T211" fmla="*/ 12502 h 511"/>
                              <a:gd name="T212" fmla="+- 0 9085 8388"/>
                              <a:gd name="T213" fmla="*/ T212 w 706"/>
                              <a:gd name="T214" fmla="+- 0 12448 12135"/>
                              <a:gd name="T215" fmla="*/ 12448 h 511"/>
                              <a:gd name="T216" fmla="+- 0 9094 8388"/>
                              <a:gd name="T217" fmla="*/ T216 w 706"/>
                              <a:gd name="T218" fmla="+- 0 12390 12135"/>
                              <a:gd name="T219" fmla="*/ 12390 h 511"/>
                              <a:gd name="T220" fmla="+- 0 9085 8388"/>
                              <a:gd name="T221" fmla="*/ T220 w 706"/>
                              <a:gd name="T222" fmla="+- 0 12332 12135"/>
                              <a:gd name="T223" fmla="*/ 12332 h 511"/>
                              <a:gd name="T224" fmla="+- 0 9058 8388"/>
                              <a:gd name="T225" fmla="*/ T224 w 706"/>
                              <a:gd name="T226" fmla="+- 0 12278 12135"/>
                              <a:gd name="T227" fmla="*/ 12278 h 511"/>
                              <a:gd name="T228" fmla="+- 0 9017 8388"/>
                              <a:gd name="T229" fmla="*/ T228 w 706"/>
                              <a:gd name="T230" fmla="+- 0 12231 12135"/>
                              <a:gd name="T231" fmla="*/ 12231 h 511"/>
                              <a:gd name="T232" fmla="+- 0 8962 8388"/>
                              <a:gd name="T233" fmla="*/ T232 w 706"/>
                              <a:gd name="T234" fmla="+- 0 12191 12135"/>
                              <a:gd name="T235" fmla="*/ 12191 h 511"/>
                              <a:gd name="T236" fmla="+- 0 8919 8388"/>
                              <a:gd name="T237" fmla="*/ T236 w 706"/>
                              <a:gd name="T238" fmla="+- 0 12171 12135"/>
                              <a:gd name="T239" fmla="*/ 12171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6" h="511">
                                <a:moveTo>
                                  <a:pt x="353" y="0"/>
                                </a:moveTo>
                                <a:lnTo>
                                  <a:pt x="272" y="7"/>
                                </a:lnTo>
                                <a:lnTo>
                                  <a:pt x="198" y="26"/>
                                </a:lnTo>
                                <a:lnTo>
                                  <a:pt x="133" y="56"/>
                                </a:lnTo>
                                <a:lnTo>
                                  <a:pt x="78" y="96"/>
                                </a:lnTo>
                                <a:lnTo>
                                  <a:pt x="36" y="143"/>
                                </a:lnTo>
                                <a:lnTo>
                                  <a:pt x="10" y="197"/>
                                </a:lnTo>
                                <a:lnTo>
                                  <a:pt x="0" y="255"/>
                                </a:lnTo>
                                <a:lnTo>
                                  <a:pt x="10" y="313"/>
                                </a:lnTo>
                                <a:lnTo>
                                  <a:pt x="36" y="367"/>
                                </a:lnTo>
                                <a:lnTo>
                                  <a:pt x="78" y="414"/>
                                </a:lnTo>
                                <a:lnTo>
                                  <a:pt x="133" y="454"/>
                                </a:lnTo>
                                <a:lnTo>
                                  <a:pt x="198" y="484"/>
                                </a:lnTo>
                                <a:lnTo>
                                  <a:pt x="272" y="503"/>
                                </a:lnTo>
                                <a:lnTo>
                                  <a:pt x="353" y="510"/>
                                </a:lnTo>
                                <a:lnTo>
                                  <a:pt x="434" y="503"/>
                                </a:lnTo>
                                <a:lnTo>
                                  <a:pt x="508" y="484"/>
                                </a:lnTo>
                                <a:lnTo>
                                  <a:pt x="531" y="474"/>
                                </a:lnTo>
                                <a:lnTo>
                                  <a:pt x="353" y="474"/>
                                </a:lnTo>
                                <a:lnTo>
                                  <a:pt x="269" y="466"/>
                                </a:lnTo>
                                <a:lnTo>
                                  <a:pt x="194" y="444"/>
                                </a:lnTo>
                                <a:lnTo>
                                  <a:pt x="129" y="410"/>
                                </a:lnTo>
                                <a:lnTo>
                                  <a:pt x="80" y="365"/>
                                </a:lnTo>
                                <a:lnTo>
                                  <a:pt x="48" y="313"/>
                                </a:lnTo>
                                <a:lnTo>
                                  <a:pt x="37" y="255"/>
                                </a:lnTo>
                                <a:lnTo>
                                  <a:pt x="48" y="197"/>
                                </a:lnTo>
                                <a:lnTo>
                                  <a:pt x="80" y="145"/>
                                </a:lnTo>
                                <a:lnTo>
                                  <a:pt x="129" y="100"/>
                                </a:lnTo>
                                <a:lnTo>
                                  <a:pt x="194" y="66"/>
                                </a:lnTo>
                                <a:lnTo>
                                  <a:pt x="269" y="44"/>
                                </a:lnTo>
                                <a:lnTo>
                                  <a:pt x="353" y="36"/>
                                </a:lnTo>
                                <a:lnTo>
                                  <a:pt x="531" y="36"/>
                                </a:lnTo>
                                <a:lnTo>
                                  <a:pt x="508" y="26"/>
                                </a:lnTo>
                                <a:lnTo>
                                  <a:pt x="434" y="7"/>
                                </a:lnTo>
                                <a:lnTo>
                                  <a:pt x="353" y="0"/>
                                </a:lnTo>
                                <a:close/>
                                <a:moveTo>
                                  <a:pt x="531" y="36"/>
                                </a:moveTo>
                                <a:lnTo>
                                  <a:pt x="353" y="36"/>
                                </a:lnTo>
                                <a:lnTo>
                                  <a:pt x="437" y="44"/>
                                </a:lnTo>
                                <a:lnTo>
                                  <a:pt x="513" y="66"/>
                                </a:lnTo>
                                <a:lnTo>
                                  <a:pt x="577" y="100"/>
                                </a:lnTo>
                                <a:lnTo>
                                  <a:pt x="627" y="145"/>
                                </a:lnTo>
                                <a:lnTo>
                                  <a:pt x="659" y="197"/>
                                </a:lnTo>
                                <a:lnTo>
                                  <a:pt x="670" y="255"/>
                                </a:lnTo>
                                <a:lnTo>
                                  <a:pt x="659" y="313"/>
                                </a:lnTo>
                                <a:lnTo>
                                  <a:pt x="627" y="365"/>
                                </a:lnTo>
                                <a:lnTo>
                                  <a:pt x="577" y="410"/>
                                </a:lnTo>
                                <a:lnTo>
                                  <a:pt x="513" y="444"/>
                                </a:lnTo>
                                <a:lnTo>
                                  <a:pt x="437" y="466"/>
                                </a:lnTo>
                                <a:lnTo>
                                  <a:pt x="353" y="474"/>
                                </a:lnTo>
                                <a:lnTo>
                                  <a:pt x="531" y="474"/>
                                </a:lnTo>
                                <a:lnTo>
                                  <a:pt x="574" y="454"/>
                                </a:lnTo>
                                <a:lnTo>
                                  <a:pt x="629" y="414"/>
                                </a:lnTo>
                                <a:lnTo>
                                  <a:pt x="670" y="367"/>
                                </a:lnTo>
                                <a:lnTo>
                                  <a:pt x="697" y="313"/>
                                </a:lnTo>
                                <a:lnTo>
                                  <a:pt x="706" y="255"/>
                                </a:lnTo>
                                <a:lnTo>
                                  <a:pt x="697" y="197"/>
                                </a:lnTo>
                                <a:lnTo>
                                  <a:pt x="670" y="143"/>
                                </a:lnTo>
                                <a:lnTo>
                                  <a:pt x="629" y="96"/>
                                </a:lnTo>
                                <a:lnTo>
                                  <a:pt x="574" y="56"/>
                                </a:lnTo>
                                <a:lnTo>
                                  <a:pt x="53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8" y="15027"/>
                            <a:ext cx="202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0" y="14617"/>
                            <a:ext cx="202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" name="AutoShape 82"/>
                        <wps:cNvSpPr>
                          <a:spLocks/>
                        </wps:cNvSpPr>
                        <wps:spPr bwMode="auto">
                          <a:xfrm>
                            <a:off x="8221" y="14202"/>
                            <a:ext cx="913" cy="194"/>
                          </a:xfrm>
                          <a:custGeom>
                            <a:avLst/>
                            <a:gdLst>
                              <a:gd name="T0" fmla="+- 0 8257 8221"/>
                              <a:gd name="T1" fmla="*/ T0 w 913"/>
                              <a:gd name="T2" fmla="+- 0 14396 14203"/>
                              <a:gd name="T3" fmla="*/ 14396 h 194"/>
                              <a:gd name="T4" fmla="+- 0 9091 8221"/>
                              <a:gd name="T5" fmla="*/ T4 w 913"/>
                              <a:gd name="T6" fmla="+- 0 14396 14203"/>
                              <a:gd name="T7" fmla="*/ 14396 h 194"/>
                              <a:gd name="T8" fmla="+- 0 8221 8221"/>
                              <a:gd name="T9" fmla="*/ T8 w 913"/>
                              <a:gd name="T10" fmla="+- 0 14203 14203"/>
                              <a:gd name="T11" fmla="*/ 14203 h 194"/>
                              <a:gd name="T12" fmla="+- 0 9133 8221"/>
                              <a:gd name="T13" fmla="*/ T12 w 913"/>
                              <a:gd name="T14" fmla="+- 0 14203 14203"/>
                              <a:gd name="T15" fmla="*/ 14203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13" h="194">
                                <a:moveTo>
                                  <a:pt x="36" y="193"/>
                                </a:moveTo>
                                <a:lnTo>
                                  <a:pt x="870" y="193"/>
                                </a:lnTo>
                                <a:moveTo>
                                  <a:pt x="0" y="0"/>
                                </a:moveTo>
                                <a:lnTo>
                                  <a:pt x="912" y="0"/>
                                </a:lnTo>
                              </a:path>
                            </a:pathLst>
                          </a:custGeom>
                          <a:noFill/>
                          <a:ln w="22987">
                            <a:solidFill>
                              <a:srgbClr val="0054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utoShape 83"/>
                        <wps:cNvSpPr>
                          <a:spLocks/>
                        </wps:cNvSpPr>
                        <wps:spPr bwMode="auto">
                          <a:xfrm>
                            <a:off x="8219" y="13211"/>
                            <a:ext cx="914" cy="2569"/>
                          </a:xfrm>
                          <a:custGeom>
                            <a:avLst/>
                            <a:gdLst>
                              <a:gd name="T0" fmla="+- 0 8666 8220"/>
                              <a:gd name="T1" fmla="*/ T0 w 914"/>
                              <a:gd name="T2" fmla="+- 0 13211 13211"/>
                              <a:gd name="T3" fmla="*/ 13211 h 2569"/>
                              <a:gd name="T4" fmla="+- 0 8651 8220"/>
                              <a:gd name="T5" fmla="*/ T4 w 914"/>
                              <a:gd name="T6" fmla="+- 0 13217 13211"/>
                              <a:gd name="T7" fmla="*/ 13217 h 2569"/>
                              <a:gd name="T8" fmla="+- 0 8429 8220"/>
                              <a:gd name="T9" fmla="*/ T8 w 914"/>
                              <a:gd name="T10" fmla="+- 0 13912 13211"/>
                              <a:gd name="T11" fmla="*/ 13912 h 2569"/>
                              <a:gd name="T12" fmla="+- 0 8251 8220"/>
                              <a:gd name="T13" fmla="*/ T12 w 914"/>
                              <a:gd name="T14" fmla="+- 0 14155 13211"/>
                              <a:gd name="T15" fmla="*/ 14155 h 2569"/>
                              <a:gd name="T16" fmla="+- 0 8220 8220"/>
                              <a:gd name="T17" fmla="*/ T16 w 914"/>
                              <a:gd name="T18" fmla="+- 0 14200 13211"/>
                              <a:gd name="T19" fmla="*/ 14200 h 2569"/>
                              <a:gd name="T20" fmla="+- 0 8220 8220"/>
                              <a:gd name="T21" fmla="*/ T20 w 914"/>
                              <a:gd name="T22" fmla="+- 0 14208 13211"/>
                              <a:gd name="T23" fmla="*/ 14208 h 2569"/>
                              <a:gd name="T24" fmla="+- 0 8236 8220"/>
                              <a:gd name="T25" fmla="*/ T24 w 914"/>
                              <a:gd name="T26" fmla="+- 0 14235 13211"/>
                              <a:gd name="T27" fmla="*/ 14235 h 2569"/>
                              <a:gd name="T28" fmla="+- 0 8248 8220"/>
                              <a:gd name="T29" fmla="*/ T28 w 914"/>
                              <a:gd name="T30" fmla="+- 0 14399 13211"/>
                              <a:gd name="T31" fmla="*/ 14399 h 2569"/>
                              <a:gd name="T32" fmla="+- 0 8250 8220"/>
                              <a:gd name="T33" fmla="*/ T32 w 914"/>
                              <a:gd name="T34" fmla="+- 0 14416 13211"/>
                              <a:gd name="T35" fmla="*/ 14416 h 2569"/>
                              <a:gd name="T36" fmla="+- 0 8268 8220"/>
                              <a:gd name="T37" fmla="*/ T36 w 914"/>
                              <a:gd name="T38" fmla="+- 0 15766 13211"/>
                              <a:gd name="T39" fmla="*/ 15766 h 2569"/>
                              <a:gd name="T40" fmla="+- 0 9061 8220"/>
                              <a:gd name="T41" fmla="*/ T40 w 914"/>
                              <a:gd name="T42" fmla="+- 0 15779 13211"/>
                              <a:gd name="T43" fmla="*/ 15779 h 2569"/>
                              <a:gd name="T44" fmla="+- 0 9070 8220"/>
                              <a:gd name="T45" fmla="*/ T44 w 914"/>
                              <a:gd name="T46" fmla="+- 0 15777 13211"/>
                              <a:gd name="T47" fmla="*/ 15777 h 2569"/>
                              <a:gd name="T48" fmla="+- 0 9079 8220"/>
                              <a:gd name="T49" fmla="*/ T48 w 914"/>
                              <a:gd name="T50" fmla="+- 0 15766 13211"/>
                              <a:gd name="T51" fmla="*/ 15766 h 2569"/>
                              <a:gd name="T52" fmla="+- 0 9042 8220"/>
                              <a:gd name="T53" fmla="*/ T52 w 914"/>
                              <a:gd name="T54" fmla="+- 0 15743 13211"/>
                              <a:gd name="T55" fmla="*/ 15743 h 2569"/>
                              <a:gd name="T56" fmla="+- 0 8304 8220"/>
                              <a:gd name="T57" fmla="*/ T56 w 914"/>
                              <a:gd name="T58" fmla="+- 0 14427 13211"/>
                              <a:gd name="T59" fmla="*/ 14427 h 2569"/>
                              <a:gd name="T60" fmla="+- 0 8285 8220"/>
                              <a:gd name="T61" fmla="*/ T60 w 914"/>
                              <a:gd name="T62" fmla="+- 0 14401 13211"/>
                              <a:gd name="T63" fmla="*/ 14401 h 2569"/>
                              <a:gd name="T64" fmla="+- 0 8278 8220"/>
                              <a:gd name="T65" fmla="*/ T64 w 914"/>
                              <a:gd name="T66" fmla="+- 0 14218 13211"/>
                              <a:gd name="T67" fmla="*/ 14218 h 2569"/>
                              <a:gd name="T68" fmla="+- 0 8262 8220"/>
                              <a:gd name="T69" fmla="*/ T68 w 914"/>
                              <a:gd name="T70" fmla="+- 0 14209 13211"/>
                              <a:gd name="T71" fmla="*/ 14209 h 2569"/>
                              <a:gd name="T72" fmla="+- 0 8290 8220"/>
                              <a:gd name="T73" fmla="*/ T72 w 914"/>
                              <a:gd name="T74" fmla="+- 0 14163 13211"/>
                              <a:gd name="T75" fmla="*/ 14163 h 2569"/>
                              <a:gd name="T76" fmla="+- 0 8461 8220"/>
                              <a:gd name="T77" fmla="*/ T76 w 914"/>
                              <a:gd name="T78" fmla="+- 0 13928 13211"/>
                              <a:gd name="T79" fmla="*/ 13928 h 2569"/>
                              <a:gd name="T80" fmla="+- 0 8602 8220"/>
                              <a:gd name="T81" fmla="*/ T80 w 914"/>
                              <a:gd name="T82" fmla="+- 0 13600 13211"/>
                              <a:gd name="T83" fmla="*/ 13600 h 2569"/>
                              <a:gd name="T84" fmla="+- 0 8704 8220"/>
                              <a:gd name="T85" fmla="*/ T84 w 914"/>
                              <a:gd name="T86" fmla="+- 0 13310 13211"/>
                              <a:gd name="T87" fmla="*/ 13310 h 2569"/>
                              <a:gd name="T88" fmla="+- 0 8675 8220"/>
                              <a:gd name="T89" fmla="*/ T88 w 914"/>
                              <a:gd name="T90" fmla="+- 0 13211 13211"/>
                              <a:gd name="T91" fmla="*/ 13211 h 2569"/>
                              <a:gd name="T92" fmla="+- 0 8667 8220"/>
                              <a:gd name="T93" fmla="*/ T92 w 914"/>
                              <a:gd name="T94" fmla="+- 0 13310 13211"/>
                              <a:gd name="T95" fmla="*/ 13310 h 2569"/>
                              <a:gd name="T96" fmla="+- 0 8737 8220"/>
                              <a:gd name="T97" fmla="*/ T96 w 914"/>
                              <a:gd name="T98" fmla="+- 0 13603 13211"/>
                              <a:gd name="T99" fmla="*/ 13603 h 2569"/>
                              <a:gd name="T100" fmla="+- 0 8883 8220"/>
                              <a:gd name="T101" fmla="*/ T100 w 914"/>
                              <a:gd name="T102" fmla="+- 0 13932 13211"/>
                              <a:gd name="T103" fmla="*/ 13932 h 2569"/>
                              <a:gd name="T104" fmla="+- 0 9095 8220"/>
                              <a:gd name="T105" fmla="*/ T104 w 914"/>
                              <a:gd name="T106" fmla="+- 0 14203 13211"/>
                              <a:gd name="T107" fmla="*/ 14203 h 2569"/>
                              <a:gd name="T108" fmla="+- 0 9060 8220"/>
                              <a:gd name="T109" fmla="*/ T108 w 914"/>
                              <a:gd name="T110" fmla="+- 0 14216 13211"/>
                              <a:gd name="T111" fmla="*/ 14216 h 2569"/>
                              <a:gd name="T112" fmla="+- 0 9059 8220"/>
                              <a:gd name="T113" fmla="*/ T112 w 914"/>
                              <a:gd name="T114" fmla="+- 0 14399 13211"/>
                              <a:gd name="T115" fmla="*/ 14399 h 2569"/>
                              <a:gd name="T116" fmla="+- 0 9030 8220"/>
                              <a:gd name="T117" fmla="*/ T116 w 914"/>
                              <a:gd name="T118" fmla="+- 0 14422 13211"/>
                              <a:gd name="T119" fmla="*/ 14422 h 2569"/>
                              <a:gd name="T120" fmla="+- 0 9079 8220"/>
                              <a:gd name="T121" fmla="*/ T120 w 914"/>
                              <a:gd name="T122" fmla="+- 0 15743 13211"/>
                              <a:gd name="T123" fmla="*/ 15743 h 2569"/>
                              <a:gd name="T124" fmla="+- 0 9093 8220"/>
                              <a:gd name="T125" fmla="*/ T124 w 914"/>
                              <a:gd name="T126" fmla="+- 0 14420 13211"/>
                              <a:gd name="T127" fmla="*/ 14420 h 2569"/>
                              <a:gd name="T128" fmla="+- 0 9093 8220"/>
                              <a:gd name="T129" fmla="*/ T128 w 914"/>
                              <a:gd name="T130" fmla="+- 0 14242 13211"/>
                              <a:gd name="T131" fmla="*/ 14242 h 2569"/>
                              <a:gd name="T132" fmla="+- 0 9104 8220"/>
                              <a:gd name="T133" fmla="*/ T132 w 914"/>
                              <a:gd name="T134" fmla="+- 0 14238 13211"/>
                              <a:gd name="T135" fmla="*/ 14238 h 2569"/>
                              <a:gd name="T136" fmla="+- 0 9130 8220"/>
                              <a:gd name="T137" fmla="*/ T136 w 914"/>
                              <a:gd name="T138" fmla="+- 0 14224 13211"/>
                              <a:gd name="T139" fmla="*/ 14224 h 2569"/>
                              <a:gd name="T140" fmla="+- 0 9133 8220"/>
                              <a:gd name="T141" fmla="*/ T140 w 914"/>
                              <a:gd name="T142" fmla="+- 0 14207 13211"/>
                              <a:gd name="T143" fmla="*/ 14207 h 2569"/>
                              <a:gd name="T144" fmla="+- 0 9130 8220"/>
                              <a:gd name="T145" fmla="*/ T144 w 914"/>
                              <a:gd name="T146" fmla="+- 0 14194 13211"/>
                              <a:gd name="T147" fmla="*/ 14194 h 2569"/>
                              <a:gd name="T148" fmla="+- 0 9122 8220"/>
                              <a:gd name="T149" fmla="*/ T148 w 914"/>
                              <a:gd name="T150" fmla="+- 0 14178 13211"/>
                              <a:gd name="T151" fmla="*/ 14178 h 2569"/>
                              <a:gd name="T152" fmla="+- 0 8770 8220"/>
                              <a:gd name="T153" fmla="*/ T152 w 914"/>
                              <a:gd name="T154" fmla="+- 0 13590 13211"/>
                              <a:gd name="T155" fmla="*/ 13590 h 2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14" h="2569">
                                <a:moveTo>
                                  <a:pt x="455" y="0"/>
                                </a:moveTo>
                                <a:lnTo>
                                  <a:pt x="446" y="0"/>
                                </a:lnTo>
                                <a:lnTo>
                                  <a:pt x="438" y="0"/>
                                </a:lnTo>
                                <a:lnTo>
                                  <a:pt x="431" y="6"/>
                                </a:lnTo>
                                <a:lnTo>
                                  <a:pt x="347" y="379"/>
                                </a:lnTo>
                                <a:lnTo>
                                  <a:pt x="209" y="701"/>
                                </a:lnTo>
                                <a:lnTo>
                                  <a:pt x="90" y="862"/>
                                </a:lnTo>
                                <a:lnTo>
                                  <a:pt x="31" y="944"/>
                                </a:lnTo>
                                <a:lnTo>
                                  <a:pt x="3" y="983"/>
                                </a:lnTo>
                                <a:lnTo>
                                  <a:pt x="0" y="989"/>
                                </a:lnTo>
                                <a:lnTo>
                                  <a:pt x="0" y="995"/>
                                </a:lnTo>
                                <a:lnTo>
                                  <a:pt x="0" y="997"/>
                                </a:lnTo>
                                <a:lnTo>
                                  <a:pt x="5" y="1014"/>
                                </a:lnTo>
                                <a:lnTo>
                                  <a:pt x="16" y="1024"/>
                                </a:lnTo>
                                <a:lnTo>
                                  <a:pt x="26" y="1030"/>
                                </a:lnTo>
                                <a:lnTo>
                                  <a:pt x="28" y="1188"/>
                                </a:lnTo>
                                <a:lnTo>
                                  <a:pt x="29" y="1201"/>
                                </a:lnTo>
                                <a:lnTo>
                                  <a:pt x="30" y="1205"/>
                                </a:lnTo>
                                <a:lnTo>
                                  <a:pt x="48" y="1227"/>
                                </a:lnTo>
                                <a:lnTo>
                                  <a:pt x="48" y="2555"/>
                                </a:lnTo>
                                <a:lnTo>
                                  <a:pt x="56" y="2563"/>
                                </a:lnTo>
                                <a:lnTo>
                                  <a:pt x="841" y="2568"/>
                                </a:lnTo>
                                <a:lnTo>
                                  <a:pt x="846" y="2568"/>
                                </a:lnTo>
                                <a:lnTo>
                                  <a:pt x="850" y="2566"/>
                                </a:lnTo>
                                <a:lnTo>
                                  <a:pt x="857" y="2559"/>
                                </a:lnTo>
                                <a:lnTo>
                                  <a:pt x="859" y="2555"/>
                                </a:lnTo>
                                <a:lnTo>
                                  <a:pt x="859" y="2532"/>
                                </a:lnTo>
                                <a:lnTo>
                                  <a:pt x="822" y="2532"/>
                                </a:lnTo>
                                <a:lnTo>
                                  <a:pt x="84" y="2527"/>
                                </a:lnTo>
                                <a:lnTo>
                                  <a:pt x="84" y="1216"/>
                                </a:lnTo>
                                <a:lnTo>
                                  <a:pt x="83" y="1212"/>
                                </a:lnTo>
                                <a:lnTo>
                                  <a:pt x="65" y="1190"/>
                                </a:lnTo>
                                <a:lnTo>
                                  <a:pt x="62" y="1013"/>
                                </a:lnTo>
                                <a:lnTo>
                                  <a:pt x="58" y="1007"/>
                                </a:lnTo>
                                <a:lnTo>
                                  <a:pt x="48" y="1001"/>
                                </a:lnTo>
                                <a:lnTo>
                                  <a:pt x="42" y="998"/>
                                </a:lnTo>
                                <a:lnTo>
                                  <a:pt x="39" y="995"/>
                                </a:lnTo>
                                <a:lnTo>
                                  <a:pt x="70" y="952"/>
                                </a:lnTo>
                                <a:lnTo>
                                  <a:pt x="239" y="721"/>
                                </a:lnTo>
                                <a:lnTo>
                                  <a:pt x="241" y="717"/>
                                </a:lnTo>
                                <a:lnTo>
                                  <a:pt x="381" y="392"/>
                                </a:lnTo>
                                <a:lnTo>
                                  <a:pt x="382" y="389"/>
                                </a:lnTo>
                                <a:lnTo>
                                  <a:pt x="447" y="99"/>
                                </a:lnTo>
                                <a:lnTo>
                                  <a:pt x="484" y="99"/>
                                </a:lnTo>
                                <a:lnTo>
                                  <a:pt x="462" y="6"/>
                                </a:lnTo>
                                <a:lnTo>
                                  <a:pt x="455" y="0"/>
                                </a:lnTo>
                                <a:close/>
                                <a:moveTo>
                                  <a:pt x="484" y="99"/>
                                </a:moveTo>
                                <a:lnTo>
                                  <a:pt x="447" y="99"/>
                                </a:lnTo>
                                <a:lnTo>
                                  <a:pt x="515" y="389"/>
                                </a:lnTo>
                                <a:lnTo>
                                  <a:pt x="517" y="392"/>
                                </a:lnTo>
                                <a:lnTo>
                                  <a:pt x="661" y="717"/>
                                </a:lnTo>
                                <a:lnTo>
                                  <a:pt x="663" y="721"/>
                                </a:lnTo>
                                <a:lnTo>
                                  <a:pt x="873" y="989"/>
                                </a:lnTo>
                                <a:lnTo>
                                  <a:pt x="875" y="992"/>
                                </a:lnTo>
                                <a:lnTo>
                                  <a:pt x="859" y="997"/>
                                </a:lnTo>
                                <a:lnTo>
                                  <a:pt x="840" y="1005"/>
                                </a:lnTo>
                                <a:lnTo>
                                  <a:pt x="836" y="1012"/>
                                </a:lnTo>
                                <a:lnTo>
                                  <a:pt x="839" y="1188"/>
                                </a:lnTo>
                                <a:lnTo>
                                  <a:pt x="813" y="1205"/>
                                </a:lnTo>
                                <a:lnTo>
                                  <a:pt x="810" y="1211"/>
                                </a:lnTo>
                                <a:lnTo>
                                  <a:pt x="822" y="2532"/>
                                </a:lnTo>
                                <a:lnTo>
                                  <a:pt x="859" y="2532"/>
                                </a:lnTo>
                                <a:lnTo>
                                  <a:pt x="847" y="1226"/>
                                </a:lnTo>
                                <a:lnTo>
                                  <a:pt x="873" y="1209"/>
                                </a:lnTo>
                                <a:lnTo>
                                  <a:pt x="876" y="1203"/>
                                </a:lnTo>
                                <a:lnTo>
                                  <a:pt x="873" y="1031"/>
                                </a:lnTo>
                                <a:lnTo>
                                  <a:pt x="878" y="1029"/>
                                </a:lnTo>
                                <a:lnTo>
                                  <a:pt x="884" y="1027"/>
                                </a:lnTo>
                                <a:lnTo>
                                  <a:pt x="905" y="1022"/>
                                </a:lnTo>
                                <a:lnTo>
                                  <a:pt x="910" y="1013"/>
                                </a:lnTo>
                                <a:lnTo>
                                  <a:pt x="912" y="1007"/>
                                </a:lnTo>
                                <a:lnTo>
                                  <a:pt x="913" y="996"/>
                                </a:lnTo>
                                <a:lnTo>
                                  <a:pt x="913" y="995"/>
                                </a:lnTo>
                                <a:lnTo>
                                  <a:pt x="910" y="983"/>
                                </a:lnTo>
                                <a:lnTo>
                                  <a:pt x="906" y="973"/>
                                </a:lnTo>
                                <a:lnTo>
                                  <a:pt x="902" y="967"/>
                                </a:lnTo>
                                <a:lnTo>
                                  <a:pt x="693" y="701"/>
                                </a:lnTo>
                                <a:lnTo>
                                  <a:pt x="550" y="379"/>
                                </a:lnTo>
                                <a:lnTo>
                                  <a:pt x="484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10511" y="15231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6900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0911" y="14673"/>
                            <a:ext cx="0" cy="1116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6900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AutoShape 86"/>
                        <wps:cNvSpPr>
                          <a:spLocks/>
                        </wps:cNvSpPr>
                        <wps:spPr bwMode="auto">
                          <a:xfrm>
                            <a:off x="10511" y="14673"/>
                            <a:ext cx="800" cy="1116"/>
                          </a:xfrm>
                          <a:custGeom>
                            <a:avLst/>
                            <a:gdLst>
                              <a:gd name="T0" fmla="+- 0 10847 10511"/>
                              <a:gd name="T1" fmla="*/ T0 w 800"/>
                              <a:gd name="T2" fmla="+- 0 14681 14673"/>
                              <a:gd name="T3" fmla="*/ 14681 h 1116"/>
                              <a:gd name="T4" fmla="+- 0 10728 10511"/>
                              <a:gd name="T5" fmla="*/ T4 w 800"/>
                              <a:gd name="T6" fmla="+- 0 14736 14673"/>
                              <a:gd name="T7" fmla="*/ 14736 h 1116"/>
                              <a:gd name="T8" fmla="+- 0 10629 10511"/>
                              <a:gd name="T9" fmla="*/ T8 w 800"/>
                              <a:gd name="T10" fmla="+- 0 14837 14673"/>
                              <a:gd name="T11" fmla="*/ 14837 h 1116"/>
                              <a:gd name="T12" fmla="+- 0 10556 10511"/>
                              <a:gd name="T13" fmla="*/ T12 w 800"/>
                              <a:gd name="T14" fmla="+- 0 14975 14673"/>
                              <a:gd name="T15" fmla="*/ 14975 h 1116"/>
                              <a:gd name="T16" fmla="+- 0 10517 10511"/>
                              <a:gd name="T17" fmla="*/ T16 w 800"/>
                              <a:gd name="T18" fmla="+- 0 15141 14673"/>
                              <a:gd name="T19" fmla="*/ 15141 h 1116"/>
                              <a:gd name="T20" fmla="+- 0 10517 10511"/>
                              <a:gd name="T21" fmla="*/ T20 w 800"/>
                              <a:gd name="T22" fmla="+- 0 15321 14673"/>
                              <a:gd name="T23" fmla="*/ 15321 h 1116"/>
                              <a:gd name="T24" fmla="+- 0 10556 10511"/>
                              <a:gd name="T25" fmla="*/ T24 w 800"/>
                              <a:gd name="T26" fmla="+- 0 15487 14673"/>
                              <a:gd name="T27" fmla="*/ 15487 h 1116"/>
                              <a:gd name="T28" fmla="+- 0 10629 10511"/>
                              <a:gd name="T29" fmla="*/ T28 w 800"/>
                              <a:gd name="T30" fmla="+- 0 15625 14673"/>
                              <a:gd name="T31" fmla="*/ 15625 h 1116"/>
                              <a:gd name="T32" fmla="+- 0 10728 10511"/>
                              <a:gd name="T33" fmla="*/ T32 w 800"/>
                              <a:gd name="T34" fmla="+- 0 15726 14673"/>
                              <a:gd name="T35" fmla="*/ 15726 h 1116"/>
                              <a:gd name="T36" fmla="+- 0 10847 10511"/>
                              <a:gd name="T37" fmla="*/ T36 w 800"/>
                              <a:gd name="T38" fmla="+- 0 15781 14673"/>
                              <a:gd name="T39" fmla="*/ 15781 h 1116"/>
                              <a:gd name="T40" fmla="+- 0 10976 10511"/>
                              <a:gd name="T41" fmla="*/ T40 w 800"/>
                              <a:gd name="T42" fmla="+- 0 15781 14673"/>
                              <a:gd name="T43" fmla="*/ 15781 h 1116"/>
                              <a:gd name="T44" fmla="+- 0 11051 10511"/>
                              <a:gd name="T45" fmla="*/ T44 w 800"/>
                              <a:gd name="T46" fmla="+- 0 15752 14673"/>
                              <a:gd name="T47" fmla="*/ 15752 h 1116"/>
                              <a:gd name="T48" fmla="+- 0 10852 10511"/>
                              <a:gd name="T49" fmla="*/ T48 w 800"/>
                              <a:gd name="T50" fmla="+- 0 15746 14673"/>
                              <a:gd name="T51" fmla="*/ 15746 h 1116"/>
                              <a:gd name="T52" fmla="+- 0 10744 10511"/>
                              <a:gd name="T53" fmla="*/ T52 w 800"/>
                              <a:gd name="T54" fmla="+- 0 15694 14673"/>
                              <a:gd name="T55" fmla="*/ 15694 h 1116"/>
                              <a:gd name="T56" fmla="+- 0 10654 10511"/>
                              <a:gd name="T57" fmla="*/ T56 w 800"/>
                              <a:gd name="T58" fmla="+- 0 15600 14673"/>
                              <a:gd name="T59" fmla="*/ 15600 h 1116"/>
                              <a:gd name="T60" fmla="+- 0 10588 10511"/>
                              <a:gd name="T61" fmla="*/ T60 w 800"/>
                              <a:gd name="T62" fmla="+- 0 15470 14673"/>
                              <a:gd name="T63" fmla="*/ 15470 h 1116"/>
                              <a:gd name="T64" fmla="+- 0 10552 10511"/>
                              <a:gd name="T65" fmla="*/ T64 w 800"/>
                              <a:gd name="T66" fmla="+- 0 15316 14673"/>
                              <a:gd name="T67" fmla="*/ 15316 h 1116"/>
                              <a:gd name="T68" fmla="+- 0 10552 10511"/>
                              <a:gd name="T69" fmla="*/ T68 w 800"/>
                              <a:gd name="T70" fmla="+- 0 15147 14673"/>
                              <a:gd name="T71" fmla="*/ 15147 h 1116"/>
                              <a:gd name="T72" fmla="+- 0 10588 10511"/>
                              <a:gd name="T73" fmla="*/ T72 w 800"/>
                              <a:gd name="T74" fmla="+- 0 14992 14673"/>
                              <a:gd name="T75" fmla="*/ 14992 h 1116"/>
                              <a:gd name="T76" fmla="+- 0 10654 10511"/>
                              <a:gd name="T77" fmla="*/ T76 w 800"/>
                              <a:gd name="T78" fmla="+- 0 14862 14673"/>
                              <a:gd name="T79" fmla="*/ 14862 h 1116"/>
                              <a:gd name="T80" fmla="+- 0 10744 10511"/>
                              <a:gd name="T81" fmla="*/ T80 w 800"/>
                              <a:gd name="T82" fmla="+- 0 14768 14673"/>
                              <a:gd name="T83" fmla="*/ 14768 h 1116"/>
                              <a:gd name="T84" fmla="+- 0 10852 10511"/>
                              <a:gd name="T85" fmla="*/ T84 w 800"/>
                              <a:gd name="T86" fmla="+- 0 14716 14673"/>
                              <a:gd name="T87" fmla="*/ 14716 h 1116"/>
                              <a:gd name="T88" fmla="+- 0 11051 10511"/>
                              <a:gd name="T89" fmla="*/ T88 w 800"/>
                              <a:gd name="T90" fmla="+- 0 14709 14673"/>
                              <a:gd name="T91" fmla="*/ 14709 h 1116"/>
                              <a:gd name="T92" fmla="+- 0 10976 10511"/>
                              <a:gd name="T93" fmla="*/ T92 w 800"/>
                              <a:gd name="T94" fmla="+- 0 14681 14673"/>
                              <a:gd name="T95" fmla="*/ 14681 h 1116"/>
                              <a:gd name="T96" fmla="+- 0 11051 10511"/>
                              <a:gd name="T97" fmla="*/ T96 w 800"/>
                              <a:gd name="T98" fmla="+- 0 14709 14673"/>
                              <a:gd name="T99" fmla="*/ 14709 h 1116"/>
                              <a:gd name="T100" fmla="+- 0 10970 10511"/>
                              <a:gd name="T101" fmla="*/ T100 w 800"/>
                              <a:gd name="T102" fmla="+- 0 14716 14673"/>
                              <a:gd name="T103" fmla="*/ 14716 h 1116"/>
                              <a:gd name="T104" fmla="+- 0 11078 10511"/>
                              <a:gd name="T105" fmla="*/ T104 w 800"/>
                              <a:gd name="T106" fmla="+- 0 14768 14673"/>
                              <a:gd name="T107" fmla="*/ 14768 h 1116"/>
                              <a:gd name="T108" fmla="+- 0 11168 10511"/>
                              <a:gd name="T109" fmla="*/ T108 w 800"/>
                              <a:gd name="T110" fmla="+- 0 14862 14673"/>
                              <a:gd name="T111" fmla="*/ 14862 h 1116"/>
                              <a:gd name="T112" fmla="+- 0 11234 10511"/>
                              <a:gd name="T113" fmla="*/ T112 w 800"/>
                              <a:gd name="T114" fmla="+- 0 14992 14673"/>
                              <a:gd name="T115" fmla="*/ 14992 h 1116"/>
                              <a:gd name="T116" fmla="+- 0 11270 10511"/>
                              <a:gd name="T117" fmla="*/ T116 w 800"/>
                              <a:gd name="T118" fmla="+- 0 15147 14673"/>
                              <a:gd name="T119" fmla="*/ 15147 h 1116"/>
                              <a:gd name="T120" fmla="+- 0 11270 10511"/>
                              <a:gd name="T121" fmla="*/ T120 w 800"/>
                              <a:gd name="T122" fmla="+- 0 15316 14673"/>
                              <a:gd name="T123" fmla="*/ 15316 h 1116"/>
                              <a:gd name="T124" fmla="+- 0 11234 10511"/>
                              <a:gd name="T125" fmla="*/ T124 w 800"/>
                              <a:gd name="T126" fmla="+- 0 15470 14673"/>
                              <a:gd name="T127" fmla="*/ 15470 h 1116"/>
                              <a:gd name="T128" fmla="+- 0 11168 10511"/>
                              <a:gd name="T129" fmla="*/ T128 w 800"/>
                              <a:gd name="T130" fmla="+- 0 15600 14673"/>
                              <a:gd name="T131" fmla="*/ 15600 h 1116"/>
                              <a:gd name="T132" fmla="+- 0 11078 10511"/>
                              <a:gd name="T133" fmla="*/ T132 w 800"/>
                              <a:gd name="T134" fmla="+- 0 15694 14673"/>
                              <a:gd name="T135" fmla="*/ 15694 h 1116"/>
                              <a:gd name="T136" fmla="+- 0 10970 10511"/>
                              <a:gd name="T137" fmla="*/ T136 w 800"/>
                              <a:gd name="T138" fmla="+- 0 15746 14673"/>
                              <a:gd name="T139" fmla="*/ 15746 h 1116"/>
                              <a:gd name="T140" fmla="+- 0 11051 10511"/>
                              <a:gd name="T141" fmla="*/ T140 w 800"/>
                              <a:gd name="T142" fmla="+- 0 15752 14673"/>
                              <a:gd name="T143" fmla="*/ 15752 h 1116"/>
                              <a:gd name="T144" fmla="+- 0 11147 10511"/>
                              <a:gd name="T145" fmla="*/ T144 w 800"/>
                              <a:gd name="T146" fmla="+- 0 15681 14673"/>
                              <a:gd name="T147" fmla="*/ 15681 h 1116"/>
                              <a:gd name="T148" fmla="+- 0 11234 10511"/>
                              <a:gd name="T149" fmla="*/ T148 w 800"/>
                              <a:gd name="T150" fmla="+- 0 15560 14673"/>
                              <a:gd name="T151" fmla="*/ 15560 h 1116"/>
                              <a:gd name="T152" fmla="+- 0 11291 10511"/>
                              <a:gd name="T153" fmla="*/ T152 w 800"/>
                              <a:gd name="T154" fmla="+- 0 15407 14673"/>
                              <a:gd name="T155" fmla="*/ 15407 h 1116"/>
                              <a:gd name="T156" fmla="+- 0 11311 10511"/>
                              <a:gd name="T157" fmla="*/ T156 w 800"/>
                              <a:gd name="T158" fmla="+- 0 15231 14673"/>
                              <a:gd name="T159" fmla="*/ 15231 h 1116"/>
                              <a:gd name="T160" fmla="+- 0 11291 10511"/>
                              <a:gd name="T161" fmla="*/ T160 w 800"/>
                              <a:gd name="T162" fmla="+- 0 15055 14673"/>
                              <a:gd name="T163" fmla="*/ 15055 h 1116"/>
                              <a:gd name="T164" fmla="+- 0 11234 10511"/>
                              <a:gd name="T165" fmla="*/ T164 w 800"/>
                              <a:gd name="T166" fmla="+- 0 14902 14673"/>
                              <a:gd name="T167" fmla="*/ 14902 h 1116"/>
                              <a:gd name="T168" fmla="+- 0 11147 10511"/>
                              <a:gd name="T169" fmla="*/ T168 w 800"/>
                              <a:gd name="T170" fmla="+- 0 14781 14673"/>
                              <a:gd name="T171" fmla="*/ 14781 h 1116"/>
                              <a:gd name="T172" fmla="+- 0 11051 10511"/>
                              <a:gd name="T173" fmla="*/ T172 w 800"/>
                              <a:gd name="T174" fmla="+- 0 14709 14673"/>
                              <a:gd name="T175" fmla="*/ 14709 h 1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00" h="1116">
                                <a:moveTo>
                                  <a:pt x="400" y="0"/>
                                </a:moveTo>
                                <a:lnTo>
                                  <a:pt x="336" y="8"/>
                                </a:lnTo>
                                <a:lnTo>
                                  <a:pt x="274" y="29"/>
                                </a:lnTo>
                                <a:lnTo>
                                  <a:pt x="217" y="63"/>
                                </a:lnTo>
                                <a:lnTo>
                                  <a:pt x="164" y="108"/>
                                </a:lnTo>
                                <a:lnTo>
                                  <a:pt x="118" y="164"/>
                                </a:lnTo>
                                <a:lnTo>
                                  <a:pt x="78" y="229"/>
                                </a:lnTo>
                                <a:lnTo>
                                  <a:pt x="45" y="302"/>
                                </a:lnTo>
                                <a:lnTo>
                                  <a:pt x="21" y="382"/>
                                </a:lnTo>
                                <a:lnTo>
                                  <a:pt x="6" y="468"/>
                                </a:lnTo>
                                <a:lnTo>
                                  <a:pt x="0" y="558"/>
                                </a:lnTo>
                                <a:lnTo>
                                  <a:pt x="6" y="648"/>
                                </a:lnTo>
                                <a:lnTo>
                                  <a:pt x="21" y="734"/>
                                </a:lnTo>
                                <a:lnTo>
                                  <a:pt x="45" y="814"/>
                                </a:lnTo>
                                <a:lnTo>
                                  <a:pt x="78" y="887"/>
                                </a:lnTo>
                                <a:lnTo>
                                  <a:pt x="118" y="952"/>
                                </a:lnTo>
                                <a:lnTo>
                                  <a:pt x="164" y="1008"/>
                                </a:lnTo>
                                <a:lnTo>
                                  <a:pt x="217" y="1053"/>
                                </a:lnTo>
                                <a:lnTo>
                                  <a:pt x="274" y="1087"/>
                                </a:lnTo>
                                <a:lnTo>
                                  <a:pt x="336" y="1108"/>
                                </a:lnTo>
                                <a:lnTo>
                                  <a:pt x="400" y="1116"/>
                                </a:lnTo>
                                <a:lnTo>
                                  <a:pt x="465" y="1108"/>
                                </a:lnTo>
                                <a:lnTo>
                                  <a:pt x="527" y="1087"/>
                                </a:lnTo>
                                <a:lnTo>
                                  <a:pt x="540" y="1079"/>
                                </a:lnTo>
                                <a:lnTo>
                                  <a:pt x="400" y="1079"/>
                                </a:lnTo>
                                <a:lnTo>
                                  <a:pt x="341" y="1073"/>
                                </a:lnTo>
                                <a:lnTo>
                                  <a:pt x="286" y="1053"/>
                                </a:lnTo>
                                <a:lnTo>
                                  <a:pt x="233" y="1021"/>
                                </a:lnTo>
                                <a:lnTo>
                                  <a:pt x="186" y="979"/>
                                </a:lnTo>
                                <a:lnTo>
                                  <a:pt x="143" y="927"/>
                                </a:lnTo>
                                <a:lnTo>
                                  <a:pt x="107" y="866"/>
                                </a:lnTo>
                                <a:lnTo>
                                  <a:pt x="77" y="797"/>
                                </a:lnTo>
                                <a:lnTo>
                                  <a:pt x="55" y="723"/>
                                </a:lnTo>
                                <a:lnTo>
                                  <a:pt x="41" y="643"/>
                                </a:lnTo>
                                <a:lnTo>
                                  <a:pt x="37" y="558"/>
                                </a:lnTo>
                                <a:lnTo>
                                  <a:pt x="41" y="474"/>
                                </a:lnTo>
                                <a:lnTo>
                                  <a:pt x="55" y="393"/>
                                </a:lnTo>
                                <a:lnTo>
                                  <a:pt x="77" y="319"/>
                                </a:lnTo>
                                <a:lnTo>
                                  <a:pt x="107" y="250"/>
                                </a:lnTo>
                                <a:lnTo>
                                  <a:pt x="143" y="189"/>
                                </a:lnTo>
                                <a:lnTo>
                                  <a:pt x="186" y="137"/>
                                </a:lnTo>
                                <a:lnTo>
                                  <a:pt x="233" y="95"/>
                                </a:lnTo>
                                <a:lnTo>
                                  <a:pt x="286" y="63"/>
                                </a:lnTo>
                                <a:lnTo>
                                  <a:pt x="341" y="43"/>
                                </a:lnTo>
                                <a:lnTo>
                                  <a:pt x="400" y="36"/>
                                </a:lnTo>
                                <a:lnTo>
                                  <a:pt x="540" y="36"/>
                                </a:lnTo>
                                <a:lnTo>
                                  <a:pt x="527" y="29"/>
                                </a:lnTo>
                                <a:lnTo>
                                  <a:pt x="465" y="8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540" y="36"/>
                                </a:moveTo>
                                <a:lnTo>
                                  <a:pt x="400" y="36"/>
                                </a:lnTo>
                                <a:lnTo>
                                  <a:pt x="459" y="43"/>
                                </a:lnTo>
                                <a:lnTo>
                                  <a:pt x="515" y="63"/>
                                </a:lnTo>
                                <a:lnTo>
                                  <a:pt x="567" y="95"/>
                                </a:lnTo>
                                <a:lnTo>
                                  <a:pt x="615" y="137"/>
                                </a:lnTo>
                                <a:lnTo>
                                  <a:pt x="657" y="189"/>
                                </a:lnTo>
                                <a:lnTo>
                                  <a:pt x="694" y="250"/>
                                </a:lnTo>
                                <a:lnTo>
                                  <a:pt x="723" y="319"/>
                                </a:lnTo>
                                <a:lnTo>
                                  <a:pt x="745" y="393"/>
                                </a:lnTo>
                                <a:lnTo>
                                  <a:pt x="759" y="474"/>
                                </a:lnTo>
                                <a:lnTo>
                                  <a:pt x="764" y="558"/>
                                </a:lnTo>
                                <a:lnTo>
                                  <a:pt x="759" y="643"/>
                                </a:lnTo>
                                <a:lnTo>
                                  <a:pt x="745" y="723"/>
                                </a:lnTo>
                                <a:lnTo>
                                  <a:pt x="723" y="797"/>
                                </a:lnTo>
                                <a:lnTo>
                                  <a:pt x="694" y="866"/>
                                </a:lnTo>
                                <a:lnTo>
                                  <a:pt x="657" y="927"/>
                                </a:lnTo>
                                <a:lnTo>
                                  <a:pt x="615" y="979"/>
                                </a:lnTo>
                                <a:lnTo>
                                  <a:pt x="567" y="1021"/>
                                </a:lnTo>
                                <a:lnTo>
                                  <a:pt x="515" y="1053"/>
                                </a:lnTo>
                                <a:lnTo>
                                  <a:pt x="459" y="1073"/>
                                </a:lnTo>
                                <a:lnTo>
                                  <a:pt x="400" y="1079"/>
                                </a:lnTo>
                                <a:lnTo>
                                  <a:pt x="540" y="1079"/>
                                </a:lnTo>
                                <a:lnTo>
                                  <a:pt x="584" y="1053"/>
                                </a:lnTo>
                                <a:lnTo>
                                  <a:pt x="636" y="1008"/>
                                </a:lnTo>
                                <a:lnTo>
                                  <a:pt x="683" y="952"/>
                                </a:lnTo>
                                <a:lnTo>
                                  <a:pt x="723" y="887"/>
                                </a:lnTo>
                                <a:lnTo>
                                  <a:pt x="756" y="814"/>
                                </a:lnTo>
                                <a:lnTo>
                                  <a:pt x="780" y="734"/>
                                </a:lnTo>
                                <a:lnTo>
                                  <a:pt x="795" y="648"/>
                                </a:lnTo>
                                <a:lnTo>
                                  <a:pt x="800" y="558"/>
                                </a:lnTo>
                                <a:lnTo>
                                  <a:pt x="795" y="468"/>
                                </a:lnTo>
                                <a:lnTo>
                                  <a:pt x="780" y="382"/>
                                </a:lnTo>
                                <a:lnTo>
                                  <a:pt x="756" y="302"/>
                                </a:lnTo>
                                <a:lnTo>
                                  <a:pt x="723" y="229"/>
                                </a:lnTo>
                                <a:lnTo>
                                  <a:pt x="683" y="164"/>
                                </a:lnTo>
                                <a:lnTo>
                                  <a:pt x="636" y="108"/>
                                </a:lnTo>
                                <a:lnTo>
                                  <a:pt x="584" y="63"/>
                                </a:lnTo>
                                <a:lnTo>
                                  <a:pt x="54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90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87"/>
                        <wps:cNvSpPr>
                          <a:spLocks/>
                        </wps:cNvSpPr>
                        <wps:spPr bwMode="auto">
                          <a:xfrm>
                            <a:off x="6604" y="13230"/>
                            <a:ext cx="1051" cy="1051"/>
                          </a:xfrm>
                          <a:custGeom>
                            <a:avLst/>
                            <a:gdLst>
                              <a:gd name="T0" fmla="+- 0 7072 6604"/>
                              <a:gd name="T1" fmla="*/ T0 w 1051"/>
                              <a:gd name="T2" fmla="+- 0 13241 13231"/>
                              <a:gd name="T3" fmla="*/ 13241 h 1051"/>
                              <a:gd name="T4" fmla="+- 0 6974 6604"/>
                              <a:gd name="T5" fmla="*/ T4 w 1051"/>
                              <a:gd name="T6" fmla="+- 0 13318 13231"/>
                              <a:gd name="T7" fmla="*/ 13318 h 1051"/>
                              <a:gd name="T8" fmla="+- 0 6915 6604"/>
                              <a:gd name="T9" fmla="*/ T8 w 1051"/>
                              <a:gd name="T10" fmla="+- 0 13451 13231"/>
                              <a:gd name="T11" fmla="*/ 13451 h 1051"/>
                              <a:gd name="T12" fmla="+- 0 6824 6604"/>
                              <a:gd name="T13" fmla="*/ T12 w 1051"/>
                              <a:gd name="T14" fmla="+- 0 13542 13231"/>
                              <a:gd name="T15" fmla="*/ 13542 h 1051"/>
                              <a:gd name="T16" fmla="+- 0 6692 6604"/>
                              <a:gd name="T17" fmla="*/ T16 w 1051"/>
                              <a:gd name="T18" fmla="+- 0 13601 13231"/>
                              <a:gd name="T19" fmla="*/ 13601 h 1051"/>
                              <a:gd name="T20" fmla="+- 0 6615 6604"/>
                              <a:gd name="T21" fmla="*/ T20 w 1051"/>
                              <a:gd name="T22" fmla="+- 0 13698 13231"/>
                              <a:gd name="T23" fmla="*/ 13698 h 1051"/>
                              <a:gd name="T24" fmla="+- 0 6615 6604"/>
                              <a:gd name="T25" fmla="*/ T24 w 1051"/>
                              <a:gd name="T26" fmla="+- 0 13814 13231"/>
                              <a:gd name="T27" fmla="*/ 13814 h 1051"/>
                              <a:gd name="T28" fmla="+- 0 6692 6604"/>
                              <a:gd name="T29" fmla="*/ T28 w 1051"/>
                              <a:gd name="T30" fmla="+- 0 13911 13231"/>
                              <a:gd name="T31" fmla="*/ 13911 h 1051"/>
                              <a:gd name="T32" fmla="+- 0 6824 6604"/>
                              <a:gd name="T33" fmla="*/ T32 w 1051"/>
                              <a:gd name="T34" fmla="+- 0 13971 13231"/>
                              <a:gd name="T35" fmla="*/ 13971 h 1051"/>
                              <a:gd name="T36" fmla="+- 0 6915 6604"/>
                              <a:gd name="T37" fmla="*/ T36 w 1051"/>
                              <a:gd name="T38" fmla="+- 0 14061 13231"/>
                              <a:gd name="T39" fmla="*/ 14061 h 1051"/>
                              <a:gd name="T40" fmla="+- 0 6974 6604"/>
                              <a:gd name="T41" fmla="*/ T40 w 1051"/>
                              <a:gd name="T42" fmla="+- 0 14194 13231"/>
                              <a:gd name="T43" fmla="*/ 14194 h 1051"/>
                              <a:gd name="T44" fmla="+- 0 7072 6604"/>
                              <a:gd name="T45" fmla="*/ T44 w 1051"/>
                              <a:gd name="T46" fmla="+- 0 14271 13231"/>
                              <a:gd name="T47" fmla="*/ 14271 h 1051"/>
                              <a:gd name="T48" fmla="+- 0 7187 6604"/>
                              <a:gd name="T49" fmla="*/ T48 w 1051"/>
                              <a:gd name="T50" fmla="+- 0 14271 13231"/>
                              <a:gd name="T51" fmla="*/ 14271 h 1051"/>
                              <a:gd name="T52" fmla="+- 0 7130 6604"/>
                              <a:gd name="T53" fmla="*/ T52 w 1051"/>
                              <a:gd name="T54" fmla="+- 0 14245 13231"/>
                              <a:gd name="T55" fmla="*/ 14245 h 1051"/>
                              <a:gd name="T56" fmla="+- 0 7018 6604"/>
                              <a:gd name="T57" fmla="*/ T56 w 1051"/>
                              <a:gd name="T58" fmla="+- 0 14191 13231"/>
                              <a:gd name="T59" fmla="*/ 14191 h 1051"/>
                              <a:gd name="T60" fmla="+- 0 6950 6604"/>
                              <a:gd name="T61" fmla="*/ T60 w 1051"/>
                              <a:gd name="T62" fmla="+- 0 14052 13231"/>
                              <a:gd name="T63" fmla="*/ 14052 h 1051"/>
                              <a:gd name="T64" fmla="+- 0 6940 6604"/>
                              <a:gd name="T65" fmla="*/ T64 w 1051"/>
                              <a:gd name="T66" fmla="+- 0 13953 13231"/>
                              <a:gd name="T67" fmla="*/ 13953 h 1051"/>
                              <a:gd name="T68" fmla="+- 0 6922 6604"/>
                              <a:gd name="T69" fmla="*/ T68 w 1051"/>
                              <a:gd name="T70" fmla="+- 0 13945 13231"/>
                              <a:gd name="T71" fmla="*/ 13945 h 1051"/>
                              <a:gd name="T72" fmla="+- 0 6756 6604"/>
                              <a:gd name="T73" fmla="*/ T72 w 1051"/>
                              <a:gd name="T74" fmla="+- 0 13909 13231"/>
                              <a:gd name="T75" fmla="*/ 13909 h 1051"/>
                              <a:gd name="T76" fmla="+- 0 6655 6604"/>
                              <a:gd name="T77" fmla="*/ T76 w 1051"/>
                              <a:gd name="T78" fmla="+- 0 13816 13231"/>
                              <a:gd name="T79" fmla="*/ 13816 h 1051"/>
                              <a:gd name="T80" fmla="+- 0 6655 6604"/>
                              <a:gd name="T81" fmla="*/ T80 w 1051"/>
                              <a:gd name="T82" fmla="+- 0 13696 13231"/>
                              <a:gd name="T83" fmla="*/ 13696 h 1051"/>
                              <a:gd name="T84" fmla="+- 0 6756 6604"/>
                              <a:gd name="T85" fmla="*/ T84 w 1051"/>
                              <a:gd name="T86" fmla="+- 0 13603 13231"/>
                              <a:gd name="T87" fmla="*/ 13603 h 1051"/>
                              <a:gd name="T88" fmla="+- 0 6922 6604"/>
                              <a:gd name="T89" fmla="*/ T88 w 1051"/>
                              <a:gd name="T90" fmla="+- 0 13567 13231"/>
                              <a:gd name="T91" fmla="*/ 13567 h 1051"/>
                              <a:gd name="T92" fmla="+- 0 6940 6604"/>
                              <a:gd name="T93" fmla="*/ T92 w 1051"/>
                              <a:gd name="T94" fmla="+- 0 13559 13231"/>
                              <a:gd name="T95" fmla="*/ 13559 h 1051"/>
                              <a:gd name="T96" fmla="+- 0 6950 6604"/>
                              <a:gd name="T97" fmla="*/ T96 w 1051"/>
                              <a:gd name="T98" fmla="+- 0 13460 13231"/>
                              <a:gd name="T99" fmla="*/ 13460 h 1051"/>
                              <a:gd name="T100" fmla="+- 0 7018 6604"/>
                              <a:gd name="T101" fmla="*/ T100 w 1051"/>
                              <a:gd name="T102" fmla="+- 0 13321 13231"/>
                              <a:gd name="T103" fmla="*/ 13321 h 1051"/>
                              <a:gd name="T104" fmla="+- 0 7130 6604"/>
                              <a:gd name="T105" fmla="*/ T104 w 1051"/>
                              <a:gd name="T106" fmla="+- 0 13267 13231"/>
                              <a:gd name="T107" fmla="*/ 13267 h 1051"/>
                              <a:gd name="T108" fmla="+- 0 7187 6604"/>
                              <a:gd name="T109" fmla="*/ T108 w 1051"/>
                              <a:gd name="T110" fmla="+- 0 13241 13231"/>
                              <a:gd name="T111" fmla="*/ 13241 h 1051"/>
                              <a:gd name="T112" fmla="+- 0 7232 6604"/>
                              <a:gd name="T113" fmla="*/ T112 w 1051"/>
                              <a:gd name="T114" fmla="+- 0 13267 13231"/>
                              <a:gd name="T115" fmla="*/ 13267 h 1051"/>
                              <a:gd name="T116" fmla="+- 0 7189 6604"/>
                              <a:gd name="T117" fmla="*/ T116 w 1051"/>
                              <a:gd name="T118" fmla="+- 0 13281 13231"/>
                              <a:gd name="T119" fmla="*/ 13281 h 1051"/>
                              <a:gd name="T120" fmla="+- 0 7282 6604"/>
                              <a:gd name="T121" fmla="*/ T120 w 1051"/>
                              <a:gd name="T122" fmla="+- 0 13382 13231"/>
                              <a:gd name="T123" fmla="*/ 13382 h 1051"/>
                              <a:gd name="T124" fmla="+- 0 7319 6604"/>
                              <a:gd name="T125" fmla="*/ T124 w 1051"/>
                              <a:gd name="T126" fmla="+- 0 13549 13231"/>
                              <a:gd name="T127" fmla="*/ 13549 h 1051"/>
                              <a:gd name="T128" fmla="+- 0 7327 6604"/>
                              <a:gd name="T129" fmla="*/ T128 w 1051"/>
                              <a:gd name="T130" fmla="+- 0 13567 13231"/>
                              <a:gd name="T131" fmla="*/ 13567 h 1051"/>
                              <a:gd name="T132" fmla="+- 0 7426 6604"/>
                              <a:gd name="T133" fmla="*/ T132 w 1051"/>
                              <a:gd name="T134" fmla="+- 0 13577 13231"/>
                              <a:gd name="T135" fmla="*/ 13577 h 1051"/>
                              <a:gd name="T136" fmla="+- 0 7564 6604"/>
                              <a:gd name="T137" fmla="*/ T136 w 1051"/>
                              <a:gd name="T138" fmla="+- 0 13644 13231"/>
                              <a:gd name="T139" fmla="*/ 13644 h 1051"/>
                              <a:gd name="T140" fmla="+- 0 7619 6604"/>
                              <a:gd name="T141" fmla="*/ T140 w 1051"/>
                              <a:gd name="T142" fmla="+- 0 13756 13231"/>
                              <a:gd name="T143" fmla="*/ 13756 h 1051"/>
                              <a:gd name="T144" fmla="+- 0 7564 6604"/>
                              <a:gd name="T145" fmla="*/ T144 w 1051"/>
                              <a:gd name="T146" fmla="+- 0 13868 13231"/>
                              <a:gd name="T147" fmla="*/ 13868 h 1051"/>
                              <a:gd name="T148" fmla="+- 0 7426 6604"/>
                              <a:gd name="T149" fmla="*/ T148 w 1051"/>
                              <a:gd name="T150" fmla="+- 0 13936 13231"/>
                              <a:gd name="T151" fmla="*/ 13936 h 1051"/>
                              <a:gd name="T152" fmla="+- 0 7327 6604"/>
                              <a:gd name="T153" fmla="*/ T152 w 1051"/>
                              <a:gd name="T154" fmla="+- 0 13945 13231"/>
                              <a:gd name="T155" fmla="*/ 13945 h 1051"/>
                              <a:gd name="T156" fmla="+- 0 7319 6604"/>
                              <a:gd name="T157" fmla="*/ T156 w 1051"/>
                              <a:gd name="T158" fmla="+- 0 13963 13231"/>
                              <a:gd name="T159" fmla="*/ 13963 h 1051"/>
                              <a:gd name="T160" fmla="+- 0 7282 6604"/>
                              <a:gd name="T161" fmla="*/ T160 w 1051"/>
                              <a:gd name="T162" fmla="+- 0 14130 13231"/>
                              <a:gd name="T163" fmla="*/ 14130 h 1051"/>
                              <a:gd name="T164" fmla="+- 0 7189 6604"/>
                              <a:gd name="T165" fmla="*/ T164 w 1051"/>
                              <a:gd name="T166" fmla="+- 0 14231 13231"/>
                              <a:gd name="T167" fmla="*/ 14231 h 1051"/>
                              <a:gd name="T168" fmla="+- 0 7232 6604"/>
                              <a:gd name="T169" fmla="*/ T168 w 1051"/>
                              <a:gd name="T170" fmla="+- 0 14245 13231"/>
                              <a:gd name="T171" fmla="*/ 14245 h 1051"/>
                              <a:gd name="T172" fmla="+- 0 7285 6604"/>
                              <a:gd name="T173" fmla="*/ T172 w 1051"/>
                              <a:gd name="T174" fmla="+- 0 14194 13231"/>
                              <a:gd name="T175" fmla="*/ 14194 h 1051"/>
                              <a:gd name="T176" fmla="+- 0 7344 6604"/>
                              <a:gd name="T177" fmla="*/ T176 w 1051"/>
                              <a:gd name="T178" fmla="+- 0 14061 13231"/>
                              <a:gd name="T179" fmla="*/ 14061 h 1051"/>
                              <a:gd name="T180" fmla="+- 0 7435 6604"/>
                              <a:gd name="T181" fmla="*/ T180 w 1051"/>
                              <a:gd name="T182" fmla="+- 0 13971 13231"/>
                              <a:gd name="T183" fmla="*/ 13971 h 1051"/>
                              <a:gd name="T184" fmla="+- 0 7568 6604"/>
                              <a:gd name="T185" fmla="*/ T184 w 1051"/>
                              <a:gd name="T186" fmla="+- 0 13911 13231"/>
                              <a:gd name="T187" fmla="*/ 13911 h 1051"/>
                              <a:gd name="T188" fmla="+- 0 7644 6604"/>
                              <a:gd name="T189" fmla="*/ T188 w 1051"/>
                              <a:gd name="T190" fmla="+- 0 13814 13231"/>
                              <a:gd name="T191" fmla="*/ 13814 h 1051"/>
                              <a:gd name="T192" fmla="+- 0 7644 6604"/>
                              <a:gd name="T193" fmla="*/ T192 w 1051"/>
                              <a:gd name="T194" fmla="+- 0 13698 13231"/>
                              <a:gd name="T195" fmla="*/ 13698 h 1051"/>
                              <a:gd name="T196" fmla="+- 0 7568 6604"/>
                              <a:gd name="T197" fmla="*/ T196 w 1051"/>
                              <a:gd name="T198" fmla="+- 0 13601 13231"/>
                              <a:gd name="T199" fmla="*/ 13601 h 1051"/>
                              <a:gd name="T200" fmla="+- 0 7435 6604"/>
                              <a:gd name="T201" fmla="*/ T200 w 1051"/>
                              <a:gd name="T202" fmla="+- 0 13542 13231"/>
                              <a:gd name="T203" fmla="*/ 13542 h 1051"/>
                              <a:gd name="T204" fmla="+- 0 7344 6604"/>
                              <a:gd name="T205" fmla="*/ T204 w 1051"/>
                              <a:gd name="T206" fmla="+- 0 13451 13231"/>
                              <a:gd name="T207" fmla="*/ 13451 h 1051"/>
                              <a:gd name="T208" fmla="+- 0 7285 6604"/>
                              <a:gd name="T209" fmla="*/ T208 w 1051"/>
                              <a:gd name="T210" fmla="+- 0 13318 13231"/>
                              <a:gd name="T211" fmla="*/ 13318 h 1051"/>
                              <a:gd name="T212" fmla="+- 0 7232 6604"/>
                              <a:gd name="T213" fmla="*/ T212 w 1051"/>
                              <a:gd name="T214" fmla="+- 0 13267 13231"/>
                              <a:gd name="T215" fmla="*/ 13267 h 10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51" h="1051">
                                <a:moveTo>
                                  <a:pt x="526" y="0"/>
                                </a:moveTo>
                                <a:lnTo>
                                  <a:pt x="468" y="10"/>
                                </a:lnTo>
                                <a:lnTo>
                                  <a:pt x="415" y="40"/>
                                </a:lnTo>
                                <a:lnTo>
                                  <a:pt x="370" y="87"/>
                                </a:lnTo>
                                <a:lnTo>
                                  <a:pt x="335" y="148"/>
                                </a:lnTo>
                                <a:lnTo>
                                  <a:pt x="311" y="220"/>
                                </a:lnTo>
                                <a:lnTo>
                                  <a:pt x="300" y="300"/>
                                </a:lnTo>
                                <a:lnTo>
                                  <a:pt x="220" y="311"/>
                                </a:lnTo>
                                <a:lnTo>
                                  <a:pt x="148" y="335"/>
                                </a:lnTo>
                                <a:lnTo>
                                  <a:pt x="88" y="370"/>
                                </a:lnTo>
                                <a:lnTo>
                                  <a:pt x="41" y="415"/>
                                </a:lnTo>
                                <a:lnTo>
                                  <a:pt x="11" y="467"/>
                                </a:lnTo>
                                <a:lnTo>
                                  <a:pt x="0" y="525"/>
                                </a:lnTo>
                                <a:lnTo>
                                  <a:pt x="11" y="583"/>
                                </a:lnTo>
                                <a:lnTo>
                                  <a:pt x="41" y="635"/>
                                </a:lnTo>
                                <a:lnTo>
                                  <a:pt x="88" y="680"/>
                                </a:lnTo>
                                <a:lnTo>
                                  <a:pt x="148" y="716"/>
                                </a:lnTo>
                                <a:lnTo>
                                  <a:pt x="220" y="740"/>
                                </a:lnTo>
                                <a:lnTo>
                                  <a:pt x="300" y="750"/>
                                </a:lnTo>
                                <a:lnTo>
                                  <a:pt x="311" y="830"/>
                                </a:lnTo>
                                <a:lnTo>
                                  <a:pt x="335" y="902"/>
                                </a:lnTo>
                                <a:lnTo>
                                  <a:pt x="370" y="963"/>
                                </a:lnTo>
                                <a:lnTo>
                                  <a:pt x="415" y="1010"/>
                                </a:lnTo>
                                <a:lnTo>
                                  <a:pt x="468" y="1040"/>
                                </a:lnTo>
                                <a:lnTo>
                                  <a:pt x="526" y="1050"/>
                                </a:lnTo>
                                <a:lnTo>
                                  <a:pt x="583" y="1040"/>
                                </a:lnTo>
                                <a:lnTo>
                                  <a:pt x="628" y="1014"/>
                                </a:lnTo>
                                <a:lnTo>
                                  <a:pt x="526" y="1014"/>
                                </a:lnTo>
                                <a:lnTo>
                                  <a:pt x="466" y="1000"/>
                                </a:lnTo>
                                <a:lnTo>
                                  <a:pt x="414" y="960"/>
                                </a:lnTo>
                                <a:lnTo>
                                  <a:pt x="373" y="899"/>
                                </a:lnTo>
                                <a:lnTo>
                                  <a:pt x="346" y="821"/>
                                </a:lnTo>
                                <a:lnTo>
                                  <a:pt x="336" y="732"/>
                                </a:lnTo>
                                <a:lnTo>
                                  <a:pt x="336" y="722"/>
                                </a:lnTo>
                                <a:lnTo>
                                  <a:pt x="328" y="714"/>
                                </a:lnTo>
                                <a:lnTo>
                                  <a:pt x="318" y="714"/>
                                </a:lnTo>
                                <a:lnTo>
                                  <a:pt x="229" y="705"/>
                                </a:lnTo>
                                <a:lnTo>
                                  <a:pt x="152" y="678"/>
                                </a:lnTo>
                                <a:lnTo>
                                  <a:pt x="91" y="637"/>
                                </a:lnTo>
                                <a:lnTo>
                                  <a:pt x="51" y="585"/>
                                </a:lnTo>
                                <a:lnTo>
                                  <a:pt x="36" y="525"/>
                                </a:lnTo>
                                <a:lnTo>
                                  <a:pt x="51" y="465"/>
                                </a:lnTo>
                                <a:lnTo>
                                  <a:pt x="91" y="413"/>
                                </a:lnTo>
                                <a:lnTo>
                                  <a:pt x="152" y="372"/>
                                </a:lnTo>
                                <a:lnTo>
                                  <a:pt x="229" y="346"/>
                                </a:lnTo>
                                <a:lnTo>
                                  <a:pt x="318" y="336"/>
                                </a:lnTo>
                                <a:lnTo>
                                  <a:pt x="328" y="336"/>
                                </a:lnTo>
                                <a:lnTo>
                                  <a:pt x="336" y="328"/>
                                </a:lnTo>
                                <a:lnTo>
                                  <a:pt x="336" y="318"/>
                                </a:lnTo>
                                <a:lnTo>
                                  <a:pt x="346" y="229"/>
                                </a:lnTo>
                                <a:lnTo>
                                  <a:pt x="373" y="151"/>
                                </a:lnTo>
                                <a:lnTo>
                                  <a:pt x="414" y="90"/>
                                </a:lnTo>
                                <a:lnTo>
                                  <a:pt x="466" y="50"/>
                                </a:lnTo>
                                <a:lnTo>
                                  <a:pt x="526" y="36"/>
                                </a:lnTo>
                                <a:lnTo>
                                  <a:pt x="628" y="36"/>
                                </a:lnTo>
                                <a:lnTo>
                                  <a:pt x="583" y="10"/>
                                </a:lnTo>
                                <a:lnTo>
                                  <a:pt x="526" y="0"/>
                                </a:lnTo>
                                <a:close/>
                                <a:moveTo>
                                  <a:pt x="628" y="36"/>
                                </a:moveTo>
                                <a:lnTo>
                                  <a:pt x="526" y="36"/>
                                </a:lnTo>
                                <a:lnTo>
                                  <a:pt x="585" y="50"/>
                                </a:lnTo>
                                <a:lnTo>
                                  <a:pt x="637" y="90"/>
                                </a:lnTo>
                                <a:lnTo>
                                  <a:pt x="678" y="151"/>
                                </a:lnTo>
                                <a:lnTo>
                                  <a:pt x="705" y="229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28"/>
                                </a:lnTo>
                                <a:lnTo>
                                  <a:pt x="723" y="336"/>
                                </a:lnTo>
                                <a:lnTo>
                                  <a:pt x="733" y="336"/>
                                </a:lnTo>
                                <a:lnTo>
                                  <a:pt x="822" y="346"/>
                                </a:lnTo>
                                <a:lnTo>
                                  <a:pt x="899" y="372"/>
                                </a:lnTo>
                                <a:lnTo>
                                  <a:pt x="960" y="413"/>
                                </a:lnTo>
                                <a:lnTo>
                                  <a:pt x="1000" y="465"/>
                                </a:lnTo>
                                <a:lnTo>
                                  <a:pt x="1015" y="525"/>
                                </a:lnTo>
                                <a:lnTo>
                                  <a:pt x="1000" y="585"/>
                                </a:lnTo>
                                <a:lnTo>
                                  <a:pt x="960" y="637"/>
                                </a:lnTo>
                                <a:lnTo>
                                  <a:pt x="899" y="678"/>
                                </a:lnTo>
                                <a:lnTo>
                                  <a:pt x="822" y="705"/>
                                </a:lnTo>
                                <a:lnTo>
                                  <a:pt x="733" y="714"/>
                                </a:lnTo>
                                <a:lnTo>
                                  <a:pt x="723" y="714"/>
                                </a:lnTo>
                                <a:lnTo>
                                  <a:pt x="715" y="722"/>
                                </a:lnTo>
                                <a:lnTo>
                                  <a:pt x="715" y="732"/>
                                </a:lnTo>
                                <a:lnTo>
                                  <a:pt x="705" y="821"/>
                                </a:lnTo>
                                <a:lnTo>
                                  <a:pt x="678" y="899"/>
                                </a:lnTo>
                                <a:lnTo>
                                  <a:pt x="637" y="960"/>
                                </a:lnTo>
                                <a:lnTo>
                                  <a:pt x="585" y="1000"/>
                                </a:lnTo>
                                <a:lnTo>
                                  <a:pt x="526" y="1014"/>
                                </a:lnTo>
                                <a:lnTo>
                                  <a:pt x="628" y="1014"/>
                                </a:lnTo>
                                <a:lnTo>
                                  <a:pt x="636" y="1010"/>
                                </a:lnTo>
                                <a:lnTo>
                                  <a:pt x="681" y="963"/>
                                </a:lnTo>
                                <a:lnTo>
                                  <a:pt x="716" y="902"/>
                                </a:lnTo>
                                <a:lnTo>
                                  <a:pt x="740" y="830"/>
                                </a:lnTo>
                                <a:lnTo>
                                  <a:pt x="751" y="750"/>
                                </a:lnTo>
                                <a:lnTo>
                                  <a:pt x="831" y="740"/>
                                </a:lnTo>
                                <a:lnTo>
                                  <a:pt x="903" y="716"/>
                                </a:lnTo>
                                <a:lnTo>
                                  <a:pt x="964" y="680"/>
                                </a:lnTo>
                                <a:lnTo>
                                  <a:pt x="1010" y="635"/>
                                </a:lnTo>
                                <a:lnTo>
                                  <a:pt x="1040" y="583"/>
                                </a:lnTo>
                                <a:lnTo>
                                  <a:pt x="1051" y="525"/>
                                </a:lnTo>
                                <a:lnTo>
                                  <a:pt x="1040" y="467"/>
                                </a:lnTo>
                                <a:lnTo>
                                  <a:pt x="1010" y="415"/>
                                </a:lnTo>
                                <a:lnTo>
                                  <a:pt x="964" y="370"/>
                                </a:lnTo>
                                <a:lnTo>
                                  <a:pt x="903" y="335"/>
                                </a:lnTo>
                                <a:lnTo>
                                  <a:pt x="831" y="311"/>
                                </a:lnTo>
                                <a:lnTo>
                                  <a:pt x="751" y="300"/>
                                </a:lnTo>
                                <a:lnTo>
                                  <a:pt x="740" y="220"/>
                                </a:lnTo>
                                <a:lnTo>
                                  <a:pt x="716" y="148"/>
                                </a:lnTo>
                                <a:lnTo>
                                  <a:pt x="681" y="87"/>
                                </a:lnTo>
                                <a:lnTo>
                                  <a:pt x="636" y="40"/>
                                </a:lnTo>
                                <a:lnTo>
                                  <a:pt x="62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88"/>
                        <wps:cNvSpPr>
                          <a:spLocks/>
                        </wps:cNvSpPr>
                        <wps:spPr bwMode="auto">
                          <a:xfrm>
                            <a:off x="10371" y="13566"/>
                            <a:ext cx="912" cy="912"/>
                          </a:xfrm>
                          <a:custGeom>
                            <a:avLst/>
                            <a:gdLst>
                              <a:gd name="T0" fmla="+- 0 10768 10372"/>
                              <a:gd name="T1" fmla="*/ T0 w 912"/>
                              <a:gd name="T2" fmla="+- 0 13579 13566"/>
                              <a:gd name="T3" fmla="*/ 13579 h 912"/>
                              <a:gd name="T4" fmla="+- 0 10673 10372"/>
                              <a:gd name="T5" fmla="*/ T4 w 912"/>
                              <a:gd name="T6" fmla="+- 0 13672 13566"/>
                              <a:gd name="T7" fmla="*/ 13672 h 912"/>
                              <a:gd name="T8" fmla="+- 0 10631 10372"/>
                              <a:gd name="T9" fmla="*/ T8 w 912"/>
                              <a:gd name="T10" fmla="+- 0 13826 13566"/>
                              <a:gd name="T11" fmla="*/ 13826 h 912"/>
                              <a:gd name="T12" fmla="+- 0 10477 10372"/>
                              <a:gd name="T13" fmla="*/ T12 w 912"/>
                              <a:gd name="T14" fmla="+- 0 13868 13566"/>
                              <a:gd name="T15" fmla="*/ 13868 h 912"/>
                              <a:gd name="T16" fmla="+- 0 10385 10372"/>
                              <a:gd name="T17" fmla="*/ T16 w 912"/>
                              <a:gd name="T18" fmla="+- 0 13962 13566"/>
                              <a:gd name="T19" fmla="*/ 13962 h 912"/>
                              <a:gd name="T20" fmla="+- 0 10385 10372"/>
                              <a:gd name="T21" fmla="*/ T20 w 912"/>
                              <a:gd name="T22" fmla="+- 0 14082 13566"/>
                              <a:gd name="T23" fmla="*/ 14082 h 912"/>
                              <a:gd name="T24" fmla="+- 0 10478 10372"/>
                              <a:gd name="T25" fmla="*/ T24 w 912"/>
                              <a:gd name="T26" fmla="+- 0 14177 13566"/>
                              <a:gd name="T27" fmla="*/ 14177 h 912"/>
                              <a:gd name="T28" fmla="+- 0 10631 10372"/>
                              <a:gd name="T29" fmla="*/ T28 w 912"/>
                              <a:gd name="T30" fmla="+- 0 14219 13566"/>
                              <a:gd name="T31" fmla="*/ 14219 h 912"/>
                              <a:gd name="T32" fmla="+- 0 10673 10372"/>
                              <a:gd name="T33" fmla="*/ T32 w 912"/>
                              <a:gd name="T34" fmla="+- 0 14372 13566"/>
                              <a:gd name="T35" fmla="*/ 14372 h 912"/>
                              <a:gd name="T36" fmla="+- 0 10768 10372"/>
                              <a:gd name="T37" fmla="*/ T36 w 912"/>
                              <a:gd name="T38" fmla="+- 0 14465 13566"/>
                              <a:gd name="T39" fmla="*/ 14465 h 912"/>
                              <a:gd name="T40" fmla="+- 0 10888 10372"/>
                              <a:gd name="T41" fmla="*/ T40 w 912"/>
                              <a:gd name="T42" fmla="+- 0 14465 13566"/>
                              <a:gd name="T43" fmla="*/ 14465 h 912"/>
                              <a:gd name="T44" fmla="+- 0 10828 10372"/>
                              <a:gd name="T45" fmla="*/ T44 w 912"/>
                              <a:gd name="T46" fmla="+- 0 14442 13566"/>
                              <a:gd name="T47" fmla="*/ 14442 h 912"/>
                              <a:gd name="T48" fmla="+- 0 10714 10372"/>
                              <a:gd name="T49" fmla="*/ T48 w 912"/>
                              <a:gd name="T50" fmla="+- 0 14371 13566"/>
                              <a:gd name="T51" fmla="*/ 14371 h 912"/>
                              <a:gd name="T52" fmla="+- 0 10667 10372"/>
                              <a:gd name="T53" fmla="*/ T52 w 912"/>
                              <a:gd name="T54" fmla="+- 0 14201 13566"/>
                              <a:gd name="T55" fmla="*/ 14201 h 912"/>
                              <a:gd name="T56" fmla="+- 0 10659 10372"/>
                              <a:gd name="T57" fmla="*/ T56 w 912"/>
                              <a:gd name="T58" fmla="+- 0 14183 13566"/>
                              <a:gd name="T59" fmla="*/ 14183 h 912"/>
                              <a:gd name="T60" fmla="+- 0 10555 10372"/>
                              <a:gd name="T61" fmla="*/ T60 w 912"/>
                              <a:gd name="T62" fmla="+- 0 14170 13566"/>
                              <a:gd name="T63" fmla="*/ 14170 h 912"/>
                              <a:gd name="T64" fmla="+- 0 10427 10372"/>
                              <a:gd name="T65" fmla="*/ T64 w 912"/>
                              <a:gd name="T66" fmla="+- 0 14085 13566"/>
                              <a:gd name="T67" fmla="*/ 14085 h 912"/>
                              <a:gd name="T68" fmla="+- 0 10427 10372"/>
                              <a:gd name="T69" fmla="*/ T68 w 912"/>
                              <a:gd name="T70" fmla="+- 0 13959 13566"/>
                              <a:gd name="T71" fmla="*/ 13959 h 912"/>
                              <a:gd name="T72" fmla="+- 0 10555 10372"/>
                              <a:gd name="T73" fmla="*/ T72 w 912"/>
                              <a:gd name="T74" fmla="+- 0 13874 13566"/>
                              <a:gd name="T75" fmla="*/ 13874 h 912"/>
                              <a:gd name="T76" fmla="+- 0 10659 10372"/>
                              <a:gd name="T77" fmla="*/ T76 w 912"/>
                              <a:gd name="T78" fmla="+- 0 13861 13566"/>
                              <a:gd name="T79" fmla="*/ 13861 h 912"/>
                              <a:gd name="T80" fmla="+- 0 10667 10372"/>
                              <a:gd name="T81" fmla="*/ T80 w 912"/>
                              <a:gd name="T82" fmla="+- 0 13843 13566"/>
                              <a:gd name="T83" fmla="*/ 13843 h 912"/>
                              <a:gd name="T84" fmla="+- 0 10714 10372"/>
                              <a:gd name="T85" fmla="*/ T84 w 912"/>
                              <a:gd name="T86" fmla="+- 0 13673 13566"/>
                              <a:gd name="T87" fmla="*/ 13673 h 912"/>
                              <a:gd name="T88" fmla="+- 0 10828 10372"/>
                              <a:gd name="T89" fmla="*/ T88 w 912"/>
                              <a:gd name="T90" fmla="+- 0 13603 13566"/>
                              <a:gd name="T91" fmla="*/ 13603 h 912"/>
                              <a:gd name="T92" fmla="+- 0 10888 10372"/>
                              <a:gd name="T93" fmla="*/ T92 w 912"/>
                              <a:gd name="T94" fmla="+- 0 13579 13566"/>
                              <a:gd name="T95" fmla="*/ 13579 h 912"/>
                              <a:gd name="T96" fmla="+- 0 10921 10372"/>
                              <a:gd name="T97" fmla="*/ T96 w 912"/>
                              <a:gd name="T98" fmla="+- 0 13603 13566"/>
                              <a:gd name="T99" fmla="*/ 13603 h 912"/>
                              <a:gd name="T100" fmla="+- 0 10890 10372"/>
                              <a:gd name="T101" fmla="*/ T100 w 912"/>
                              <a:gd name="T102" fmla="+- 0 13622 13566"/>
                              <a:gd name="T103" fmla="*/ 13622 h 912"/>
                              <a:gd name="T104" fmla="+- 0 10976 10372"/>
                              <a:gd name="T105" fmla="*/ T104 w 912"/>
                              <a:gd name="T106" fmla="+- 0 13750 13566"/>
                              <a:gd name="T107" fmla="*/ 13750 h 912"/>
                              <a:gd name="T108" fmla="+- 0 10989 10372"/>
                              <a:gd name="T109" fmla="*/ T108 w 912"/>
                              <a:gd name="T110" fmla="+- 0 13853 13566"/>
                              <a:gd name="T111" fmla="*/ 13853 h 912"/>
                              <a:gd name="T112" fmla="+- 0 11007 10372"/>
                              <a:gd name="T113" fmla="*/ T112 w 912"/>
                              <a:gd name="T114" fmla="+- 0 13861 13566"/>
                              <a:gd name="T115" fmla="*/ 13861 h 912"/>
                              <a:gd name="T116" fmla="+- 0 11177 10372"/>
                              <a:gd name="T117" fmla="*/ T116 w 912"/>
                              <a:gd name="T118" fmla="+- 0 13909 13566"/>
                              <a:gd name="T119" fmla="*/ 13909 h 912"/>
                              <a:gd name="T120" fmla="+- 0 11247 10372"/>
                              <a:gd name="T121" fmla="*/ T120 w 912"/>
                              <a:gd name="T122" fmla="+- 0 14022 13566"/>
                              <a:gd name="T123" fmla="*/ 14022 h 912"/>
                              <a:gd name="T124" fmla="+- 0 11177 10372"/>
                              <a:gd name="T125" fmla="*/ T124 w 912"/>
                              <a:gd name="T126" fmla="+- 0 14136 13566"/>
                              <a:gd name="T127" fmla="*/ 14136 h 912"/>
                              <a:gd name="T128" fmla="+- 0 11007 10372"/>
                              <a:gd name="T129" fmla="*/ T128 w 912"/>
                              <a:gd name="T130" fmla="+- 0 14183 13566"/>
                              <a:gd name="T131" fmla="*/ 14183 h 912"/>
                              <a:gd name="T132" fmla="+- 0 10989 10372"/>
                              <a:gd name="T133" fmla="*/ T132 w 912"/>
                              <a:gd name="T134" fmla="+- 0 14191 13566"/>
                              <a:gd name="T135" fmla="*/ 14191 h 912"/>
                              <a:gd name="T136" fmla="+- 0 10976 10372"/>
                              <a:gd name="T137" fmla="*/ T136 w 912"/>
                              <a:gd name="T138" fmla="+- 0 14295 13566"/>
                              <a:gd name="T139" fmla="*/ 14295 h 912"/>
                              <a:gd name="T140" fmla="+- 0 10890 10372"/>
                              <a:gd name="T141" fmla="*/ T140 w 912"/>
                              <a:gd name="T142" fmla="+- 0 14423 13566"/>
                              <a:gd name="T143" fmla="*/ 14423 h 912"/>
                              <a:gd name="T144" fmla="+- 0 10921 10372"/>
                              <a:gd name="T145" fmla="*/ T144 w 912"/>
                              <a:gd name="T146" fmla="+- 0 14442 13566"/>
                              <a:gd name="T147" fmla="*/ 14442 h 912"/>
                              <a:gd name="T148" fmla="+- 0 10983 10372"/>
                              <a:gd name="T149" fmla="*/ T148 w 912"/>
                              <a:gd name="T150" fmla="+- 0 14372 13566"/>
                              <a:gd name="T151" fmla="*/ 14372 h 912"/>
                              <a:gd name="T152" fmla="+- 0 11025 10372"/>
                              <a:gd name="T153" fmla="*/ T152 w 912"/>
                              <a:gd name="T154" fmla="+- 0 14219 13566"/>
                              <a:gd name="T155" fmla="*/ 14219 h 912"/>
                              <a:gd name="T156" fmla="+- 0 11178 10372"/>
                              <a:gd name="T157" fmla="*/ T156 w 912"/>
                              <a:gd name="T158" fmla="+- 0 14177 13566"/>
                              <a:gd name="T159" fmla="*/ 14177 h 912"/>
                              <a:gd name="T160" fmla="+- 0 11271 10372"/>
                              <a:gd name="T161" fmla="*/ T160 w 912"/>
                              <a:gd name="T162" fmla="+- 0 14082 13566"/>
                              <a:gd name="T163" fmla="*/ 14082 h 912"/>
                              <a:gd name="T164" fmla="+- 0 11271 10372"/>
                              <a:gd name="T165" fmla="*/ T164 w 912"/>
                              <a:gd name="T166" fmla="+- 0 13962 13566"/>
                              <a:gd name="T167" fmla="*/ 13962 h 912"/>
                              <a:gd name="T168" fmla="+- 0 11178 10372"/>
                              <a:gd name="T169" fmla="*/ T168 w 912"/>
                              <a:gd name="T170" fmla="+- 0 13868 13566"/>
                              <a:gd name="T171" fmla="*/ 13868 h 912"/>
                              <a:gd name="T172" fmla="+- 0 11025 10372"/>
                              <a:gd name="T173" fmla="*/ T172 w 912"/>
                              <a:gd name="T174" fmla="+- 0 13826 13566"/>
                              <a:gd name="T175" fmla="*/ 13826 h 912"/>
                              <a:gd name="T176" fmla="+- 0 10983 10372"/>
                              <a:gd name="T177" fmla="*/ T176 w 912"/>
                              <a:gd name="T178" fmla="+- 0 13672 13566"/>
                              <a:gd name="T179" fmla="*/ 13672 h 912"/>
                              <a:gd name="T180" fmla="+- 0 10921 10372"/>
                              <a:gd name="T181" fmla="*/ T180 w 912"/>
                              <a:gd name="T182" fmla="+- 0 13603 13566"/>
                              <a:gd name="T183" fmla="*/ 13603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12" h="912">
                                <a:moveTo>
                                  <a:pt x="456" y="0"/>
                                </a:moveTo>
                                <a:lnTo>
                                  <a:pt x="396" y="13"/>
                                </a:lnTo>
                                <a:lnTo>
                                  <a:pt x="343" y="50"/>
                                </a:lnTo>
                                <a:lnTo>
                                  <a:pt x="301" y="106"/>
                                </a:lnTo>
                                <a:lnTo>
                                  <a:pt x="272" y="177"/>
                                </a:lnTo>
                                <a:lnTo>
                                  <a:pt x="259" y="260"/>
                                </a:lnTo>
                                <a:lnTo>
                                  <a:pt x="177" y="272"/>
                                </a:lnTo>
                                <a:lnTo>
                                  <a:pt x="105" y="302"/>
                                </a:lnTo>
                                <a:lnTo>
                                  <a:pt x="50" y="344"/>
                                </a:lnTo>
                                <a:lnTo>
                                  <a:pt x="13" y="396"/>
                                </a:lnTo>
                                <a:lnTo>
                                  <a:pt x="0" y="456"/>
                                </a:lnTo>
                                <a:lnTo>
                                  <a:pt x="13" y="516"/>
                                </a:lnTo>
                                <a:lnTo>
                                  <a:pt x="50" y="569"/>
                                </a:lnTo>
                                <a:lnTo>
                                  <a:pt x="106" y="611"/>
                                </a:lnTo>
                                <a:lnTo>
                                  <a:pt x="177" y="640"/>
                                </a:lnTo>
                                <a:lnTo>
                                  <a:pt x="259" y="653"/>
                                </a:lnTo>
                                <a:lnTo>
                                  <a:pt x="272" y="735"/>
                                </a:lnTo>
                                <a:lnTo>
                                  <a:pt x="301" y="806"/>
                                </a:lnTo>
                                <a:lnTo>
                                  <a:pt x="343" y="862"/>
                                </a:lnTo>
                                <a:lnTo>
                                  <a:pt x="396" y="899"/>
                                </a:lnTo>
                                <a:lnTo>
                                  <a:pt x="456" y="912"/>
                                </a:lnTo>
                                <a:lnTo>
                                  <a:pt x="516" y="899"/>
                                </a:lnTo>
                                <a:lnTo>
                                  <a:pt x="549" y="876"/>
                                </a:lnTo>
                                <a:lnTo>
                                  <a:pt x="456" y="876"/>
                                </a:lnTo>
                                <a:lnTo>
                                  <a:pt x="393" y="857"/>
                                </a:lnTo>
                                <a:lnTo>
                                  <a:pt x="342" y="805"/>
                                </a:lnTo>
                                <a:lnTo>
                                  <a:pt x="308" y="729"/>
                                </a:lnTo>
                                <a:lnTo>
                                  <a:pt x="295" y="635"/>
                                </a:lnTo>
                                <a:lnTo>
                                  <a:pt x="295" y="625"/>
                                </a:lnTo>
                                <a:lnTo>
                                  <a:pt x="287" y="617"/>
                                </a:lnTo>
                                <a:lnTo>
                                  <a:pt x="277" y="617"/>
                                </a:lnTo>
                                <a:lnTo>
                                  <a:pt x="183" y="604"/>
                                </a:lnTo>
                                <a:lnTo>
                                  <a:pt x="107" y="570"/>
                                </a:lnTo>
                                <a:lnTo>
                                  <a:pt x="55" y="519"/>
                                </a:lnTo>
                                <a:lnTo>
                                  <a:pt x="36" y="456"/>
                                </a:lnTo>
                                <a:lnTo>
                                  <a:pt x="55" y="393"/>
                                </a:lnTo>
                                <a:lnTo>
                                  <a:pt x="107" y="342"/>
                                </a:lnTo>
                                <a:lnTo>
                                  <a:pt x="183" y="308"/>
                                </a:lnTo>
                                <a:lnTo>
                                  <a:pt x="277" y="295"/>
                                </a:lnTo>
                                <a:lnTo>
                                  <a:pt x="287" y="295"/>
                                </a:lnTo>
                                <a:lnTo>
                                  <a:pt x="295" y="287"/>
                                </a:lnTo>
                                <a:lnTo>
                                  <a:pt x="295" y="277"/>
                                </a:lnTo>
                                <a:lnTo>
                                  <a:pt x="308" y="184"/>
                                </a:lnTo>
                                <a:lnTo>
                                  <a:pt x="342" y="107"/>
                                </a:lnTo>
                                <a:lnTo>
                                  <a:pt x="393" y="56"/>
                                </a:lnTo>
                                <a:lnTo>
                                  <a:pt x="456" y="37"/>
                                </a:lnTo>
                                <a:lnTo>
                                  <a:pt x="549" y="37"/>
                                </a:lnTo>
                                <a:lnTo>
                                  <a:pt x="516" y="13"/>
                                </a:lnTo>
                                <a:lnTo>
                                  <a:pt x="456" y="0"/>
                                </a:lnTo>
                                <a:close/>
                                <a:moveTo>
                                  <a:pt x="549" y="37"/>
                                </a:moveTo>
                                <a:lnTo>
                                  <a:pt x="456" y="37"/>
                                </a:lnTo>
                                <a:lnTo>
                                  <a:pt x="518" y="56"/>
                                </a:lnTo>
                                <a:lnTo>
                                  <a:pt x="570" y="107"/>
                                </a:lnTo>
                                <a:lnTo>
                                  <a:pt x="604" y="184"/>
                                </a:lnTo>
                                <a:lnTo>
                                  <a:pt x="617" y="277"/>
                                </a:lnTo>
                                <a:lnTo>
                                  <a:pt x="617" y="287"/>
                                </a:lnTo>
                                <a:lnTo>
                                  <a:pt x="625" y="295"/>
                                </a:lnTo>
                                <a:lnTo>
                                  <a:pt x="635" y="295"/>
                                </a:lnTo>
                                <a:lnTo>
                                  <a:pt x="728" y="308"/>
                                </a:lnTo>
                                <a:lnTo>
                                  <a:pt x="805" y="343"/>
                                </a:lnTo>
                                <a:lnTo>
                                  <a:pt x="856" y="394"/>
                                </a:lnTo>
                                <a:lnTo>
                                  <a:pt x="875" y="456"/>
                                </a:lnTo>
                                <a:lnTo>
                                  <a:pt x="856" y="519"/>
                                </a:lnTo>
                                <a:lnTo>
                                  <a:pt x="805" y="570"/>
                                </a:lnTo>
                                <a:lnTo>
                                  <a:pt x="728" y="604"/>
                                </a:lnTo>
                                <a:lnTo>
                                  <a:pt x="635" y="617"/>
                                </a:lnTo>
                                <a:lnTo>
                                  <a:pt x="625" y="617"/>
                                </a:lnTo>
                                <a:lnTo>
                                  <a:pt x="617" y="625"/>
                                </a:lnTo>
                                <a:lnTo>
                                  <a:pt x="617" y="635"/>
                                </a:lnTo>
                                <a:lnTo>
                                  <a:pt x="604" y="729"/>
                                </a:lnTo>
                                <a:lnTo>
                                  <a:pt x="570" y="805"/>
                                </a:lnTo>
                                <a:lnTo>
                                  <a:pt x="518" y="857"/>
                                </a:lnTo>
                                <a:lnTo>
                                  <a:pt x="456" y="876"/>
                                </a:lnTo>
                                <a:lnTo>
                                  <a:pt x="549" y="876"/>
                                </a:lnTo>
                                <a:lnTo>
                                  <a:pt x="568" y="862"/>
                                </a:lnTo>
                                <a:lnTo>
                                  <a:pt x="611" y="806"/>
                                </a:lnTo>
                                <a:lnTo>
                                  <a:pt x="640" y="735"/>
                                </a:lnTo>
                                <a:lnTo>
                                  <a:pt x="653" y="653"/>
                                </a:lnTo>
                                <a:lnTo>
                                  <a:pt x="735" y="640"/>
                                </a:lnTo>
                                <a:lnTo>
                                  <a:pt x="806" y="611"/>
                                </a:lnTo>
                                <a:lnTo>
                                  <a:pt x="862" y="569"/>
                                </a:lnTo>
                                <a:lnTo>
                                  <a:pt x="899" y="516"/>
                                </a:lnTo>
                                <a:lnTo>
                                  <a:pt x="912" y="456"/>
                                </a:lnTo>
                                <a:lnTo>
                                  <a:pt x="899" y="396"/>
                                </a:lnTo>
                                <a:lnTo>
                                  <a:pt x="862" y="344"/>
                                </a:lnTo>
                                <a:lnTo>
                                  <a:pt x="806" y="302"/>
                                </a:lnTo>
                                <a:lnTo>
                                  <a:pt x="735" y="272"/>
                                </a:lnTo>
                                <a:lnTo>
                                  <a:pt x="653" y="260"/>
                                </a:lnTo>
                                <a:lnTo>
                                  <a:pt x="640" y="177"/>
                                </a:lnTo>
                                <a:lnTo>
                                  <a:pt x="611" y="106"/>
                                </a:lnTo>
                                <a:lnTo>
                                  <a:pt x="568" y="50"/>
                                </a:lnTo>
                                <a:lnTo>
                                  <a:pt x="54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7421" y="14919"/>
                            <a:ext cx="617" cy="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7730" y="14249"/>
                            <a:ext cx="0" cy="153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AutoShape 91"/>
                        <wps:cNvSpPr>
                          <a:spLocks/>
                        </wps:cNvSpPr>
                        <wps:spPr bwMode="auto">
                          <a:xfrm>
                            <a:off x="7420" y="14248"/>
                            <a:ext cx="2951" cy="1531"/>
                          </a:xfrm>
                          <a:custGeom>
                            <a:avLst/>
                            <a:gdLst>
                              <a:gd name="T0" fmla="+- 0 8038 7421"/>
                              <a:gd name="T1" fmla="*/ T0 w 2951"/>
                              <a:gd name="T2" fmla="+- 0 14687 14249"/>
                              <a:gd name="T3" fmla="*/ 14687 h 1531"/>
                              <a:gd name="T4" fmla="+- 0 8002 7421"/>
                              <a:gd name="T5" fmla="*/ T4 w 2951"/>
                              <a:gd name="T6" fmla="+- 0 14498 14249"/>
                              <a:gd name="T7" fmla="*/ 14498 h 1531"/>
                              <a:gd name="T8" fmla="+- 0 7457 7421"/>
                              <a:gd name="T9" fmla="*/ T8 w 2951"/>
                              <a:gd name="T10" fmla="+- 0 15742 14249"/>
                              <a:gd name="T11" fmla="*/ 15742 h 1531"/>
                              <a:gd name="T12" fmla="+- 0 7467 7421"/>
                              <a:gd name="T13" fmla="*/ T12 w 2951"/>
                              <a:gd name="T14" fmla="+- 0 14580 14249"/>
                              <a:gd name="T15" fmla="*/ 14580 h 1531"/>
                              <a:gd name="T16" fmla="+- 0 7534 7421"/>
                              <a:gd name="T17" fmla="*/ T16 w 2951"/>
                              <a:gd name="T18" fmla="+- 0 14424 14249"/>
                              <a:gd name="T19" fmla="*/ 14424 h 1531"/>
                              <a:gd name="T20" fmla="+- 0 7627 7421"/>
                              <a:gd name="T21" fmla="*/ T20 w 2951"/>
                              <a:gd name="T22" fmla="+- 0 14334 14249"/>
                              <a:gd name="T23" fmla="*/ 14334 h 1531"/>
                              <a:gd name="T24" fmla="+- 0 7707 7421"/>
                              <a:gd name="T25" fmla="*/ T24 w 2951"/>
                              <a:gd name="T26" fmla="+- 0 14293 14249"/>
                              <a:gd name="T27" fmla="*/ 14293 h 1531"/>
                              <a:gd name="T28" fmla="+- 0 7751 7421"/>
                              <a:gd name="T29" fmla="*/ T28 w 2951"/>
                              <a:gd name="T30" fmla="+- 0 14293 14249"/>
                              <a:gd name="T31" fmla="*/ 14293 h 1531"/>
                              <a:gd name="T32" fmla="+- 0 7831 7421"/>
                              <a:gd name="T33" fmla="*/ T32 w 2951"/>
                              <a:gd name="T34" fmla="+- 0 14334 14249"/>
                              <a:gd name="T35" fmla="*/ 14334 h 1531"/>
                              <a:gd name="T36" fmla="+- 0 7925 7421"/>
                              <a:gd name="T37" fmla="*/ T36 w 2951"/>
                              <a:gd name="T38" fmla="+- 0 14425 14249"/>
                              <a:gd name="T39" fmla="*/ 14425 h 1531"/>
                              <a:gd name="T40" fmla="+- 0 7991 7421"/>
                              <a:gd name="T41" fmla="*/ T40 w 2951"/>
                              <a:gd name="T42" fmla="+- 0 14581 14249"/>
                              <a:gd name="T43" fmla="*/ 14581 h 1531"/>
                              <a:gd name="T44" fmla="+- 0 8002 7421"/>
                              <a:gd name="T45" fmla="*/ T44 w 2951"/>
                              <a:gd name="T46" fmla="+- 0 15743 14249"/>
                              <a:gd name="T47" fmla="*/ 15743 h 1531"/>
                              <a:gd name="T48" fmla="+- 0 7991 7421"/>
                              <a:gd name="T49" fmla="*/ T48 w 2951"/>
                              <a:gd name="T50" fmla="+- 0 14467 14249"/>
                              <a:gd name="T51" fmla="*/ 14467 h 1531"/>
                              <a:gd name="T52" fmla="+- 0 7887 7421"/>
                              <a:gd name="T53" fmla="*/ T52 w 2951"/>
                              <a:gd name="T54" fmla="+- 0 14333 14249"/>
                              <a:gd name="T55" fmla="*/ 14333 h 1531"/>
                              <a:gd name="T56" fmla="+- 0 7818 7421"/>
                              <a:gd name="T57" fmla="*/ T56 w 2951"/>
                              <a:gd name="T58" fmla="+- 0 14286 14249"/>
                              <a:gd name="T59" fmla="*/ 14286 h 1531"/>
                              <a:gd name="T60" fmla="+- 0 7748 7421"/>
                              <a:gd name="T61" fmla="*/ T60 w 2951"/>
                              <a:gd name="T62" fmla="+- 0 14253 14249"/>
                              <a:gd name="T63" fmla="*/ 14253 h 1531"/>
                              <a:gd name="T64" fmla="+- 0 7731 7421"/>
                              <a:gd name="T65" fmla="*/ T64 w 2951"/>
                              <a:gd name="T66" fmla="+- 0 14249 14249"/>
                              <a:gd name="T67" fmla="*/ 14249 h 1531"/>
                              <a:gd name="T68" fmla="+- 0 7725 7421"/>
                              <a:gd name="T69" fmla="*/ T68 w 2951"/>
                              <a:gd name="T70" fmla="+- 0 14249 14249"/>
                              <a:gd name="T71" fmla="*/ 14249 h 1531"/>
                              <a:gd name="T72" fmla="+- 0 7677 7421"/>
                              <a:gd name="T73" fmla="*/ T72 w 2951"/>
                              <a:gd name="T74" fmla="+- 0 14267 14249"/>
                              <a:gd name="T75" fmla="*/ 14267 h 1531"/>
                              <a:gd name="T76" fmla="+- 0 7572 7421"/>
                              <a:gd name="T77" fmla="*/ T76 w 2951"/>
                              <a:gd name="T78" fmla="+- 0 14332 14249"/>
                              <a:gd name="T79" fmla="*/ 14332 h 1531"/>
                              <a:gd name="T80" fmla="+- 0 7468 7421"/>
                              <a:gd name="T81" fmla="*/ T80 w 2951"/>
                              <a:gd name="T82" fmla="+- 0 14466 14249"/>
                              <a:gd name="T83" fmla="*/ 14466 h 1531"/>
                              <a:gd name="T84" fmla="+- 0 7421 7421"/>
                              <a:gd name="T85" fmla="*/ T84 w 2951"/>
                              <a:gd name="T86" fmla="+- 0 14687 14249"/>
                              <a:gd name="T87" fmla="*/ 14687 h 1531"/>
                              <a:gd name="T88" fmla="+- 0 7429 7421"/>
                              <a:gd name="T89" fmla="*/ T88 w 2951"/>
                              <a:gd name="T90" fmla="+- 0 15778 14249"/>
                              <a:gd name="T91" fmla="*/ 15778 h 1531"/>
                              <a:gd name="T92" fmla="+- 0 8025 7421"/>
                              <a:gd name="T93" fmla="*/ T92 w 2951"/>
                              <a:gd name="T94" fmla="+- 0 15779 14249"/>
                              <a:gd name="T95" fmla="*/ 15779 h 1531"/>
                              <a:gd name="T96" fmla="+- 0 8033 7421"/>
                              <a:gd name="T97" fmla="*/ T96 w 2951"/>
                              <a:gd name="T98" fmla="+- 0 15774 14249"/>
                              <a:gd name="T99" fmla="*/ 15774 h 1531"/>
                              <a:gd name="T100" fmla="+- 0 8038 7421"/>
                              <a:gd name="T101" fmla="*/ T100 w 2951"/>
                              <a:gd name="T102" fmla="+- 0 15766 14249"/>
                              <a:gd name="T103" fmla="*/ 15766 h 1531"/>
                              <a:gd name="T104" fmla="+- 0 10371 7421"/>
                              <a:gd name="T105" fmla="*/ T104 w 2951"/>
                              <a:gd name="T106" fmla="+- 0 14673 14249"/>
                              <a:gd name="T107" fmla="*/ 14673 h 1531"/>
                              <a:gd name="T108" fmla="+- 0 10355 7421"/>
                              <a:gd name="T109" fmla="*/ T108 w 2951"/>
                              <a:gd name="T110" fmla="+- 0 14665 14249"/>
                              <a:gd name="T111" fmla="*/ 14665 h 1531"/>
                              <a:gd name="T112" fmla="+- 0 10335 7421"/>
                              <a:gd name="T113" fmla="*/ T112 w 2951"/>
                              <a:gd name="T114" fmla="+- 0 14699 14249"/>
                              <a:gd name="T115" fmla="*/ 14699 h 1531"/>
                              <a:gd name="T116" fmla="+- 0 10261 7421"/>
                              <a:gd name="T117" fmla="*/ T116 w 2951"/>
                              <a:gd name="T118" fmla="+- 0 14892 14249"/>
                              <a:gd name="T119" fmla="*/ 14892 h 1531"/>
                              <a:gd name="T120" fmla="+- 0 10253 7421"/>
                              <a:gd name="T121" fmla="*/ T120 w 2951"/>
                              <a:gd name="T122" fmla="+- 0 15743 14249"/>
                              <a:gd name="T123" fmla="*/ 15743 h 1531"/>
                              <a:gd name="T124" fmla="+- 0 9357 7421"/>
                              <a:gd name="T125" fmla="*/ T124 w 2951"/>
                              <a:gd name="T126" fmla="+- 0 14900 14249"/>
                              <a:gd name="T127" fmla="*/ 14900 h 1531"/>
                              <a:gd name="T128" fmla="+- 0 9274 7421"/>
                              <a:gd name="T129" fmla="*/ T128 w 2951"/>
                              <a:gd name="T130" fmla="+- 0 14892 14249"/>
                              <a:gd name="T131" fmla="*/ 14892 h 1531"/>
                              <a:gd name="T132" fmla="+- 0 9328 7421"/>
                              <a:gd name="T133" fmla="*/ T132 w 2951"/>
                              <a:gd name="T134" fmla="+- 0 14690 14249"/>
                              <a:gd name="T135" fmla="*/ 14690 h 1531"/>
                              <a:gd name="T136" fmla="+- 0 9487 7421"/>
                              <a:gd name="T137" fmla="*/ T136 w 2951"/>
                              <a:gd name="T138" fmla="+- 0 14636 14249"/>
                              <a:gd name="T139" fmla="*/ 14636 h 1531"/>
                              <a:gd name="T140" fmla="+- 0 9633 7421"/>
                              <a:gd name="T141" fmla="*/ T140 w 2951"/>
                              <a:gd name="T142" fmla="+- 0 14531 14249"/>
                              <a:gd name="T143" fmla="*/ 14531 h 1531"/>
                              <a:gd name="T144" fmla="+- 0 9770 7421"/>
                              <a:gd name="T145" fmla="*/ T144 w 2951"/>
                              <a:gd name="T146" fmla="+- 0 14482 14249"/>
                              <a:gd name="T147" fmla="*/ 14482 h 1531"/>
                              <a:gd name="T148" fmla="+- 0 9840 7421"/>
                              <a:gd name="T149" fmla="*/ T148 w 2951"/>
                              <a:gd name="T150" fmla="+- 0 14482 14249"/>
                              <a:gd name="T151" fmla="*/ 14482 h 1531"/>
                              <a:gd name="T152" fmla="+- 0 9976 7421"/>
                              <a:gd name="T153" fmla="*/ T152 w 2951"/>
                              <a:gd name="T154" fmla="+- 0 14531 14249"/>
                              <a:gd name="T155" fmla="*/ 14531 h 1531"/>
                              <a:gd name="T156" fmla="+- 0 10122 7421"/>
                              <a:gd name="T157" fmla="*/ T156 w 2951"/>
                              <a:gd name="T158" fmla="+- 0 14636 14249"/>
                              <a:gd name="T159" fmla="*/ 14636 h 1531"/>
                              <a:gd name="T160" fmla="+- 0 10281 7421"/>
                              <a:gd name="T161" fmla="*/ T160 w 2951"/>
                              <a:gd name="T162" fmla="+- 0 14690 14249"/>
                              <a:gd name="T163" fmla="*/ 14690 h 1531"/>
                              <a:gd name="T164" fmla="+- 0 10335 7421"/>
                              <a:gd name="T165" fmla="*/ T164 w 2951"/>
                              <a:gd name="T166" fmla="+- 0 14662 14249"/>
                              <a:gd name="T167" fmla="*/ 14662 h 1531"/>
                              <a:gd name="T168" fmla="+- 0 10248 7421"/>
                              <a:gd name="T169" fmla="*/ T168 w 2951"/>
                              <a:gd name="T170" fmla="+- 0 14645 14249"/>
                              <a:gd name="T171" fmla="*/ 14645 h 1531"/>
                              <a:gd name="T172" fmla="+- 0 10074 7421"/>
                              <a:gd name="T173" fmla="*/ T172 w 2951"/>
                              <a:gd name="T174" fmla="+- 0 14558 14249"/>
                              <a:gd name="T175" fmla="*/ 14558 h 1531"/>
                              <a:gd name="T176" fmla="+- 0 9945 7421"/>
                              <a:gd name="T177" fmla="*/ T176 w 2951"/>
                              <a:gd name="T178" fmla="+- 0 14478 14249"/>
                              <a:gd name="T179" fmla="*/ 14478 h 1531"/>
                              <a:gd name="T180" fmla="+- 0 9846 7421"/>
                              <a:gd name="T181" fmla="*/ T180 w 2951"/>
                              <a:gd name="T182" fmla="+- 0 14447 14249"/>
                              <a:gd name="T183" fmla="*/ 14447 h 1531"/>
                              <a:gd name="T184" fmla="+- 0 9764 7421"/>
                              <a:gd name="T185" fmla="*/ T184 w 2951"/>
                              <a:gd name="T186" fmla="+- 0 14447 14249"/>
                              <a:gd name="T187" fmla="*/ 14447 h 1531"/>
                              <a:gd name="T188" fmla="+- 0 9614 7421"/>
                              <a:gd name="T189" fmla="*/ T188 w 2951"/>
                              <a:gd name="T190" fmla="+- 0 14500 14249"/>
                              <a:gd name="T191" fmla="*/ 14500 h 1531"/>
                              <a:gd name="T192" fmla="+- 0 9453 7421"/>
                              <a:gd name="T193" fmla="*/ T192 w 2951"/>
                              <a:gd name="T194" fmla="+- 0 14612 14249"/>
                              <a:gd name="T195" fmla="*/ 14612 h 1531"/>
                              <a:gd name="T196" fmla="+- 0 9286 7421"/>
                              <a:gd name="T197" fmla="*/ T196 w 2951"/>
                              <a:gd name="T198" fmla="+- 0 14660 14249"/>
                              <a:gd name="T199" fmla="*/ 14660 h 1531"/>
                              <a:gd name="T200" fmla="+- 0 9245 7421"/>
                              <a:gd name="T201" fmla="*/ T200 w 2951"/>
                              <a:gd name="T202" fmla="+- 0 14666 14249"/>
                              <a:gd name="T203" fmla="*/ 14666 h 1531"/>
                              <a:gd name="T204" fmla="+- 0 9238 7421"/>
                              <a:gd name="T205" fmla="*/ T204 w 2951"/>
                              <a:gd name="T206" fmla="+- 0 14920 14249"/>
                              <a:gd name="T207" fmla="*/ 14920 h 1531"/>
                              <a:gd name="T208" fmla="+- 0 9321 7421"/>
                              <a:gd name="T209" fmla="*/ T208 w 2951"/>
                              <a:gd name="T210" fmla="+- 0 14928 14249"/>
                              <a:gd name="T211" fmla="*/ 14928 h 1531"/>
                              <a:gd name="T212" fmla="+- 0 9329 7421"/>
                              <a:gd name="T213" fmla="*/ T212 w 2951"/>
                              <a:gd name="T214" fmla="+- 0 15779 14249"/>
                              <a:gd name="T215" fmla="*/ 15779 h 1531"/>
                              <a:gd name="T216" fmla="+- 0 10289 7421"/>
                              <a:gd name="T217" fmla="*/ T216 w 2951"/>
                              <a:gd name="T218" fmla="+- 0 15771 14249"/>
                              <a:gd name="T219" fmla="*/ 15771 h 1531"/>
                              <a:gd name="T220" fmla="+- 0 10289 7421"/>
                              <a:gd name="T221" fmla="*/ T220 w 2951"/>
                              <a:gd name="T222" fmla="+- 0 14928 14249"/>
                              <a:gd name="T223" fmla="*/ 14928 h 1531"/>
                              <a:gd name="T224" fmla="+- 0 10371 7421"/>
                              <a:gd name="T225" fmla="*/ T224 w 2951"/>
                              <a:gd name="T226" fmla="+- 0 14920 14249"/>
                              <a:gd name="T227" fmla="*/ 14920 h 1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951" h="1531">
                                <a:moveTo>
                                  <a:pt x="617" y="1494"/>
                                </a:moveTo>
                                <a:lnTo>
                                  <a:pt x="617" y="438"/>
                                </a:lnTo>
                                <a:lnTo>
                                  <a:pt x="604" y="316"/>
                                </a:lnTo>
                                <a:lnTo>
                                  <a:pt x="581" y="249"/>
                                </a:lnTo>
                                <a:lnTo>
                                  <a:pt x="581" y="1494"/>
                                </a:lnTo>
                                <a:lnTo>
                                  <a:pt x="36" y="1493"/>
                                </a:lnTo>
                                <a:lnTo>
                                  <a:pt x="36" y="438"/>
                                </a:lnTo>
                                <a:lnTo>
                                  <a:pt x="46" y="331"/>
                                </a:lnTo>
                                <a:lnTo>
                                  <a:pt x="73" y="244"/>
                                </a:lnTo>
                                <a:lnTo>
                                  <a:pt x="113" y="175"/>
                                </a:lnTo>
                                <a:lnTo>
                                  <a:pt x="159" y="123"/>
                                </a:lnTo>
                                <a:lnTo>
                                  <a:pt x="206" y="85"/>
                                </a:lnTo>
                                <a:lnTo>
                                  <a:pt x="251" y="59"/>
                                </a:lnTo>
                                <a:lnTo>
                                  <a:pt x="286" y="44"/>
                                </a:lnTo>
                                <a:lnTo>
                                  <a:pt x="308" y="37"/>
                                </a:lnTo>
                                <a:lnTo>
                                  <a:pt x="330" y="44"/>
                                </a:lnTo>
                                <a:lnTo>
                                  <a:pt x="366" y="59"/>
                                </a:lnTo>
                                <a:lnTo>
                                  <a:pt x="410" y="85"/>
                                </a:lnTo>
                                <a:lnTo>
                                  <a:pt x="458" y="124"/>
                                </a:lnTo>
                                <a:lnTo>
                                  <a:pt x="504" y="176"/>
                                </a:lnTo>
                                <a:lnTo>
                                  <a:pt x="543" y="245"/>
                                </a:lnTo>
                                <a:lnTo>
                                  <a:pt x="570" y="332"/>
                                </a:lnTo>
                                <a:lnTo>
                                  <a:pt x="581" y="438"/>
                                </a:lnTo>
                                <a:lnTo>
                                  <a:pt x="581" y="1494"/>
                                </a:lnTo>
                                <a:lnTo>
                                  <a:pt x="581" y="249"/>
                                </a:lnTo>
                                <a:lnTo>
                                  <a:pt x="570" y="218"/>
                                </a:lnTo>
                                <a:lnTo>
                                  <a:pt x="521" y="141"/>
                                </a:lnTo>
                                <a:lnTo>
                                  <a:pt x="466" y="84"/>
                                </a:lnTo>
                                <a:lnTo>
                                  <a:pt x="410" y="44"/>
                                </a:lnTo>
                                <a:lnTo>
                                  <a:pt x="397" y="37"/>
                                </a:lnTo>
                                <a:lnTo>
                                  <a:pt x="361" y="18"/>
                                </a:lnTo>
                                <a:lnTo>
                                  <a:pt x="327" y="4"/>
                                </a:lnTo>
                                <a:lnTo>
                                  <a:pt x="313" y="0"/>
                                </a:lnTo>
                                <a:lnTo>
                                  <a:pt x="310" y="0"/>
                                </a:lnTo>
                                <a:lnTo>
                                  <a:pt x="307" y="0"/>
                                </a:lnTo>
                                <a:lnTo>
                                  <a:pt x="304" y="0"/>
                                </a:lnTo>
                                <a:lnTo>
                                  <a:pt x="290" y="4"/>
                                </a:lnTo>
                                <a:lnTo>
                                  <a:pt x="256" y="18"/>
                                </a:lnTo>
                                <a:lnTo>
                                  <a:pt x="207" y="43"/>
                                </a:lnTo>
                                <a:lnTo>
                                  <a:pt x="151" y="83"/>
                                </a:lnTo>
                                <a:lnTo>
                                  <a:pt x="95" y="140"/>
                                </a:lnTo>
                                <a:lnTo>
                                  <a:pt x="47" y="217"/>
                                </a:lnTo>
                                <a:lnTo>
                                  <a:pt x="13" y="315"/>
                                </a:lnTo>
                                <a:lnTo>
                                  <a:pt x="0" y="438"/>
                                </a:lnTo>
                                <a:lnTo>
                                  <a:pt x="0" y="1521"/>
                                </a:lnTo>
                                <a:lnTo>
                                  <a:pt x="8" y="1529"/>
                                </a:lnTo>
                                <a:lnTo>
                                  <a:pt x="599" y="1530"/>
                                </a:lnTo>
                                <a:lnTo>
                                  <a:pt x="604" y="1530"/>
                                </a:lnTo>
                                <a:lnTo>
                                  <a:pt x="608" y="1528"/>
                                </a:lnTo>
                                <a:lnTo>
                                  <a:pt x="612" y="1525"/>
                                </a:lnTo>
                                <a:lnTo>
                                  <a:pt x="615" y="1522"/>
                                </a:lnTo>
                                <a:lnTo>
                                  <a:pt x="617" y="1517"/>
                                </a:lnTo>
                                <a:lnTo>
                                  <a:pt x="617" y="1494"/>
                                </a:lnTo>
                                <a:moveTo>
                                  <a:pt x="2950" y="424"/>
                                </a:moveTo>
                                <a:lnTo>
                                  <a:pt x="2943" y="417"/>
                                </a:lnTo>
                                <a:lnTo>
                                  <a:pt x="2934" y="416"/>
                                </a:lnTo>
                                <a:lnTo>
                                  <a:pt x="2914" y="413"/>
                                </a:lnTo>
                                <a:lnTo>
                                  <a:pt x="2914" y="450"/>
                                </a:lnTo>
                                <a:lnTo>
                                  <a:pt x="2914" y="643"/>
                                </a:lnTo>
                                <a:lnTo>
                                  <a:pt x="2840" y="643"/>
                                </a:lnTo>
                                <a:lnTo>
                                  <a:pt x="2832" y="651"/>
                                </a:lnTo>
                                <a:lnTo>
                                  <a:pt x="2832" y="1494"/>
                                </a:lnTo>
                                <a:lnTo>
                                  <a:pt x="1936" y="1494"/>
                                </a:lnTo>
                                <a:lnTo>
                                  <a:pt x="1936" y="651"/>
                                </a:lnTo>
                                <a:lnTo>
                                  <a:pt x="1928" y="643"/>
                                </a:lnTo>
                                <a:lnTo>
                                  <a:pt x="1853" y="643"/>
                                </a:lnTo>
                                <a:lnTo>
                                  <a:pt x="1853" y="450"/>
                                </a:lnTo>
                                <a:lnTo>
                                  <a:pt x="1907" y="441"/>
                                </a:lnTo>
                                <a:lnTo>
                                  <a:pt x="1984" y="421"/>
                                </a:lnTo>
                                <a:lnTo>
                                  <a:pt x="2066" y="387"/>
                                </a:lnTo>
                                <a:lnTo>
                                  <a:pt x="2139" y="335"/>
                                </a:lnTo>
                                <a:lnTo>
                                  <a:pt x="2212" y="282"/>
                                </a:lnTo>
                                <a:lnTo>
                                  <a:pt x="2287" y="249"/>
                                </a:lnTo>
                                <a:lnTo>
                                  <a:pt x="2349" y="233"/>
                                </a:lnTo>
                                <a:lnTo>
                                  <a:pt x="2384" y="229"/>
                                </a:lnTo>
                                <a:lnTo>
                                  <a:pt x="2419" y="233"/>
                                </a:lnTo>
                                <a:lnTo>
                                  <a:pt x="2480" y="249"/>
                                </a:lnTo>
                                <a:lnTo>
                                  <a:pt x="2555" y="282"/>
                                </a:lnTo>
                                <a:lnTo>
                                  <a:pt x="2628" y="335"/>
                                </a:lnTo>
                                <a:lnTo>
                                  <a:pt x="2701" y="387"/>
                                </a:lnTo>
                                <a:lnTo>
                                  <a:pt x="2784" y="421"/>
                                </a:lnTo>
                                <a:lnTo>
                                  <a:pt x="2860" y="441"/>
                                </a:lnTo>
                                <a:lnTo>
                                  <a:pt x="2914" y="450"/>
                                </a:lnTo>
                                <a:lnTo>
                                  <a:pt x="2914" y="413"/>
                                </a:lnTo>
                                <a:lnTo>
                                  <a:pt x="2902" y="411"/>
                                </a:lnTo>
                                <a:lnTo>
                                  <a:pt x="2827" y="396"/>
                                </a:lnTo>
                                <a:lnTo>
                                  <a:pt x="2735" y="363"/>
                                </a:lnTo>
                                <a:lnTo>
                                  <a:pt x="2653" y="309"/>
                                </a:lnTo>
                                <a:lnTo>
                                  <a:pt x="2574" y="251"/>
                                </a:lnTo>
                                <a:lnTo>
                                  <a:pt x="2524" y="229"/>
                                </a:lnTo>
                                <a:lnTo>
                                  <a:pt x="2493" y="215"/>
                                </a:lnTo>
                                <a:lnTo>
                                  <a:pt x="2425" y="198"/>
                                </a:lnTo>
                                <a:lnTo>
                                  <a:pt x="2384" y="193"/>
                                </a:lnTo>
                                <a:lnTo>
                                  <a:pt x="2343" y="198"/>
                                </a:lnTo>
                                <a:lnTo>
                                  <a:pt x="2275" y="215"/>
                                </a:lnTo>
                                <a:lnTo>
                                  <a:pt x="2193" y="251"/>
                                </a:lnTo>
                                <a:lnTo>
                                  <a:pt x="2114" y="309"/>
                                </a:lnTo>
                                <a:lnTo>
                                  <a:pt x="2032" y="363"/>
                                </a:lnTo>
                                <a:lnTo>
                                  <a:pt x="1941" y="396"/>
                                </a:lnTo>
                                <a:lnTo>
                                  <a:pt x="1865" y="411"/>
                                </a:lnTo>
                                <a:lnTo>
                                  <a:pt x="1833" y="416"/>
                                </a:lnTo>
                                <a:lnTo>
                                  <a:pt x="1824" y="417"/>
                                </a:lnTo>
                                <a:lnTo>
                                  <a:pt x="1817" y="424"/>
                                </a:lnTo>
                                <a:lnTo>
                                  <a:pt x="1817" y="671"/>
                                </a:lnTo>
                                <a:lnTo>
                                  <a:pt x="1825" y="679"/>
                                </a:lnTo>
                                <a:lnTo>
                                  <a:pt x="1900" y="679"/>
                                </a:lnTo>
                                <a:lnTo>
                                  <a:pt x="1900" y="1522"/>
                                </a:lnTo>
                                <a:lnTo>
                                  <a:pt x="1908" y="1530"/>
                                </a:lnTo>
                                <a:lnTo>
                                  <a:pt x="2860" y="1530"/>
                                </a:lnTo>
                                <a:lnTo>
                                  <a:pt x="2868" y="1522"/>
                                </a:lnTo>
                                <a:lnTo>
                                  <a:pt x="2868" y="1494"/>
                                </a:lnTo>
                                <a:lnTo>
                                  <a:pt x="2868" y="679"/>
                                </a:lnTo>
                                <a:lnTo>
                                  <a:pt x="2942" y="679"/>
                                </a:lnTo>
                                <a:lnTo>
                                  <a:pt x="2950" y="671"/>
                                </a:lnTo>
                                <a:lnTo>
                                  <a:pt x="2950" y="424"/>
                                </a:lnTo>
                              </a:path>
                            </a:pathLst>
                          </a:custGeom>
                          <a:solidFill>
                            <a:srgbClr val="D82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9534" y="15196"/>
                            <a:ext cx="525" cy="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9805" y="14820"/>
                            <a:ext cx="0" cy="751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829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AutoShape 94"/>
                        <wps:cNvSpPr>
                          <a:spLocks/>
                        </wps:cNvSpPr>
                        <wps:spPr bwMode="auto">
                          <a:xfrm>
                            <a:off x="9533" y="14820"/>
                            <a:ext cx="542" cy="751"/>
                          </a:xfrm>
                          <a:custGeom>
                            <a:avLst/>
                            <a:gdLst>
                              <a:gd name="T0" fmla="+- 0 9805 9534"/>
                              <a:gd name="T1" fmla="*/ T0 w 542"/>
                              <a:gd name="T2" fmla="+- 0 14820 14820"/>
                              <a:gd name="T3" fmla="*/ 14820 h 751"/>
                              <a:gd name="T4" fmla="+- 0 9743 9534"/>
                              <a:gd name="T5" fmla="*/ T4 w 542"/>
                              <a:gd name="T6" fmla="+- 0 14830 14820"/>
                              <a:gd name="T7" fmla="*/ 14830 h 751"/>
                              <a:gd name="T8" fmla="+- 0 9686 9534"/>
                              <a:gd name="T9" fmla="*/ T8 w 542"/>
                              <a:gd name="T10" fmla="+- 0 14859 14820"/>
                              <a:gd name="T11" fmla="*/ 14859 h 751"/>
                              <a:gd name="T12" fmla="+- 0 9635 9534"/>
                              <a:gd name="T13" fmla="*/ T12 w 542"/>
                              <a:gd name="T14" fmla="+- 0 14903 14820"/>
                              <a:gd name="T15" fmla="*/ 14903 h 751"/>
                              <a:gd name="T16" fmla="+- 0 9593 9534"/>
                              <a:gd name="T17" fmla="*/ T16 w 542"/>
                              <a:gd name="T18" fmla="+- 0 14961 14820"/>
                              <a:gd name="T19" fmla="*/ 14961 h 751"/>
                              <a:gd name="T20" fmla="+- 0 9561 9534"/>
                              <a:gd name="T21" fmla="*/ T20 w 542"/>
                              <a:gd name="T22" fmla="+- 0 15031 14820"/>
                              <a:gd name="T23" fmla="*/ 15031 h 751"/>
                              <a:gd name="T24" fmla="+- 0 9541 9534"/>
                              <a:gd name="T25" fmla="*/ T24 w 542"/>
                              <a:gd name="T26" fmla="+- 0 15110 14820"/>
                              <a:gd name="T27" fmla="*/ 15110 h 751"/>
                              <a:gd name="T28" fmla="+- 0 9534 9534"/>
                              <a:gd name="T29" fmla="*/ T28 w 542"/>
                              <a:gd name="T30" fmla="+- 0 15196 14820"/>
                              <a:gd name="T31" fmla="*/ 15196 h 751"/>
                              <a:gd name="T32" fmla="+- 0 9541 9534"/>
                              <a:gd name="T33" fmla="*/ T32 w 542"/>
                              <a:gd name="T34" fmla="+- 0 15282 14820"/>
                              <a:gd name="T35" fmla="*/ 15282 h 751"/>
                              <a:gd name="T36" fmla="+- 0 9561 9534"/>
                              <a:gd name="T37" fmla="*/ T36 w 542"/>
                              <a:gd name="T38" fmla="+- 0 15361 14820"/>
                              <a:gd name="T39" fmla="*/ 15361 h 751"/>
                              <a:gd name="T40" fmla="+- 0 9593 9534"/>
                              <a:gd name="T41" fmla="*/ T40 w 542"/>
                              <a:gd name="T42" fmla="+- 0 15430 14820"/>
                              <a:gd name="T43" fmla="*/ 15430 h 751"/>
                              <a:gd name="T44" fmla="+- 0 9635 9534"/>
                              <a:gd name="T45" fmla="*/ T44 w 542"/>
                              <a:gd name="T46" fmla="+- 0 15488 14820"/>
                              <a:gd name="T47" fmla="*/ 15488 h 751"/>
                              <a:gd name="T48" fmla="+- 0 9686 9534"/>
                              <a:gd name="T49" fmla="*/ T48 w 542"/>
                              <a:gd name="T50" fmla="+- 0 15533 14820"/>
                              <a:gd name="T51" fmla="*/ 15533 h 751"/>
                              <a:gd name="T52" fmla="+- 0 9743 9534"/>
                              <a:gd name="T53" fmla="*/ T52 w 542"/>
                              <a:gd name="T54" fmla="+- 0 15561 14820"/>
                              <a:gd name="T55" fmla="*/ 15561 h 751"/>
                              <a:gd name="T56" fmla="+- 0 9805 9534"/>
                              <a:gd name="T57" fmla="*/ T56 w 542"/>
                              <a:gd name="T58" fmla="+- 0 15571 14820"/>
                              <a:gd name="T59" fmla="*/ 15571 h 751"/>
                              <a:gd name="T60" fmla="+- 0 9867 9534"/>
                              <a:gd name="T61" fmla="*/ T60 w 542"/>
                              <a:gd name="T62" fmla="+- 0 15561 14820"/>
                              <a:gd name="T63" fmla="*/ 15561 h 751"/>
                              <a:gd name="T64" fmla="+- 0 9920 9534"/>
                              <a:gd name="T65" fmla="*/ T64 w 542"/>
                              <a:gd name="T66" fmla="+- 0 15535 14820"/>
                              <a:gd name="T67" fmla="*/ 15535 h 751"/>
                              <a:gd name="T68" fmla="+- 0 9805 9534"/>
                              <a:gd name="T69" fmla="*/ T68 w 542"/>
                              <a:gd name="T70" fmla="+- 0 15535 14820"/>
                              <a:gd name="T71" fmla="*/ 15535 h 751"/>
                              <a:gd name="T72" fmla="+- 0 9742 9534"/>
                              <a:gd name="T73" fmla="*/ T72 w 542"/>
                              <a:gd name="T74" fmla="+- 0 15523 14820"/>
                              <a:gd name="T75" fmla="*/ 15523 h 751"/>
                              <a:gd name="T76" fmla="+- 0 9686 9534"/>
                              <a:gd name="T77" fmla="*/ T76 w 542"/>
                              <a:gd name="T78" fmla="+- 0 15488 14820"/>
                              <a:gd name="T79" fmla="*/ 15488 h 751"/>
                              <a:gd name="T80" fmla="+- 0 9639 9534"/>
                              <a:gd name="T81" fmla="*/ T80 w 542"/>
                              <a:gd name="T82" fmla="+- 0 15435 14820"/>
                              <a:gd name="T83" fmla="*/ 15435 h 751"/>
                              <a:gd name="T84" fmla="+- 0 9602 9534"/>
                              <a:gd name="T85" fmla="*/ T84 w 542"/>
                              <a:gd name="T86" fmla="+- 0 15367 14820"/>
                              <a:gd name="T87" fmla="*/ 15367 h 751"/>
                              <a:gd name="T88" fmla="+- 0 9578 9534"/>
                              <a:gd name="T89" fmla="*/ T88 w 542"/>
                              <a:gd name="T90" fmla="+- 0 15286 14820"/>
                              <a:gd name="T91" fmla="*/ 15286 h 751"/>
                              <a:gd name="T92" fmla="+- 0 9570 9534"/>
                              <a:gd name="T93" fmla="*/ T92 w 542"/>
                              <a:gd name="T94" fmla="+- 0 15196 14820"/>
                              <a:gd name="T95" fmla="*/ 15196 h 751"/>
                              <a:gd name="T96" fmla="+- 0 9578 9534"/>
                              <a:gd name="T97" fmla="*/ T96 w 542"/>
                              <a:gd name="T98" fmla="+- 0 15106 14820"/>
                              <a:gd name="T99" fmla="*/ 15106 h 751"/>
                              <a:gd name="T100" fmla="+- 0 9602 9534"/>
                              <a:gd name="T101" fmla="*/ T100 w 542"/>
                              <a:gd name="T102" fmla="+- 0 15025 14820"/>
                              <a:gd name="T103" fmla="*/ 15025 h 751"/>
                              <a:gd name="T104" fmla="+- 0 9639 9534"/>
                              <a:gd name="T105" fmla="*/ T104 w 542"/>
                              <a:gd name="T106" fmla="+- 0 14956 14820"/>
                              <a:gd name="T107" fmla="*/ 14956 h 751"/>
                              <a:gd name="T108" fmla="+- 0 9686 9534"/>
                              <a:gd name="T109" fmla="*/ T108 w 542"/>
                              <a:gd name="T110" fmla="+- 0 14903 14820"/>
                              <a:gd name="T111" fmla="*/ 14903 h 751"/>
                              <a:gd name="T112" fmla="+- 0 9742 9534"/>
                              <a:gd name="T113" fmla="*/ T112 w 542"/>
                              <a:gd name="T114" fmla="+- 0 14869 14820"/>
                              <a:gd name="T115" fmla="*/ 14869 h 751"/>
                              <a:gd name="T116" fmla="+- 0 9805 9534"/>
                              <a:gd name="T117" fmla="*/ T116 w 542"/>
                              <a:gd name="T118" fmla="+- 0 14857 14820"/>
                              <a:gd name="T119" fmla="*/ 14857 h 751"/>
                              <a:gd name="T120" fmla="+- 0 9920 9534"/>
                              <a:gd name="T121" fmla="*/ T120 w 542"/>
                              <a:gd name="T122" fmla="+- 0 14857 14820"/>
                              <a:gd name="T123" fmla="*/ 14857 h 751"/>
                              <a:gd name="T124" fmla="+- 0 9867 9534"/>
                              <a:gd name="T125" fmla="*/ T124 w 542"/>
                              <a:gd name="T126" fmla="+- 0 14830 14820"/>
                              <a:gd name="T127" fmla="*/ 14830 h 751"/>
                              <a:gd name="T128" fmla="+- 0 9805 9534"/>
                              <a:gd name="T129" fmla="*/ T128 w 542"/>
                              <a:gd name="T130" fmla="+- 0 14820 14820"/>
                              <a:gd name="T131" fmla="*/ 14820 h 751"/>
                              <a:gd name="T132" fmla="+- 0 9920 9534"/>
                              <a:gd name="T133" fmla="*/ T132 w 542"/>
                              <a:gd name="T134" fmla="+- 0 14857 14820"/>
                              <a:gd name="T135" fmla="*/ 14857 h 751"/>
                              <a:gd name="T136" fmla="+- 0 9805 9534"/>
                              <a:gd name="T137" fmla="*/ T136 w 542"/>
                              <a:gd name="T138" fmla="+- 0 14857 14820"/>
                              <a:gd name="T139" fmla="*/ 14857 h 751"/>
                              <a:gd name="T140" fmla="+- 0 9867 9534"/>
                              <a:gd name="T141" fmla="*/ T140 w 542"/>
                              <a:gd name="T142" fmla="+- 0 14869 14820"/>
                              <a:gd name="T143" fmla="*/ 14869 h 751"/>
                              <a:gd name="T144" fmla="+- 0 9923 9534"/>
                              <a:gd name="T145" fmla="*/ T144 w 542"/>
                              <a:gd name="T146" fmla="+- 0 14903 14820"/>
                              <a:gd name="T147" fmla="*/ 14903 h 751"/>
                              <a:gd name="T148" fmla="+- 0 9970 9534"/>
                              <a:gd name="T149" fmla="*/ T148 w 542"/>
                              <a:gd name="T150" fmla="+- 0 14956 14820"/>
                              <a:gd name="T151" fmla="*/ 14956 h 751"/>
                              <a:gd name="T152" fmla="+- 0 10007 9534"/>
                              <a:gd name="T153" fmla="*/ T152 w 542"/>
                              <a:gd name="T154" fmla="+- 0 15025 14820"/>
                              <a:gd name="T155" fmla="*/ 15025 h 751"/>
                              <a:gd name="T156" fmla="+- 0 10031 9534"/>
                              <a:gd name="T157" fmla="*/ T156 w 542"/>
                              <a:gd name="T158" fmla="+- 0 15106 14820"/>
                              <a:gd name="T159" fmla="*/ 15106 h 751"/>
                              <a:gd name="T160" fmla="+- 0 10039 9534"/>
                              <a:gd name="T161" fmla="*/ T160 w 542"/>
                              <a:gd name="T162" fmla="+- 0 15196 14820"/>
                              <a:gd name="T163" fmla="*/ 15196 h 751"/>
                              <a:gd name="T164" fmla="+- 0 10031 9534"/>
                              <a:gd name="T165" fmla="*/ T164 w 542"/>
                              <a:gd name="T166" fmla="+- 0 15286 14820"/>
                              <a:gd name="T167" fmla="*/ 15286 h 751"/>
                              <a:gd name="T168" fmla="+- 0 10007 9534"/>
                              <a:gd name="T169" fmla="*/ T168 w 542"/>
                              <a:gd name="T170" fmla="+- 0 15367 14820"/>
                              <a:gd name="T171" fmla="*/ 15367 h 751"/>
                              <a:gd name="T172" fmla="+- 0 9970 9534"/>
                              <a:gd name="T173" fmla="*/ T172 w 542"/>
                              <a:gd name="T174" fmla="+- 0 15435 14820"/>
                              <a:gd name="T175" fmla="*/ 15435 h 751"/>
                              <a:gd name="T176" fmla="+- 0 9923 9534"/>
                              <a:gd name="T177" fmla="*/ T176 w 542"/>
                              <a:gd name="T178" fmla="+- 0 15488 14820"/>
                              <a:gd name="T179" fmla="*/ 15488 h 751"/>
                              <a:gd name="T180" fmla="+- 0 9867 9534"/>
                              <a:gd name="T181" fmla="*/ T180 w 542"/>
                              <a:gd name="T182" fmla="+- 0 15523 14820"/>
                              <a:gd name="T183" fmla="*/ 15523 h 751"/>
                              <a:gd name="T184" fmla="+- 0 9805 9534"/>
                              <a:gd name="T185" fmla="*/ T184 w 542"/>
                              <a:gd name="T186" fmla="+- 0 15535 14820"/>
                              <a:gd name="T187" fmla="*/ 15535 h 751"/>
                              <a:gd name="T188" fmla="+- 0 9920 9534"/>
                              <a:gd name="T189" fmla="*/ T188 w 542"/>
                              <a:gd name="T190" fmla="+- 0 15535 14820"/>
                              <a:gd name="T191" fmla="*/ 15535 h 751"/>
                              <a:gd name="T192" fmla="+- 0 9924 9534"/>
                              <a:gd name="T193" fmla="*/ T192 w 542"/>
                              <a:gd name="T194" fmla="+- 0 15533 14820"/>
                              <a:gd name="T195" fmla="*/ 15533 h 751"/>
                              <a:gd name="T196" fmla="+- 0 9974 9534"/>
                              <a:gd name="T197" fmla="*/ T196 w 542"/>
                              <a:gd name="T198" fmla="+- 0 15488 14820"/>
                              <a:gd name="T199" fmla="*/ 15488 h 751"/>
                              <a:gd name="T200" fmla="+- 0 10016 9534"/>
                              <a:gd name="T201" fmla="*/ T200 w 542"/>
                              <a:gd name="T202" fmla="+- 0 15430 14820"/>
                              <a:gd name="T203" fmla="*/ 15430 h 751"/>
                              <a:gd name="T204" fmla="+- 0 10048 9534"/>
                              <a:gd name="T205" fmla="*/ T204 w 542"/>
                              <a:gd name="T206" fmla="+- 0 15361 14820"/>
                              <a:gd name="T207" fmla="*/ 15361 h 751"/>
                              <a:gd name="T208" fmla="+- 0 10068 9534"/>
                              <a:gd name="T209" fmla="*/ T208 w 542"/>
                              <a:gd name="T210" fmla="+- 0 15282 14820"/>
                              <a:gd name="T211" fmla="*/ 15282 h 751"/>
                              <a:gd name="T212" fmla="+- 0 10075 9534"/>
                              <a:gd name="T213" fmla="*/ T212 w 542"/>
                              <a:gd name="T214" fmla="+- 0 15196 14820"/>
                              <a:gd name="T215" fmla="*/ 15196 h 751"/>
                              <a:gd name="T216" fmla="+- 0 10068 9534"/>
                              <a:gd name="T217" fmla="*/ T216 w 542"/>
                              <a:gd name="T218" fmla="+- 0 15110 14820"/>
                              <a:gd name="T219" fmla="*/ 15110 h 751"/>
                              <a:gd name="T220" fmla="+- 0 10048 9534"/>
                              <a:gd name="T221" fmla="*/ T220 w 542"/>
                              <a:gd name="T222" fmla="+- 0 15031 14820"/>
                              <a:gd name="T223" fmla="*/ 15031 h 751"/>
                              <a:gd name="T224" fmla="+- 0 10016 9534"/>
                              <a:gd name="T225" fmla="*/ T224 w 542"/>
                              <a:gd name="T226" fmla="+- 0 14961 14820"/>
                              <a:gd name="T227" fmla="*/ 14961 h 751"/>
                              <a:gd name="T228" fmla="+- 0 9974 9534"/>
                              <a:gd name="T229" fmla="*/ T228 w 542"/>
                              <a:gd name="T230" fmla="+- 0 14903 14820"/>
                              <a:gd name="T231" fmla="*/ 14903 h 751"/>
                              <a:gd name="T232" fmla="+- 0 9924 9534"/>
                              <a:gd name="T233" fmla="*/ T232 w 542"/>
                              <a:gd name="T234" fmla="+- 0 14859 14820"/>
                              <a:gd name="T235" fmla="*/ 14859 h 751"/>
                              <a:gd name="T236" fmla="+- 0 9920 9534"/>
                              <a:gd name="T237" fmla="*/ T236 w 542"/>
                              <a:gd name="T238" fmla="+- 0 14857 14820"/>
                              <a:gd name="T239" fmla="*/ 14857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42" h="751">
                                <a:moveTo>
                                  <a:pt x="271" y="0"/>
                                </a:moveTo>
                                <a:lnTo>
                                  <a:pt x="209" y="10"/>
                                </a:lnTo>
                                <a:lnTo>
                                  <a:pt x="152" y="39"/>
                                </a:lnTo>
                                <a:lnTo>
                                  <a:pt x="101" y="83"/>
                                </a:lnTo>
                                <a:lnTo>
                                  <a:pt x="59" y="141"/>
                                </a:lnTo>
                                <a:lnTo>
                                  <a:pt x="27" y="211"/>
                                </a:lnTo>
                                <a:lnTo>
                                  <a:pt x="7" y="290"/>
                                </a:lnTo>
                                <a:lnTo>
                                  <a:pt x="0" y="376"/>
                                </a:lnTo>
                                <a:lnTo>
                                  <a:pt x="7" y="462"/>
                                </a:lnTo>
                                <a:lnTo>
                                  <a:pt x="27" y="541"/>
                                </a:lnTo>
                                <a:lnTo>
                                  <a:pt x="59" y="610"/>
                                </a:lnTo>
                                <a:lnTo>
                                  <a:pt x="101" y="668"/>
                                </a:lnTo>
                                <a:lnTo>
                                  <a:pt x="152" y="713"/>
                                </a:lnTo>
                                <a:lnTo>
                                  <a:pt x="209" y="741"/>
                                </a:lnTo>
                                <a:lnTo>
                                  <a:pt x="271" y="751"/>
                                </a:lnTo>
                                <a:lnTo>
                                  <a:pt x="333" y="741"/>
                                </a:lnTo>
                                <a:lnTo>
                                  <a:pt x="386" y="715"/>
                                </a:lnTo>
                                <a:lnTo>
                                  <a:pt x="271" y="715"/>
                                </a:lnTo>
                                <a:lnTo>
                                  <a:pt x="208" y="703"/>
                                </a:lnTo>
                                <a:lnTo>
                                  <a:pt x="152" y="668"/>
                                </a:lnTo>
                                <a:lnTo>
                                  <a:pt x="105" y="615"/>
                                </a:lnTo>
                                <a:lnTo>
                                  <a:pt x="68" y="547"/>
                                </a:lnTo>
                                <a:lnTo>
                                  <a:pt x="44" y="466"/>
                                </a:lnTo>
                                <a:lnTo>
                                  <a:pt x="36" y="376"/>
                                </a:lnTo>
                                <a:lnTo>
                                  <a:pt x="44" y="286"/>
                                </a:lnTo>
                                <a:lnTo>
                                  <a:pt x="68" y="205"/>
                                </a:lnTo>
                                <a:lnTo>
                                  <a:pt x="105" y="136"/>
                                </a:lnTo>
                                <a:lnTo>
                                  <a:pt x="152" y="83"/>
                                </a:lnTo>
                                <a:lnTo>
                                  <a:pt x="208" y="49"/>
                                </a:lnTo>
                                <a:lnTo>
                                  <a:pt x="271" y="37"/>
                                </a:lnTo>
                                <a:lnTo>
                                  <a:pt x="386" y="37"/>
                                </a:lnTo>
                                <a:lnTo>
                                  <a:pt x="333" y="10"/>
                                </a:lnTo>
                                <a:lnTo>
                                  <a:pt x="271" y="0"/>
                                </a:lnTo>
                                <a:close/>
                                <a:moveTo>
                                  <a:pt x="386" y="37"/>
                                </a:moveTo>
                                <a:lnTo>
                                  <a:pt x="271" y="37"/>
                                </a:lnTo>
                                <a:lnTo>
                                  <a:pt x="333" y="49"/>
                                </a:lnTo>
                                <a:lnTo>
                                  <a:pt x="389" y="83"/>
                                </a:lnTo>
                                <a:lnTo>
                                  <a:pt x="436" y="136"/>
                                </a:lnTo>
                                <a:lnTo>
                                  <a:pt x="473" y="205"/>
                                </a:lnTo>
                                <a:lnTo>
                                  <a:pt x="497" y="286"/>
                                </a:lnTo>
                                <a:lnTo>
                                  <a:pt x="505" y="376"/>
                                </a:lnTo>
                                <a:lnTo>
                                  <a:pt x="497" y="466"/>
                                </a:lnTo>
                                <a:lnTo>
                                  <a:pt x="473" y="547"/>
                                </a:lnTo>
                                <a:lnTo>
                                  <a:pt x="436" y="615"/>
                                </a:lnTo>
                                <a:lnTo>
                                  <a:pt x="389" y="668"/>
                                </a:lnTo>
                                <a:lnTo>
                                  <a:pt x="333" y="703"/>
                                </a:lnTo>
                                <a:lnTo>
                                  <a:pt x="271" y="715"/>
                                </a:lnTo>
                                <a:lnTo>
                                  <a:pt x="386" y="715"/>
                                </a:lnTo>
                                <a:lnTo>
                                  <a:pt x="390" y="713"/>
                                </a:lnTo>
                                <a:lnTo>
                                  <a:pt x="440" y="668"/>
                                </a:lnTo>
                                <a:lnTo>
                                  <a:pt x="482" y="610"/>
                                </a:lnTo>
                                <a:lnTo>
                                  <a:pt x="514" y="541"/>
                                </a:lnTo>
                                <a:lnTo>
                                  <a:pt x="534" y="462"/>
                                </a:lnTo>
                                <a:lnTo>
                                  <a:pt x="541" y="376"/>
                                </a:lnTo>
                                <a:lnTo>
                                  <a:pt x="534" y="290"/>
                                </a:lnTo>
                                <a:lnTo>
                                  <a:pt x="514" y="211"/>
                                </a:lnTo>
                                <a:lnTo>
                                  <a:pt x="482" y="141"/>
                                </a:lnTo>
                                <a:lnTo>
                                  <a:pt x="440" y="83"/>
                                </a:lnTo>
                                <a:lnTo>
                                  <a:pt x="390" y="39"/>
                                </a:lnTo>
                                <a:lnTo>
                                  <a:pt x="38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6848" y="14730"/>
                            <a:ext cx="408" cy="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6900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7052" y="14450"/>
                            <a:ext cx="0" cy="561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6900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AutoShape 97"/>
                        <wps:cNvSpPr>
                          <a:spLocks/>
                        </wps:cNvSpPr>
                        <wps:spPr bwMode="auto">
                          <a:xfrm>
                            <a:off x="6848" y="14449"/>
                            <a:ext cx="408" cy="562"/>
                          </a:xfrm>
                          <a:custGeom>
                            <a:avLst/>
                            <a:gdLst>
                              <a:gd name="T0" fmla="+- 0 7052 6848"/>
                              <a:gd name="T1" fmla="*/ T0 w 408"/>
                              <a:gd name="T2" fmla="+- 0 14450 14450"/>
                              <a:gd name="T3" fmla="*/ 14450 h 562"/>
                              <a:gd name="T4" fmla="+- 0 6988 6848"/>
                              <a:gd name="T5" fmla="*/ T4 w 408"/>
                              <a:gd name="T6" fmla="+- 0 14464 14450"/>
                              <a:gd name="T7" fmla="*/ 14464 h 562"/>
                              <a:gd name="T8" fmla="+- 0 6932 6848"/>
                              <a:gd name="T9" fmla="*/ T8 w 408"/>
                              <a:gd name="T10" fmla="+- 0 14504 14450"/>
                              <a:gd name="T11" fmla="*/ 14504 h 562"/>
                              <a:gd name="T12" fmla="+- 0 6888 6848"/>
                              <a:gd name="T13" fmla="*/ T12 w 408"/>
                              <a:gd name="T14" fmla="+- 0 14565 14450"/>
                              <a:gd name="T15" fmla="*/ 14565 h 562"/>
                              <a:gd name="T16" fmla="+- 0 6859 6848"/>
                              <a:gd name="T17" fmla="*/ T16 w 408"/>
                              <a:gd name="T18" fmla="+- 0 14642 14450"/>
                              <a:gd name="T19" fmla="*/ 14642 h 562"/>
                              <a:gd name="T20" fmla="+- 0 6848 6848"/>
                              <a:gd name="T21" fmla="*/ T20 w 408"/>
                              <a:gd name="T22" fmla="+- 0 14730 14450"/>
                              <a:gd name="T23" fmla="*/ 14730 h 562"/>
                              <a:gd name="T24" fmla="+- 0 6859 6848"/>
                              <a:gd name="T25" fmla="*/ T24 w 408"/>
                              <a:gd name="T26" fmla="+- 0 14819 14450"/>
                              <a:gd name="T27" fmla="*/ 14819 h 562"/>
                              <a:gd name="T28" fmla="+- 0 6888 6848"/>
                              <a:gd name="T29" fmla="*/ T28 w 408"/>
                              <a:gd name="T30" fmla="+- 0 14896 14450"/>
                              <a:gd name="T31" fmla="*/ 14896 h 562"/>
                              <a:gd name="T32" fmla="+- 0 6932 6848"/>
                              <a:gd name="T33" fmla="*/ T32 w 408"/>
                              <a:gd name="T34" fmla="+- 0 14957 14450"/>
                              <a:gd name="T35" fmla="*/ 14957 h 562"/>
                              <a:gd name="T36" fmla="+- 0 6988 6848"/>
                              <a:gd name="T37" fmla="*/ T36 w 408"/>
                              <a:gd name="T38" fmla="+- 0 14997 14450"/>
                              <a:gd name="T39" fmla="*/ 14997 h 562"/>
                              <a:gd name="T40" fmla="+- 0 7052 6848"/>
                              <a:gd name="T41" fmla="*/ T40 w 408"/>
                              <a:gd name="T42" fmla="+- 0 15011 14450"/>
                              <a:gd name="T43" fmla="*/ 15011 h 562"/>
                              <a:gd name="T44" fmla="+- 0 7116 6848"/>
                              <a:gd name="T45" fmla="*/ T44 w 408"/>
                              <a:gd name="T46" fmla="+- 0 14997 14450"/>
                              <a:gd name="T47" fmla="*/ 14997 h 562"/>
                              <a:gd name="T48" fmla="+- 0 7147 6848"/>
                              <a:gd name="T49" fmla="*/ T48 w 408"/>
                              <a:gd name="T50" fmla="+- 0 14975 14450"/>
                              <a:gd name="T51" fmla="*/ 14975 h 562"/>
                              <a:gd name="T52" fmla="+- 0 7052 6848"/>
                              <a:gd name="T53" fmla="*/ T52 w 408"/>
                              <a:gd name="T54" fmla="+- 0 14975 14450"/>
                              <a:gd name="T55" fmla="*/ 14975 h 562"/>
                              <a:gd name="T56" fmla="+- 0 6999 6848"/>
                              <a:gd name="T57" fmla="*/ T56 w 408"/>
                              <a:gd name="T58" fmla="+- 0 14962 14450"/>
                              <a:gd name="T59" fmla="*/ 14962 h 562"/>
                              <a:gd name="T60" fmla="+- 0 6953 6848"/>
                              <a:gd name="T61" fmla="*/ T60 w 408"/>
                              <a:gd name="T62" fmla="+- 0 14927 14450"/>
                              <a:gd name="T63" fmla="*/ 14927 h 562"/>
                              <a:gd name="T64" fmla="+- 0 6917 6848"/>
                              <a:gd name="T65" fmla="*/ T64 w 408"/>
                              <a:gd name="T66" fmla="+- 0 14875 14450"/>
                              <a:gd name="T67" fmla="*/ 14875 h 562"/>
                              <a:gd name="T68" fmla="+- 0 6893 6848"/>
                              <a:gd name="T69" fmla="*/ T68 w 408"/>
                              <a:gd name="T70" fmla="+- 0 14807 14450"/>
                              <a:gd name="T71" fmla="*/ 14807 h 562"/>
                              <a:gd name="T72" fmla="+- 0 6884 6848"/>
                              <a:gd name="T73" fmla="*/ T72 w 408"/>
                              <a:gd name="T74" fmla="+- 0 14730 14450"/>
                              <a:gd name="T75" fmla="*/ 14730 h 562"/>
                              <a:gd name="T76" fmla="+- 0 6893 6848"/>
                              <a:gd name="T77" fmla="*/ T76 w 408"/>
                              <a:gd name="T78" fmla="+- 0 14653 14450"/>
                              <a:gd name="T79" fmla="*/ 14653 h 562"/>
                              <a:gd name="T80" fmla="+- 0 6917 6848"/>
                              <a:gd name="T81" fmla="*/ T80 w 408"/>
                              <a:gd name="T82" fmla="+- 0 14586 14450"/>
                              <a:gd name="T83" fmla="*/ 14586 h 562"/>
                              <a:gd name="T84" fmla="+- 0 6953 6848"/>
                              <a:gd name="T85" fmla="*/ T84 w 408"/>
                              <a:gd name="T86" fmla="+- 0 14533 14450"/>
                              <a:gd name="T87" fmla="*/ 14533 h 562"/>
                              <a:gd name="T88" fmla="+- 0 6999 6848"/>
                              <a:gd name="T89" fmla="*/ T88 w 408"/>
                              <a:gd name="T90" fmla="+- 0 14498 14450"/>
                              <a:gd name="T91" fmla="*/ 14498 h 562"/>
                              <a:gd name="T92" fmla="+- 0 7052 6848"/>
                              <a:gd name="T93" fmla="*/ T92 w 408"/>
                              <a:gd name="T94" fmla="+- 0 14486 14450"/>
                              <a:gd name="T95" fmla="*/ 14486 h 562"/>
                              <a:gd name="T96" fmla="+- 0 7147 6848"/>
                              <a:gd name="T97" fmla="*/ T96 w 408"/>
                              <a:gd name="T98" fmla="+- 0 14486 14450"/>
                              <a:gd name="T99" fmla="*/ 14486 h 562"/>
                              <a:gd name="T100" fmla="+- 0 7116 6848"/>
                              <a:gd name="T101" fmla="*/ T100 w 408"/>
                              <a:gd name="T102" fmla="+- 0 14464 14450"/>
                              <a:gd name="T103" fmla="*/ 14464 h 562"/>
                              <a:gd name="T104" fmla="+- 0 7052 6848"/>
                              <a:gd name="T105" fmla="*/ T104 w 408"/>
                              <a:gd name="T106" fmla="+- 0 14450 14450"/>
                              <a:gd name="T107" fmla="*/ 14450 h 562"/>
                              <a:gd name="T108" fmla="+- 0 7147 6848"/>
                              <a:gd name="T109" fmla="*/ T108 w 408"/>
                              <a:gd name="T110" fmla="+- 0 14486 14450"/>
                              <a:gd name="T111" fmla="*/ 14486 h 562"/>
                              <a:gd name="T112" fmla="+- 0 7052 6848"/>
                              <a:gd name="T113" fmla="*/ T112 w 408"/>
                              <a:gd name="T114" fmla="+- 0 14486 14450"/>
                              <a:gd name="T115" fmla="*/ 14486 h 562"/>
                              <a:gd name="T116" fmla="+- 0 7105 6848"/>
                              <a:gd name="T117" fmla="*/ T116 w 408"/>
                              <a:gd name="T118" fmla="+- 0 14498 14450"/>
                              <a:gd name="T119" fmla="*/ 14498 h 562"/>
                              <a:gd name="T120" fmla="+- 0 7151 6848"/>
                              <a:gd name="T121" fmla="*/ T120 w 408"/>
                              <a:gd name="T122" fmla="+- 0 14533 14450"/>
                              <a:gd name="T123" fmla="*/ 14533 h 562"/>
                              <a:gd name="T124" fmla="+- 0 7187 6848"/>
                              <a:gd name="T125" fmla="*/ T124 w 408"/>
                              <a:gd name="T126" fmla="+- 0 14586 14450"/>
                              <a:gd name="T127" fmla="*/ 14586 h 562"/>
                              <a:gd name="T128" fmla="+- 0 7211 6848"/>
                              <a:gd name="T129" fmla="*/ T128 w 408"/>
                              <a:gd name="T130" fmla="+- 0 14653 14450"/>
                              <a:gd name="T131" fmla="*/ 14653 h 562"/>
                              <a:gd name="T132" fmla="+- 0 7220 6848"/>
                              <a:gd name="T133" fmla="*/ T132 w 408"/>
                              <a:gd name="T134" fmla="+- 0 14730 14450"/>
                              <a:gd name="T135" fmla="*/ 14730 h 562"/>
                              <a:gd name="T136" fmla="+- 0 7211 6848"/>
                              <a:gd name="T137" fmla="*/ T136 w 408"/>
                              <a:gd name="T138" fmla="+- 0 14807 14450"/>
                              <a:gd name="T139" fmla="*/ 14807 h 562"/>
                              <a:gd name="T140" fmla="+- 0 7187 6848"/>
                              <a:gd name="T141" fmla="*/ T140 w 408"/>
                              <a:gd name="T142" fmla="+- 0 14875 14450"/>
                              <a:gd name="T143" fmla="*/ 14875 h 562"/>
                              <a:gd name="T144" fmla="+- 0 7151 6848"/>
                              <a:gd name="T145" fmla="*/ T144 w 408"/>
                              <a:gd name="T146" fmla="+- 0 14927 14450"/>
                              <a:gd name="T147" fmla="*/ 14927 h 562"/>
                              <a:gd name="T148" fmla="+- 0 7105 6848"/>
                              <a:gd name="T149" fmla="*/ T148 w 408"/>
                              <a:gd name="T150" fmla="+- 0 14962 14450"/>
                              <a:gd name="T151" fmla="*/ 14962 h 562"/>
                              <a:gd name="T152" fmla="+- 0 7052 6848"/>
                              <a:gd name="T153" fmla="*/ T152 w 408"/>
                              <a:gd name="T154" fmla="+- 0 14975 14450"/>
                              <a:gd name="T155" fmla="*/ 14975 h 562"/>
                              <a:gd name="T156" fmla="+- 0 7147 6848"/>
                              <a:gd name="T157" fmla="*/ T156 w 408"/>
                              <a:gd name="T158" fmla="+- 0 14975 14450"/>
                              <a:gd name="T159" fmla="*/ 14975 h 562"/>
                              <a:gd name="T160" fmla="+- 0 7172 6848"/>
                              <a:gd name="T161" fmla="*/ T160 w 408"/>
                              <a:gd name="T162" fmla="+- 0 14957 14450"/>
                              <a:gd name="T163" fmla="*/ 14957 h 562"/>
                              <a:gd name="T164" fmla="+- 0 7216 6848"/>
                              <a:gd name="T165" fmla="*/ T164 w 408"/>
                              <a:gd name="T166" fmla="+- 0 14896 14450"/>
                              <a:gd name="T167" fmla="*/ 14896 h 562"/>
                              <a:gd name="T168" fmla="+- 0 7245 6848"/>
                              <a:gd name="T169" fmla="*/ T168 w 408"/>
                              <a:gd name="T170" fmla="+- 0 14819 14450"/>
                              <a:gd name="T171" fmla="*/ 14819 h 562"/>
                              <a:gd name="T172" fmla="+- 0 7256 6848"/>
                              <a:gd name="T173" fmla="*/ T172 w 408"/>
                              <a:gd name="T174" fmla="+- 0 14730 14450"/>
                              <a:gd name="T175" fmla="*/ 14730 h 562"/>
                              <a:gd name="T176" fmla="+- 0 7245 6848"/>
                              <a:gd name="T177" fmla="*/ T176 w 408"/>
                              <a:gd name="T178" fmla="+- 0 14642 14450"/>
                              <a:gd name="T179" fmla="*/ 14642 h 562"/>
                              <a:gd name="T180" fmla="+- 0 7216 6848"/>
                              <a:gd name="T181" fmla="*/ T180 w 408"/>
                              <a:gd name="T182" fmla="+- 0 14565 14450"/>
                              <a:gd name="T183" fmla="*/ 14565 h 562"/>
                              <a:gd name="T184" fmla="+- 0 7172 6848"/>
                              <a:gd name="T185" fmla="*/ T184 w 408"/>
                              <a:gd name="T186" fmla="+- 0 14504 14450"/>
                              <a:gd name="T187" fmla="*/ 14504 h 562"/>
                              <a:gd name="T188" fmla="+- 0 7147 6848"/>
                              <a:gd name="T189" fmla="*/ T188 w 408"/>
                              <a:gd name="T190" fmla="+- 0 14486 14450"/>
                              <a:gd name="T191" fmla="*/ 14486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08" h="562">
                                <a:moveTo>
                                  <a:pt x="204" y="0"/>
                                </a:moveTo>
                                <a:lnTo>
                                  <a:pt x="140" y="14"/>
                                </a:lnTo>
                                <a:lnTo>
                                  <a:pt x="84" y="54"/>
                                </a:lnTo>
                                <a:lnTo>
                                  <a:pt x="40" y="115"/>
                                </a:lnTo>
                                <a:lnTo>
                                  <a:pt x="11" y="192"/>
                                </a:lnTo>
                                <a:lnTo>
                                  <a:pt x="0" y="280"/>
                                </a:lnTo>
                                <a:lnTo>
                                  <a:pt x="11" y="369"/>
                                </a:lnTo>
                                <a:lnTo>
                                  <a:pt x="40" y="446"/>
                                </a:lnTo>
                                <a:lnTo>
                                  <a:pt x="84" y="507"/>
                                </a:lnTo>
                                <a:lnTo>
                                  <a:pt x="140" y="547"/>
                                </a:lnTo>
                                <a:lnTo>
                                  <a:pt x="204" y="561"/>
                                </a:lnTo>
                                <a:lnTo>
                                  <a:pt x="268" y="547"/>
                                </a:lnTo>
                                <a:lnTo>
                                  <a:pt x="299" y="525"/>
                                </a:lnTo>
                                <a:lnTo>
                                  <a:pt x="204" y="525"/>
                                </a:lnTo>
                                <a:lnTo>
                                  <a:pt x="151" y="512"/>
                                </a:lnTo>
                                <a:lnTo>
                                  <a:pt x="105" y="477"/>
                                </a:lnTo>
                                <a:lnTo>
                                  <a:pt x="69" y="425"/>
                                </a:lnTo>
                                <a:lnTo>
                                  <a:pt x="45" y="357"/>
                                </a:lnTo>
                                <a:lnTo>
                                  <a:pt x="36" y="280"/>
                                </a:lnTo>
                                <a:lnTo>
                                  <a:pt x="45" y="203"/>
                                </a:lnTo>
                                <a:lnTo>
                                  <a:pt x="69" y="136"/>
                                </a:lnTo>
                                <a:lnTo>
                                  <a:pt x="105" y="83"/>
                                </a:lnTo>
                                <a:lnTo>
                                  <a:pt x="151" y="48"/>
                                </a:lnTo>
                                <a:lnTo>
                                  <a:pt x="204" y="36"/>
                                </a:lnTo>
                                <a:lnTo>
                                  <a:pt x="299" y="36"/>
                                </a:lnTo>
                                <a:lnTo>
                                  <a:pt x="268" y="14"/>
                                </a:lnTo>
                                <a:lnTo>
                                  <a:pt x="204" y="0"/>
                                </a:lnTo>
                                <a:close/>
                                <a:moveTo>
                                  <a:pt x="299" y="36"/>
                                </a:moveTo>
                                <a:lnTo>
                                  <a:pt x="204" y="36"/>
                                </a:lnTo>
                                <a:lnTo>
                                  <a:pt x="257" y="48"/>
                                </a:lnTo>
                                <a:lnTo>
                                  <a:pt x="303" y="83"/>
                                </a:lnTo>
                                <a:lnTo>
                                  <a:pt x="339" y="136"/>
                                </a:lnTo>
                                <a:lnTo>
                                  <a:pt x="363" y="203"/>
                                </a:lnTo>
                                <a:lnTo>
                                  <a:pt x="372" y="280"/>
                                </a:lnTo>
                                <a:lnTo>
                                  <a:pt x="363" y="357"/>
                                </a:lnTo>
                                <a:lnTo>
                                  <a:pt x="339" y="425"/>
                                </a:lnTo>
                                <a:lnTo>
                                  <a:pt x="303" y="477"/>
                                </a:lnTo>
                                <a:lnTo>
                                  <a:pt x="257" y="512"/>
                                </a:lnTo>
                                <a:lnTo>
                                  <a:pt x="204" y="525"/>
                                </a:lnTo>
                                <a:lnTo>
                                  <a:pt x="299" y="525"/>
                                </a:lnTo>
                                <a:lnTo>
                                  <a:pt x="324" y="507"/>
                                </a:lnTo>
                                <a:lnTo>
                                  <a:pt x="368" y="446"/>
                                </a:lnTo>
                                <a:lnTo>
                                  <a:pt x="397" y="369"/>
                                </a:lnTo>
                                <a:lnTo>
                                  <a:pt x="408" y="280"/>
                                </a:lnTo>
                                <a:lnTo>
                                  <a:pt x="397" y="192"/>
                                </a:lnTo>
                                <a:lnTo>
                                  <a:pt x="368" y="115"/>
                                </a:lnTo>
                                <a:lnTo>
                                  <a:pt x="324" y="54"/>
                                </a:lnTo>
                                <a:lnTo>
                                  <a:pt x="29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90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98"/>
                        <wps:cNvSpPr>
                          <a:spLocks/>
                        </wps:cNvSpPr>
                        <wps:spPr bwMode="auto">
                          <a:xfrm>
                            <a:off x="584" y="14718"/>
                            <a:ext cx="1433" cy="1084"/>
                          </a:xfrm>
                          <a:custGeom>
                            <a:avLst/>
                            <a:gdLst>
                              <a:gd name="T0" fmla="+- 0 920 584"/>
                              <a:gd name="T1" fmla="*/ T0 w 1433"/>
                              <a:gd name="T2" fmla="+- 0 14718 14718"/>
                              <a:gd name="T3" fmla="*/ 14718 h 1084"/>
                              <a:gd name="T4" fmla="+- 0 593 584"/>
                              <a:gd name="T5" fmla="*/ T4 w 1433"/>
                              <a:gd name="T6" fmla="+- 0 14718 14718"/>
                              <a:gd name="T7" fmla="*/ 14718 h 1084"/>
                              <a:gd name="T8" fmla="+- 0 584 584"/>
                              <a:gd name="T9" fmla="*/ T8 w 1433"/>
                              <a:gd name="T10" fmla="+- 0 14726 14718"/>
                              <a:gd name="T11" fmla="*/ 14726 h 1084"/>
                              <a:gd name="T12" fmla="+- 0 584 584"/>
                              <a:gd name="T13" fmla="*/ T12 w 1433"/>
                              <a:gd name="T14" fmla="+- 0 15793 14718"/>
                              <a:gd name="T15" fmla="*/ 15793 h 1084"/>
                              <a:gd name="T16" fmla="+- 0 593 584"/>
                              <a:gd name="T17" fmla="*/ T16 w 1433"/>
                              <a:gd name="T18" fmla="+- 0 15802 14718"/>
                              <a:gd name="T19" fmla="*/ 15802 h 1084"/>
                              <a:gd name="T20" fmla="+- 0 2009 584"/>
                              <a:gd name="T21" fmla="*/ T20 w 1433"/>
                              <a:gd name="T22" fmla="+- 0 15802 14718"/>
                              <a:gd name="T23" fmla="*/ 15802 h 1084"/>
                              <a:gd name="T24" fmla="+- 0 2017 584"/>
                              <a:gd name="T25" fmla="*/ T24 w 1433"/>
                              <a:gd name="T26" fmla="+- 0 15793 14718"/>
                              <a:gd name="T27" fmla="*/ 15793 h 1084"/>
                              <a:gd name="T28" fmla="+- 0 2017 584"/>
                              <a:gd name="T29" fmla="*/ T28 w 1433"/>
                              <a:gd name="T30" fmla="+- 0 15765 14718"/>
                              <a:gd name="T31" fmla="*/ 15765 h 1084"/>
                              <a:gd name="T32" fmla="+- 0 621 584"/>
                              <a:gd name="T33" fmla="*/ T32 w 1433"/>
                              <a:gd name="T34" fmla="+- 0 15765 14718"/>
                              <a:gd name="T35" fmla="*/ 15765 h 1084"/>
                              <a:gd name="T36" fmla="+- 0 621 584"/>
                              <a:gd name="T37" fmla="*/ T36 w 1433"/>
                              <a:gd name="T38" fmla="+- 0 14755 14718"/>
                              <a:gd name="T39" fmla="*/ 14755 h 1084"/>
                              <a:gd name="T40" fmla="+- 0 928 584"/>
                              <a:gd name="T41" fmla="*/ T40 w 1433"/>
                              <a:gd name="T42" fmla="+- 0 14755 14718"/>
                              <a:gd name="T43" fmla="*/ 14755 h 1084"/>
                              <a:gd name="T44" fmla="+- 0 928 584"/>
                              <a:gd name="T45" fmla="*/ T44 w 1433"/>
                              <a:gd name="T46" fmla="+- 0 14726 14718"/>
                              <a:gd name="T47" fmla="*/ 14726 h 1084"/>
                              <a:gd name="T48" fmla="+- 0 920 584"/>
                              <a:gd name="T49" fmla="*/ T48 w 1433"/>
                              <a:gd name="T50" fmla="+- 0 14718 14718"/>
                              <a:gd name="T51" fmla="*/ 14718 h 1084"/>
                              <a:gd name="T52" fmla="+- 0 2017 584"/>
                              <a:gd name="T53" fmla="*/ T52 w 1433"/>
                              <a:gd name="T54" fmla="+- 0 14755 14718"/>
                              <a:gd name="T55" fmla="*/ 14755 h 1084"/>
                              <a:gd name="T56" fmla="+- 0 1981 584"/>
                              <a:gd name="T57" fmla="*/ T56 w 1433"/>
                              <a:gd name="T58" fmla="+- 0 14755 14718"/>
                              <a:gd name="T59" fmla="*/ 14755 h 1084"/>
                              <a:gd name="T60" fmla="+- 0 1981 584"/>
                              <a:gd name="T61" fmla="*/ T60 w 1433"/>
                              <a:gd name="T62" fmla="+- 0 15765 14718"/>
                              <a:gd name="T63" fmla="*/ 15765 h 1084"/>
                              <a:gd name="T64" fmla="+- 0 2017 584"/>
                              <a:gd name="T65" fmla="*/ T64 w 1433"/>
                              <a:gd name="T66" fmla="+- 0 15765 14718"/>
                              <a:gd name="T67" fmla="*/ 15765 h 1084"/>
                              <a:gd name="T68" fmla="+- 0 2017 584"/>
                              <a:gd name="T69" fmla="*/ T68 w 1433"/>
                              <a:gd name="T70" fmla="+- 0 14755 14718"/>
                              <a:gd name="T71" fmla="*/ 14755 h 1084"/>
                              <a:gd name="T72" fmla="+- 0 928 584"/>
                              <a:gd name="T73" fmla="*/ T72 w 1433"/>
                              <a:gd name="T74" fmla="+- 0 14755 14718"/>
                              <a:gd name="T75" fmla="*/ 14755 h 1084"/>
                              <a:gd name="T76" fmla="+- 0 892 584"/>
                              <a:gd name="T77" fmla="*/ T76 w 1433"/>
                              <a:gd name="T78" fmla="+- 0 14755 14718"/>
                              <a:gd name="T79" fmla="*/ 14755 h 1084"/>
                              <a:gd name="T80" fmla="+- 0 892 584"/>
                              <a:gd name="T81" fmla="*/ T80 w 1433"/>
                              <a:gd name="T82" fmla="+- 0 14949 14718"/>
                              <a:gd name="T83" fmla="*/ 14949 h 1084"/>
                              <a:gd name="T84" fmla="+- 0 900 584"/>
                              <a:gd name="T85" fmla="*/ T84 w 1433"/>
                              <a:gd name="T86" fmla="+- 0 14957 14718"/>
                              <a:gd name="T87" fmla="*/ 14957 h 1084"/>
                              <a:gd name="T88" fmla="+- 0 1146 584"/>
                              <a:gd name="T89" fmla="*/ T88 w 1433"/>
                              <a:gd name="T90" fmla="+- 0 14957 14718"/>
                              <a:gd name="T91" fmla="*/ 14957 h 1084"/>
                              <a:gd name="T92" fmla="+- 0 1154 584"/>
                              <a:gd name="T93" fmla="*/ T92 w 1433"/>
                              <a:gd name="T94" fmla="+- 0 14949 14718"/>
                              <a:gd name="T95" fmla="*/ 14949 h 1084"/>
                              <a:gd name="T96" fmla="+- 0 1154 584"/>
                              <a:gd name="T97" fmla="*/ T96 w 1433"/>
                              <a:gd name="T98" fmla="+- 0 14921 14718"/>
                              <a:gd name="T99" fmla="*/ 14921 h 1084"/>
                              <a:gd name="T100" fmla="+- 0 928 584"/>
                              <a:gd name="T101" fmla="*/ T100 w 1433"/>
                              <a:gd name="T102" fmla="+- 0 14921 14718"/>
                              <a:gd name="T103" fmla="*/ 14921 h 1084"/>
                              <a:gd name="T104" fmla="+- 0 928 584"/>
                              <a:gd name="T105" fmla="*/ T104 w 1433"/>
                              <a:gd name="T106" fmla="+- 0 14755 14718"/>
                              <a:gd name="T107" fmla="*/ 14755 h 1084"/>
                              <a:gd name="T108" fmla="+- 0 1471 584"/>
                              <a:gd name="T109" fmla="*/ T108 w 1433"/>
                              <a:gd name="T110" fmla="+- 0 14755 14718"/>
                              <a:gd name="T111" fmla="*/ 14755 h 1084"/>
                              <a:gd name="T112" fmla="+- 0 1434 584"/>
                              <a:gd name="T113" fmla="*/ T112 w 1433"/>
                              <a:gd name="T114" fmla="+- 0 14755 14718"/>
                              <a:gd name="T115" fmla="*/ 14755 h 1084"/>
                              <a:gd name="T116" fmla="+- 0 1434 584"/>
                              <a:gd name="T117" fmla="*/ T116 w 1433"/>
                              <a:gd name="T118" fmla="+- 0 14949 14718"/>
                              <a:gd name="T119" fmla="*/ 14949 h 1084"/>
                              <a:gd name="T120" fmla="+- 0 1442 584"/>
                              <a:gd name="T121" fmla="*/ T120 w 1433"/>
                              <a:gd name="T122" fmla="+- 0 14957 14718"/>
                              <a:gd name="T123" fmla="*/ 14957 h 1084"/>
                              <a:gd name="T124" fmla="+- 0 1705 584"/>
                              <a:gd name="T125" fmla="*/ T124 w 1433"/>
                              <a:gd name="T126" fmla="+- 0 14957 14718"/>
                              <a:gd name="T127" fmla="*/ 14957 h 1084"/>
                              <a:gd name="T128" fmla="+- 0 1713 584"/>
                              <a:gd name="T129" fmla="*/ T128 w 1433"/>
                              <a:gd name="T130" fmla="+- 0 14949 14718"/>
                              <a:gd name="T131" fmla="*/ 14949 h 1084"/>
                              <a:gd name="T132" fmla="+- 0 1713 584"/>
                              <a:gd name="T133" fmla="*/ T132 w 1433"/>
                              <a:gd name="T134" fmla="+- 0 14921 14718"/>
                              <a:gd name="T135" fmla="*/ 14921 h 1084"/>
                              <a:gd name="T136" fmla="+- 0 1471 584"/>
                              <a:gd name="T137" fmla="*/ T136 w 1433"/>
                              <a:gd name="T138" fmla="+- 0 14921 14718"/>
                              <a:gd name="T139" fmla="*/ 14921 h 1084"/>
                              <a:gd name="T140" fmla="+- 0 1471 584"/>
                              <a:gd name="T141" fmla="*/ T140 w 1433"/>
                              <a:gd name="T142" fmla="+- 0 14755 14718"/>
                              <a:gd name="T143" fmla="*/ 14755 h 1084"/>
                              <a:gd name="T144" fmla="+- 0 1462 584"/>
                              <a:gd name="T145" fmla="*/ T144 w 1433"/>
                              <a:gd name="T146" fmla="+- 0 14718 14718"/>
                              <a:gd name="T147" fmla="*/ 14718 h 1084"/>
                              <a:gd name="T148" fmla="+- 0 1126 584"/>
                              <a:gd name="T149" fmla="*/ T148 w 1433"/>
                              <a:gd name="T150" fmla="+- 0 14718 14718"/>
                              <a:gd name="T151" fmla="*/ 14718 h 1084"/>
                              <a:gd name="T152" fmla="+- 0 1118 584"/>
                              <a:gd name="T153" fmla="*/ T152 w 1433"/>
                              <a:gd name="T154" fmla="+- 0 14726 14718"/>
                              <a:gd name="T155" fmla="*/ 14726 h 1084"/>
                              <a:gd name="T156" fmla="+- 0 1118 584"/>
                              <a:gd name="T157" fmla="*/ T156 w 1433"/>
                              <a:gd name="T158" fmla="+- 0 14921 14718"/>
                              <a:gd name="T159" fmla="*/ 14921 h 1084"/>
                              <a:gd name="T160" fmla="+- 0 1154 584"/>
                              <a:gd name="T161" fmla="*/ T160 w 1433"/>
                              <a:gd name="T162" fmla="+- 0 14921 14718"/>
                              <a:gd name="T163" fmla="*/ 14921 h 1084"/>
                              <a:gd name="T164" fmla="+- 0 1154 584"/>
                              <a:gd name="T165" fmla="*/ T164 w 1433"/>
                              <a:gd name="T166" fmla="+- 0 14755 14718"/>
                              <a:gd name="T167" fmla="*/ 14755 h 1084"/>
                              <a:gd name="T168" fmla="+- 0 1471 584"/>
                              <a:gd name="T169" fmla="*/ T168 w 1433"/>
                              <a:gd name="T170" fmla="+- 0 14755 14718"/>
                              <a:gd name="T171" fmla="*/ 14755 h 1084"/>
                              <a:gd name="T172" fmla="+- 0 1471 584"/>
                              <a:gd name="T173" fmla="*/ T172 w 1433"/>
                              <a:gd name="T174" fmla="+- 0 14726 14718"/>
                              <a:gd name="T175" fmla="*/ 14726 h 1084"/>
                              <a:gd name="T176" fmla="+- 0 1462 584"/>
                              <a:gd name="T177" fmla="*/ T176 w 1433"/>
                              <a:gd name="T178" fmla="+- 0 14718 14718"/>
                              <a:gd name="T179" fmla="*/ 14718 h 1084"/>
                              <a:gd name="T180" fmla="+- 0 2009 584"/>
                              <a:gd name="T181" fmla="*/ T180 w 1433"/>
                              <a:gd name="T182" fmla="+- 0 14718 14718"/>
                              <a:gd name="T183" fmla="*/ 14718 h 1084"/>
                              <a:gd name="T184" fmla="+- 0 1685 584"/>
                              <a:gd name="T185" fmla="*/ T184 w 1433"/>
                              <a:gd name="T186" fmla="+- 0 14718 14718"/>
                              <a:gd name="T187" fmla="*/ 14718 h 1084"/>
                              <a:gd name="T188" fmla="+- 0 1677 584"/>
                              <a:gd name="T189" fmla="*/ T188 w 1433"/>
                              <a:gd name="T190" fmla="+- 0 14726 14718"/>
                              <a:gd name="T191" fmla="*/ 14726 h 1084"/>
                              <a:gd name="T192" fmla="+- 0 1677 584"/>
                              <a:gd name="T193" fmla="*/ T192 w 1433"/>
                              <a:gd name="T194" fmla="+- 0 14921 14718"/>
                              <a:gd name="T195" fmla="*/ 14921 h 1084"/>
                              <a:gd name="T196" fmla="+- 0 1713 584"/>
                              <a:gd name="T197" fmla="*/ T196 w 1433"/>
                              <a:gd name="T198" fmla="+- 0 14921 14718"/>
                              <a:gd name="T199" fmla="*/ 14921 h 1084"/>
                              <a:gd name="T200" fmla="+- 0 1713 584"/>
                              <a:gd name="T201" fmla="*/ T200 w 1433"/>
                              <a:gd name="T202" fmla="+- 0 14755 14718"/>
                              <a:gd name="T203" fmla="*/ 14755 h 1084"/>
                              <a:gd name="T204" fmla="+- 0 2017 584"/>
                              <a:gd name="T205" fmla="*/ T204 w 1433"/>
                              <a:gd name="T206" fmla="+- 0 14755 14718"/>
                              <a:gd name="T207" fmla="*/ 14755 h 1084"/>
                              <a:gd name="T208" fmla="+- 0 2017 584"/>
                              <a:gd name="T209" fmla="*/ T208 w 1433"/>
                              <a:gd name="T210" fmla="+- 0 14726 14718"/>
                              <a:gd name="T211" fmla="*/ 14726 h 1084"/>
                              <a:gd name="T212" fmla="+- 0 2009 584"/>
                              <a:gd name="T213" fmla="*/ T212 w 1433"/>
                              <a:gd name="T214" fmla="+- 0 14718 14718"/>
                              <a:gd name="T215" fmla="*/ 14718 h 10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33" h="1084">
                                <a:moveTo>
                                  <a:pt x="336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075"/>
                                </a:lnTo>
                                <a:lnTo>
                                  <a:pt x="9" y="1084"/>
                                </a:lnTo>
                                <a:lnTo>
                                  <a:pt x="1425" y="1084"/>
                                </a:lnTo>
                                <a:lnTo>
                                  <a:pt x="1433" y="1075"/>
                                </a:lnTo>
                                <a:lnTo>
                                  <a:pt x="1433" y="1047"/>
                                </a:lnTo>
                                <a:lnTo>
                                  <a:pt x="37" y="1047"/>
                                </a:lnTo>
                                <a:lnTo>
                                  <a:pt x="37" y="37"/>
                                </a:lnTo>
                                <a:lnTo>
                                  <a:pt x="344" y="37"/>
                                </a:lnTo>
                                <a:lnTo>
                                  <a:pt x="344" y="8"/>
                                </a:lnTo>
                                <a:lnTo>
                                  <a:pt x="336" y="0"/>
                                </a:lnTo>
                                <a:close/>
                                <a:moveTo>
                                  <a:pt x="1433" y="37"/>
                                </a:moveTo>
                                <a:lnTo>
                                  <a:pt x="1397" y="37"/>
                                </a:lnTo>
                                <a:lnTo>
                                  <a:pt x="1397" y="1047"/>
                                </a:lnTo>
                                <a:lnTo>
                                  <a:pt x="1433" y="1047"/>
                                </a:lnTo>
                                <a:lnTo>
                                  <a:pt x="1433" y="37"/>
                                </a:lnTo>
                                <a:close/>
                                <a:moveTo>
                                  <a:pt x="344" y="37"/>
                                </a:moveTo>
                                <a:lnTo>
                                  <a:pt x="308" y="37"/>
                                </a:lnTo>
                                <a:lnTo>
                                  <a:pt x="308" y="231"/>
                                </a:lnTo>
                                <a:lnTo>
                                  <a:pt x="316" y="239"/>
                                </a:lnTo>
                                <a:lnTo>
                                  <a:pt x="562" y="239"/>
                                </a:lnTo>
                                <a:lnTo>
                                  <a:pt x="570" y="231"/>
                                </a:lnTo>
                                <a:lnTo>
                                  <a:pt x="570" y="203"/>
                                </a:lnTo>
                                <a:lnTo>
                                  <a:pt x="344" y="203"/>
                                </a:lnTo>
                                <a:lnTo>
                                  <a:pt x="344" y="37"/>
                                </a:lnTo>
                                <a:close/>
                                <a:moveTo>
                                  <a:pt x="887" y="37"/>
                                </a:moveTo>
                                <a:lnTo>
                                  <a:pt x="850" y="37"/>
                                </a:lnTo>
                                <a:lnTo>
                                  <a:pt x="850" y="231"/>
                                </a:lnTo>
                                <a:lnTo>
                                  <a:pt x="858" y="239"/>
                                </a:lnTo>
                                <a:lnTo>
                                  <a:pt x="1121" y="239"/>
                                </a:lnTo>
                                <a:lnTo>
                                  <a:pt x="1129" y="231"/>
                                </a:lnTo>
                                <a:lnTo>
                                  <a:pt x="1129" y="203"/>
                                </a:lnTo>
                                <a:lnTo>
                                  <a:pt x="887" y="203"/>
                                </a:lnTo>
                                <a:lnTo>
                                  <a:pt x="887" y="37"/>
                                </a:lnTo>
                                <a:close/>
                                <a:moveTo>
                                  <a:pt x="878" y="0"/>
                                </a:moveTo>
                                <a:lnTo>
                                  <a:pt x="542" y="0"/>
                                </a:lnTo>
                                <a:lnTo>
                                  <a:pt x="534" y="8"/>
                                </a:lnTo>
                                <a:lnTo>
                                  <a:pt x="534" y="203"/>
                                </a:lnTo>
                                <a:lnTo>
                                  <a:pt x="570" y="203"/>
                                </a:lnTo>
                                <a:lnTo>
                                  <a:pt x="570" y="37"/>
                                </a:lnTo>
                                <a:lnTo>
                                  <a:pt x="887" y="37"/>
                                </a:lnTo>
                                <a:lnTo>
                                  <a:pt x="887" y="8"/>
                                </a:lnTo>
                                <a:lnTo>
                                  <a:pt x="878" y="0"/>
                                </a:lnTo>
                                <a:close/>
                                <a:moveTo>
                                  <a:pt x="1425" y="0"/>
                                </a:moveTo>
                                <a:lnTo>
                                  <a:pt x="1101" y="0"/>
                                </a:lnTo>
                                <a:lnTo>
                                  <a:pt x="1093" y="8"/>
                                </a:lnTo>
                                <a:lnTo>
                                  <a:pt x="1093" y="203"/>
                                </a:lnTo>
                                <a:lnTo>
                                  <a:pt x="1129" y="203"/>
                                </a:lnTo>
                                <a:lnTo>
                                  <a:pt x="1129" y="37"/>
                                </a:lnTo>
                                <a:lnTo>
                                  <a:pt x="1433" y="37"/>
                                </a:lnTo>
                                <a:lnTo>
                                  <a:pt x="1433" y="8"/>
                                </a:lnTo>
                                <a:lnTo>
                                  <a:pt x="1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9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0831" y="11805"/>
                            <a:ext cx="510" cy="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6900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1086" y="11452"/>
                            <a:ext cx="0" cy="706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D6900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AutoShape 101"/>
                        <wps:cNvSpPr>
                          <a:spLocks/>
                        </wps:cNvSpPr>
                        <wps:spPr bwMode="auto">
                          <a:xfrm>
                            <a:off x="10831" y="11452"/>
                            <a:ext cx="511" cy="706"/>
                          </a:xfrm>
                          <a:custGeom>
                            <a:avLst/>
                            <a:gdLst>
                              <a:gd name="T0" fmla="+- 0 11086 10831"/>
                              <a:gd name="T1" fmla="*/ T0 w 511"/>
                              <a:gd name="T2" fmla="+- 0 11452 11452"/>
                              <a:gd name="T3" fmla="*/ 11452 h 706"/>
                              <a:gd name="T4" fmla="+- 0 11028 10831"/>
                              <a:gd name="T5" fmla="*/ T4 w 511"/>
                              <a:gd name="T6" fmla="+- 0 11462 11452"/>
                              <a:gd name="T7" fmla="*/ 11462 h 706"/>
                              <a:gd name="T8" fmla="+- 0 10974 10831"/>
                              <a:gd name="T9" fmla="*/ T8 w 511"/>
                              <a:gd name="T10" fmla="+- 0 11488 11452"/>
                              <a:gd name="T11" fmla="*/ 11488 h 706"/>
                              <a:gd name="T12" fmla="+- 0 10927 10831"/>
                              <a:gd name="T13" fmla="*/ T12 w 511"/>
                              <a:gd name="T14" fmla="+- 0 11530 11452"/>
                              <a:gd name="T15" fmla="*/ 11530 h 706"/>
                              <a:gd name="T16" fmla="+- 0 10887 10831"/>
                              <a:gd name="T17" fmla="*/ T16 w 511"/>
                              <a:gd name="T18" fmla="+- 0 11585 11452"/>
                              <a:gd name="T19" fmla="*/ 11585 h 706"/>
                              <a:gd name="T20" fmla="+- 0 10857 10831"/>
                              <a:gd name="T21" fmla="*/ T20 w 511"/>
                              <a:gd name="T22" fmla="+- 0 11650 11452"/>
                              <a:gd name="T23" fmla="*/ 11650 h 706"/>
                              <a:gd name="T24" fmla="+- 0 10838 10831"/>
                              <a:gd name="T25" fmla="*/ T24 w 511"/>
                              <a:gd name="T26" fmla="+- 0 11724 11452"/>
                              <a:gd name="T27" fmla="*/ 11724 h 706"/>
                              <a:gd name="T28" fmla="+- 0 10831 10831"/>
                              <a:gd name="T29" fmla="*/ T28 w 511"/>
                              <a:gd name="T30" fmla="+- 0 11805 11452"/>
                              <a:gd name="T31" fmla="*/ 11805 h 706"/>
                              <a:gd name="T32" fmla="+- 0 10838 10831"/>
                              <a:gd name="T33" fmla="*/ T32 w 511"/>
                              <a:gd name="T34" fmla="+- 0 11886 11452"/>
                              <a:gd name="T35" fmla="*/ 11886 h 706"/>
                              <a:gd name="T36" fmla="+- 0 10857 10831"/>
                              <a:gd name="T37" fmla="*/ T36 w 511"/>
                              <a:gd name="T38" fmla="+- 0 11960 11452"/>
                              <a:gd name="T39" fmla="*/ 11960 h 706"/>
                              <a:gd name="T40" fmla="+- 0 10887 10831"/>
                              <a:gd name="T41" fmla="*/ T40 w 511"/>
                              <a:gd name="T42" fmla="+- 0 12026 11452"/>
                              <a:gd name="T43" fmla="*/ 12026 h 706"/>
                              <a:gd name="T44" fmla="+- 0 10927 10831"/>
                              <a:gd name="T45" fmla="*/ T44 w 511"/>
                              <a:gd name="T46" fmla="+- 0 12081 11452"/>
                              <a:gd name="T47" fmla="*/ 12081 h 706"/>
                              <a:gd name="T48" fmla="+- 0 10974 10831"/>
                              <a:gd name="T49" fmla="*/ T48 w 511"/>
                              <a:gd name="T50" fmla="+- 0 12122 11452"/>
                              <a:gd name="T51" fmla="*/ 12122 h 706"/>
                              <a:gd name="T52" fmla="+- 0 11028 10831"/>
                              <a:gd name="T53" fmla="*/ T52 w 511"/>
                              <a:gd name="T54" fmla="+- 0 12149 11452"/>
                              <a:gd name="T55" fmla="*/ 12149 h 706"/>
                              <a:gd name="T56" fmla="+- 0 11086 10831"/>
                              <a:gd name="T57" fmla="*/ T56 w 511"/>
                              <a:gd name="T58" fmla="+- 0 12158 11452"/>
                              <a:gd name="T59" fmla="*/ 12158 h 706"/>
                              <a:gd name="T60" fmla="+- 0 11145 10831"/>
                              <a:gd name="T61" fmla="*/ T60 w 511"/>
                              <a:gd name="T62" fmla="+- 0 12149 11452"/>
                              <a:gd name="T63" fmla="*/ 12149 h 706"/>
                              <a:gd name="T64" fmla="+- 0 11198 10831"/>
                              <a:gd name="T65" fmla="*/ T64 w 511"/>
                              <a:gd name="T66" fmla="+- 0 12122 11452"/>
                              <a:gd name="T67" fmla="*/ 12122 h 706"/>
                              <a:gd name="T68" fmla="+- 0 11199 10831"/>
                              <a:gd name="T69" fmla="*/ T68 w 511"/>
                              <a:gd name="T70" fmla="+- 0 12122 11452"/>
                              <a:gd name="T71" fmla="*/ 12122 h 706"/>
                              <a:gd name="T72" fmla="+- 0 11086 10831"/>
                              <a:gd name="T73" fmla="*/ T72 w 511"/>
                              <a:gd name="T74" fmla="+- 0 12122 11452"/>
                              <a:gd name="T75" fmla="*/ 12122 h 706"/>
                              <a:gd name="T76" fmla="+- 0 11028 10831"/>
                              <a:gd name="T77" fmla="*/ T76 w 511"/>
                              <a:gd name="T78" fmla="+- 0 12111 11452"/>
                              <a:gd name="T79" fmla="*/ 12111 h 706"/>
                              <a:gd name="T80" fmla="+- 0 10976 10831"/>
                              <a:gd name="T81" fmla="*/ T80 w 511"/>
                              <a:gd name="T82" fmla="+- 0 12079 11452"/>
                              <a:gd name="T83" fmla="*/ 12079 h 706"/>
                              <a:gd name="T84" fmla="+- 0 10932 10831"/>
                              <a:gd name="T85" fmla="*/ T84 w 511"/>
                              <a:gd name="T86" fmla="+- 0 12029 11452"/>
                              <a:gd name="T87" fmla="*/ 12029 h 706"/>
                              <a:gd name="T88" fmla="+- 0 10897 10831"/>
                              <a:gd name="T89" fmla="*/ T88 w 511"/>
                              <a:gd name="T90" fmla="+- 0 11965 11452"/>
                              <a:gd name="T91" fmla="*/ 11965 h 706"/>
                              <a:gd name="T92" fmla="+- 0 10875 10831"/>
                              <a:gd name="T93" fmla="*/ T92 w 511"/>
                              <a:gd name="T94" fmla="+- 0 11889 11452"/>
                              <a:gd name="T95" fmla="*/ 11889 h 706"/>
                              <a:gd name="T96" fmla="+- 0 10868 10831"/>
                              <a:gd name="T97" fmla="*/ T96 w 511"/>
                              <a:gd name="T98" fmla="+- 0 11805 11452"/>
                              <a:gd name="T99" fmla="*/ 11805 h 706"/>
                              <a:gd name="T100" fmla="+- 0 10875 10831"/>
                              <a:gd name="T101" fmla="*/ T100 w 511"/>
                              <a:gd name="T102" fmla="+- 0 11721 11452"/>
                              <a:gd name="T103" fmla="*/ 11721 h 706"/>
                              <a:gd name="T104" fmla="+- 0 10897 10831"/>
                              <a:gd name="T105" fmla="*/ T104 w 511"/>
                              <a:gd name="T106" fmla="+- 0 11645 11452"/>
                              <a:gd name="T107" fmla="*/ 11645 h 706"/>
                              <a:gd name="T108" fmla="+- 0 10932 10831"/>
                              <a:gd name="T109" fmla="*/ T108 w 511"/>
                              <a:gd name="T110" fmla="+- 0 11581 11452"/>
                              <a:gd name="T111" fmla="*/ 11581 h 706"/>
                              <a:gd name="T112" fmla="+- 0 10976 10831"/>
                              <a:gd name="T113" fmla="*/ T112 w 511"/>
                              <a:gd name="T114" fmla="+- 0 11532 11452"/>
                              <a:gd name="T115" fmla="*/ 11532 h 706"/>
                              <a:gd name="T116" fmla="+- 0 11028 10831"/>
                              <a:gd name="T117" fmla="*/ T116 w 511"/>
                              <a:gd name="T118" fmla="+- 0 11500 11452"/>
                              <a:gd name="T119" fmla="*/ 11500 h 706"/>
                              <a:gd name="T120" fmla="+- 0 11086 10831"/>
                              <a:gd name="T121" fmla="*/ T120 w 511"/>
                              <a:gd name="T122" fmla="+- 0 11489 11452"/>
                              <a:gd name="T123" fmla="*/ 11489 h 706"/>
                              <a:gd name="T124" fmla="+- 0 11199 10831"/>
                              <a:gd name="T125" fmla="*/ T124 w 511"/>
                              <a:gd name="T126" fmla="+- 0 11489 11452"/>
                              <a:gd name="T127" fmla="*/ 11489 h 706"/>
                              <a:gd name="T128" fmla="+- 0 11198 10831"/>
                              <a:gd name="T129" fmla="*/ T128 w 511"/>
                              <a:gd name="T130" fmla="+- 0 11488 11452"/>
                              <a:gd name="T131" fmla="*/ 11488 h 706"/>
                              <a:gd name="T132" fmla="+- 0 11145 10831"/>
                              <a:gd name="T133" fmla="*/ T132 w 511"/>
                              <a:gd name="T134" fmla="+- 0 11462 11452"/>
                              <a:gd name="T135" fmla="*/ 11462 h 706"/>
                              <a:gd name="T136" fmla="+- 0 11086 10831"/>
                              <a:gd name="T137" fmla="*/ T136 w 511"/>
                              <a:gd name="T138" fmla="+- 0 11452 11452"/>
                              <a:gd name="T139" fmla="*/ 11452 h 706"/>
                              <a:gd name="T140" fmla="+- 0 11199 10831"/>
                              <a:gd name="T141" fmla="*/ T140 w 511"/>
                              <a:gd name="T142" fmla="+- 0 11489 11452"/>
                              <a:gd name="T143" fmla="*/ 11489 h 706"/>
                              <a:gd name="T144" fmla="+- 0 11086 10831"/>
                              <a:gd name="T145" fmla="*/ T144 w 511"/>
                              <a:gd name="T146" fmla="+- 0 11489 11452"/>
                              <a:gd name="T147" fmla="*/ 11489 h 706"/>
                              <a:gd name="T148" fmla="+- 0 11144 10831"/>
                              <a:gd name="T149" fmla="*/ T148 w 511"/>
                              <a:gd name="T150" fmla="+- 0 11500 11452"/>
                              <a:gd name="T151" fmla="*/ 11500 h 706"/>
                              <a:gd name="T152" fmla="+- 0 11197 10831"/>
                              <a:gd name="T153" fmla="*/ T152 w 511"/>
                              <a:gd name="T154" fmla="+- 0 11532 11452"/>
                              <a:gd name="T155" fmla="*/ 11532 h 706"/>
                              <a:gd name="T156" fmla="+- 0 11241 10831"/>
                              <a:gd name="T157" fmla="*/ T156 w 511"/>
                              <a:gd name="T158" fmla="+- 0 11581 11452"/>
                              <a:gd name="T159" fmla="*/ 11581 h 706"/>
                              <a:gd name="T160" fmla="+- 0 11275 10831"/>
                              <a:gd name="T161" fmla="*/ T160 w 511"/>
                              <a:gd name="T162" fmla="+- 0 11645 11452"/>
                              <a:gd name="T163" fmla="*/ 11645 h 706"/>
                              <a:gd name="T164" fmla="+- 0 11297 10831"/>
                              <a:gd name="T165" fmla="*/ T164 w 511"/>
                              <a:gd name="T166" fmla="+- 0 11721 11452"/>
                              <a:gd name="T167" fmla="*/ 11721 h 706"/>
                              <a:gd name="T168" fmla="+- 0 11305 10831"/>
                              <a:gd name="T169" fmla="*/ T168 w 511"/>
                              <a:gd name="T170" fmla="+- 0 11805 11452"/>
                              <a:gd name="T171" fmla="*/ 11805 h 706"/>
                              <a:gd name="T172" fmla="+- 0 11297 10831"/>
                              <a:gd name="T173" fmla="*/ T172 w 511"/>
                              <a:gd name="T174" fmla="+- 0 11889 11452"/>
                              <a:gd name="T175" fmla="*/ 11889 h 706"/>
                              <a:gd name="T176" fmla="+- 0 11275 10831"/>
                              <a:gd name="T177" fmla="*/ T176 w 511"/>
                              <a:gd name="T178" fmla="+- 0 11965 11452"/>
                              <a:gd name="T179" fmla="*/ 11965 h 706"/>
                              <a:gd name="T180" fmla="+- 0 11241 10831"/>
                              <a:gd name="T181" fmla="*/ T180 w 511"/>
                              <a:gd name="T182" fmla="+- 0 12029 11452"/>
                              <a:gd name="T183" fmla="*/ 12029 h 706"/>
                              <a:gd name="T184" fmla="+- 0 11197 10831"/>
                              <a:gd name="T185" fmla="*/ T184 w 511"/>
                              <a:gd name="T186" fmla="+- 0 12079 11452"/>
                              <a:gd name="T187" fmla="*/ 12079 h 706"/>
                              <a:gd name="T188" fmla="+- 0 11144 10831"/>
                              <a:gd name="T189" fmla="*/ T188 w 511"/>
                              <a:gd name="T190" fmla="+- 0 12111 11452"/>
                              <a:gd name="T191" fmla="*/ 12111 h 706"/>
                              <a:gd name="T192" fmla="+- 0 11086 10831"/>
                              <a:gd name="T193" fmla="*/ T192 w 511"/>
                              <a:gd name="T194" fmla="+- 0 12122 11452"/>
                              <a:gd name="T195" fmla="*/ 12122 h 706"/>
                              <a:gd name="T196" fmla="+- 0 11199 10831"/>
                              <a:gd name="T197" fmla="*/ T196 w 511"/>
                              <a:gd name="T198" fmla="+- 0 12122 11452"/>
                              <a:gd name="T199" fmla="*/ 12122 h 706"/>
                              <a:gd name="T200" fmla="+- 0 11246 10831"/>
                              <a:gd name="T201" fmla="*/ T200 w 511"/>
                              <a:gd name="T202" fmla="+- 0 12081 11452"/>
                              <a:gd name="T203" fmla="*/ 12081 h 706"/>
                              <a:gd name="T204" fmla="+- 0 11285 10831"/>
                              <a:gd name="T205" fmla="*/ T204 w 511"/>
                              <a:gd name="T206" fmla="+- 0 12026 11452"/>
                              <a:gd name="T207" fmla="*/ 12026 h 706"/>
                              <a:gd name="T208" fmla="+- 0 11315 10831"/>
                              <a:gd name="T209" fmla="*/ T208 w 511"/>
                              <a:gd name="T210" fmla="+- 0 11960 11452"/>
                              <a:gd name="T211" fmla="*/ 11960 h 706"/>
                              <a:gd name="T212" fmla="+- 0 11335 10831"/>
                              <a:gd name="T213" fmla="*/ T212 w 511"/>
                              <a:gd name="T214" fmla="+- 0 11886 11452"/>
                              <a:gd name="T215" fmla="*/ 11886 h 706"/>
                              <a:gd name="T216" fmla="+- 0 11341 10831"/>
                              <a:gd name="T217" fmla="*/ T216 w 511"/>
                              <a:gd name="T218" fmla="+- 0 11805 11452"/>
                              <a:gd name="T219" fmla="*/ 11805 h 706"/>
                              <a:gd name="T220" fmla="+- 0 11335 10831"/>
                              <a:gd name="T221" fmla="*/ T220 w 511"/>
                              <a:gd name="T222" fmla="+- 0 11724 11452"/>
                              <a:gd name="T223" fmla="*/ 11724 h 706"/>
                              <a:gd name="T224" fmla="+- 0 11315 10831"/>
                              <a:gd name="T225" fmla="*/ T224 w 511"/>
                              <a:gd name="T226" fmla="+- 0 11650 11452"/>
                              <a:gd name="T227" fmla="*/ 11650 h 706"/>
                              <a:gd name="T228" fmla="+- 0 11285 10831"/>
                              <a:gd name="T229" fmla="*/ T228 w 511"/>
                              <a:gd name="T230" fmla="+- 0 11585 11452"/>
                              <a:gd name="T231" fmla="*/ 11585 h 706"/>
                              <a:gd name="T232" fmla="+- 0 11246 10831"/>
                              <a:gd name="T233" fmla="*/ T232 w 511"/>
                              <a:gd name="T234" fmla="+- 0 11530 11452"/>
                              <a:gd name="T235" fmla="*/ 11530 h 706"/>
                              <a:gd name="T236" fmla="+- 0 11199 10831"/>
                              <a:gd name="T237" fmla="*/ T236 w 511"/>
                              <a:gd name="T238" fmla="+- 0 11489 11452"/>
                              <a:gd name="T239" fmla="*/ 11489 h 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11" h="706">
                                <a:moveTo>
                                  <a:pt x="255" y="0"/>
                                </a:moveTo>
                                <a:lnTo>
                                  <a:pt x="197" y="10"/>
                                </a:lnTo>
                                <a:lnTo>
                                  <a:pt x="143" y="36"/>
                                </a:lnTo>
                                <a:lnTo>
                                  <a:pt x="96" y="78"/>
                                </a:lnTo>
                                <a:lnTo>
                                  <a:pt x="56" y="133"/>
                                </a:lnTo>
                                <a:lnTo>
                                  <a:pt x="26" y="198"/>
                                </a:lnTo>
                                <a:lnTo>
                                  <a:pt x="7" y="272"/>
                                </a:lnTo>
                                <a:lnTo>
                                  <a:pt x="0" y="353"/>
                                </a:lnTo>
                                <a:lnTo>
                                  <a:pt x="7" y="434"/>
                                </a:lnTo>
                                <a:lnTo>
                                  <a:pt x="26" y="508"/>
                                </a:lnTo>
                                <a:lnTo>
                                  <a:pt x="56" y="574"/>
                                </a:lnTo>
                                <a:lnTo>
                                  <a:pt x="96" y="629"/>
                                </a:lnTo>
                                <a:lnTo>
                                  <a:pt x="143" y="670"/>
                                </a:lnTo>
                                <a:lnTo>
                                  <a:pt x="197" y="697"/>
                                </a:lnTo>
                                <a:lnTo>
                                  <a:pt x="255" y="706"/>
                                </a:lnTo>
                                <a:lnTo>
                                  <a:pt x="314" y="697"/>
                                </a:lnTo>
                                <a:lnTo>
                                  <a:pt x="367" y="670"/>
                                </a:lnTo>
                                <a:lnTo>
                                  <a:pt x="368" y="670"/>
                                </a:lnTo>
                                <a:lnTo>
                                  <a:pt x="255" y="670"/>
                                </a:lnTo>
                                <a:lnTo>
                                  <a:pt x="197" y="659"/>
                                </a:lnTo>
                                <a:lnTo>
                                  <a:pt x="145" y="627"/>
                                </a:lnTo>
                                <a:lnTo>
                                  <a:pt x="101" y="577"/>
                                </a:lnTo>
                                <a:lnTo>
                                  <a:pt x="66" y="513"/>
                                </a:lnTo>
                                <a:lnTo>
                                  <a:pt x="44" y="437"/>
                                </a:lnTo>
                                <a:lnTo>
                                  <a:pt x="37" y="353"/>
                                </a:lnTo>
                                <a:lnTo>
                                  <a:pt x="44" y="269"/>
                                </a:lnTo>
                                <a:lnTo>
                                  <a:pt x="66" y="193"/>
                                </a:lnTo>
                                <a:lnTo>
                                  <a:pt x="101" y="129"/>
                                </a:lnTo>
                                <a:lnTo>
                                  <a:pt x="145" y="80"/>
                                </a:lnTo>
                                <a:lnTo>
                                  <a:pt x="197" y="48"/>
                                </a:lnTo>
                                <a:lnTo>
                                  <a:pt x="255" y="37"/>
                                </a:lnTo>
                                <a:lnTo>
                                  <a:pt x="368" y="37"/>
                                </a:lnTo>
                                <a:lnTo>
                                  <a:pt x="367" y="36"/>
                                </a:lnTo>
                                <a:lnTo>
                                  <a:pt x="314" y="10"/>
                                </a:lnTo>
                                <a:lnTo>
                                  <a:pt x="255" y="0"/>
                                </a:lnTo>
                                <a:close/>
                                <a:moveTo>
                                  <a:pt x="368" y="37"/>
                                </a:moveTo>
                                <a:lnTo>
                                  <a:pt x="255" y="37"/>
                                </a:lnTo>
                                <a:lnTo>
                                  <a:pt x="313" y="48"/>
                                </a:lnTo>
                                <a:lnTo>
                                  <a:pt x="366" y="80"/>
                                </a:lnTo>
                                <a:lnTo>
                                  <a:pt x="410" y="129"/>
                                </a:lnTo>
                                <a:lnTo>
                                  <a:pt x="444" y="193"/>
                                </a:lnTo>
                                <a:lnTo>
                                  <a:pt x="466" y="269"/>
                                </a:lnTo>
                                <a:lnTo>
                                  <a:pt x="474" y="353"/>
                                </a:lnTo>
                                <a:lnTo>
                                  <a:pt x="466" y="437"/>
                                </a:lnTo>
                                <a:lnTo>
                                  <a:pt x="444" y="513"/>
                                </a:lnTo>
                                <a:lnTo>
                                  <a:pt x="410" y="577"/>
                                </a:lnTo>
                                <a:lnTo>
                                  <a:pt x="366" y="627"/>
                                </a:lnTo>
                                <a:lnTo>
                                  <a:pt x="313" y="659"/>
                                </a:lnTo>
                                <a:lnTo>
                                  <a:pt x="255" y="670"/>
                                </a:lnTo>
                                <a:lnTo>
                                  <a:pt x="368" y="670"/>
                                </a:lnTo>
                                <a:lnTo>
                                  <a:pt x="415" y="629"/>
                                </a:lnTo>
                                <a:lnTo>
                                  <a:pt x="454" y="574"/>
                                </a:lnTo>
                                <a:lnTo>
                                  <a:pt x="484" y="508"/>
                                </a:lnTo>
                                <a:lnTo>
                                  <a:pt x="504" y="434"/>
                                </a:lnTo>
                                <a:lnTo>
                                  <a:pt x="510" y="353"/>
                                </a:lnTo>
                                <a:lnTo>
                                  <a:pt x="504" y="272"/>
                                </a:lnTo>
                                <a:lnTo>
                                  <a:pt x="484" y="198"/>
                                </a:lnTo>
                                <a:lnTo>
                                  <a:pt x="454" y="133"/>
                                </a:lnTo>
                                <a:lnTo>
                                  <a:pt x="415" y="78"/>
                                </a:lnTo>
                                <a:lnTo>
                                  <a:pt x="36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90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67BE1" id="Skupina 105" o:spid="_x0000_s1026" style="position:absolute;margin-left:28.55pt;margin-top:171.25pt;width:539.25pt;height:466.05pt;z-index:251659264;mso-position-horizontal-relative:page;mso-position-vertical-relative:page" coordorigin="557,6481" coordsize="10785,9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298;top:10177;width:5230;height:4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">
                  <v:imagedata r:id="rId61" o:title=""/>
                </v:shape>
                <v:shape id="AutoShape 4" o:spid="_x0000_s1028" style="position:absolute;left:5974;top:13952;width:490;height:929;visibility:visible;mso-wrap-style:square;v-text-anchor:top" coordsize="490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" path="m489,52r,876m244,r,928m,52l,925e" filled="f" strokecolor="#00549c" strokeweight="1.81pt">
                  <v:path arrowok="t" o:connecttype="custom" o:connectlocs="489,14004;489,14880;244,13952;244,14880;0,14004;0,14877" o:connectangles="0,0,0,0,0,0"/>
                </v:shape>
                <v:line id="Line 5" o:spid="_x0000_s1029" style="position:absolute;visibility:visible;mso-wrap-style:square" from="5742,14390" to="6690,14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" strokecolor="#00549c" strokeweight="1.81pt"/>
                <v:shape id="AutoShape 6" o:spid="_x0000_s1030" style="position:absolute;left:5741;top:13952;width:949;height:929;visibility:visible;mso-wrap-style:square;v-text-anchor:top" coordsize="949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" path="m477,l362,10,267,35,191,74r-61,47l84,173,50,228,27,280,12,328,4,366,,393r,10l,920r8,8l940,928r8,-8l948,892r-912,l36,403r1,-13l41,360,51,318,69,268,97,215r41,-53l195,113,268,74,362,47,477,37r214,l687,35,592,9,477,xm691,37r-211,l594,46r93,27l759,113r55,49l854,215r27,54l898,318r9,43l911,391r1,12l912,892r36,l948,403r-1,-9l944,367r-7,-39l923,281,901,228,868,173,823,120,763,73,691,37xe" fillcolor="#00549c" stroked="f">
                  <v:path arrowok="t" o:connecttype="custom" o:connectlocs="477,13952;362,13962;267,13987;191,14026;130,14073;84,14125;50,14180;27,14232;12,14280;4,14318;0,14345;0,14355;0,14872;8,14880;940,14880;948,14872;948,14844;36,14844;36,14355;37,14342;41,14312;51,14270;69,14220;97,14167;138,14114;195,14065;268,14026;362,13999;477,13989;691,13989;687,13987;592,13961;477,13952;691,13989;480,13989;594,13998;687,14025;759,14065;814,14114;854,14167;881,14221;898,14270;907,14313;911,14343;912,14355;912,14844;948,14844;948,14355;947,14346;944,14319;937,14280;923,14233;901,14180;868,14125;823,14072;763,14025;691,13989" o:connectangles="0,0,0,0,0,0,0,0,0,0,0,0,0,0,0,0,0,0,0,0,0,0,0,0,0,0,0,0,0,0,0,0,0,0,0,0,0,0,0,0,0,0,0,0,0,0,0,0,0,0,0,0,0,0,0,0,0"/>
                </v:shape>
                <v:shape id="AutoShape 7" o:spid="_x0000_s1031" style="position:absolute;left:7152;top:11277;width:1107;height:588;visibility:visible;mso-wrap-style:square;v-text-anchor:top" coordsize="1107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" path="m,588r1044,m,294r1106,m4,l1044,e" filled="f" strokecolor="#d82910" strokeweight="1.81pt">
                  <v:path arrowok="t" o:connecttype="custom" o:connectlocs="0,11865;1044,11865;0,11571;1106,11571;4,11277;1044,11277" o:connectangles="0,0,0,0,0,0"/>
                </v:shape>
                <v:line id="Line 8" o:spid="_x0000_s1032" style="position:absolute;visibility:visible;mso-wrap-style:square" from="7738,11001" to="7738,12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" strokecolor="#d82910" strokeweight="1.81pt"/>
                <v:shape id="AutoShape 9" o:spid="_x0000_s1033" style="position:absolute;left:7152;top:11001;width:1107;height:1131;visibility:visible;mso-wrap-style:square;v-text-anchor:top" coordsize="1107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" path="m627,l8,,,8,,1123r8,8l625,1131r9,l657,1128r35,-5l736,1112r50,-16l789,1095r-753,l36,37r746,l737,21,694,10,659,4,636,1,627,xm782,37r-156,l639,37r26,4l703,48r46,13l800,81r54,30l908,151r50,52l1003,270r35,82l1061,451r9,119l1062,688r-23,99l1004,868r-45,66l909,986r-54,39l800,1053r-51,20l702,1085r-38,7l637,1094r-12,1l789,1095r51,-23l896,1039r53,-44l999,940r43,-69l1076,787r23,-100l1106,570r-8,-118l1076,352r-35,-84l998,198,949,142,895,97,840,63,787,38r-5,-1xe" fillcolor="#d82910" stroked="f">
                  <v:path arrowok="t" o:connecttype="custom" o:connectlocs="8,11001;0,12124;625,12132;657,12129;736,12113;789,12096;36,11038;737,11022;659,11005;627,11001;626,11038;665,11042;749,11062;854,11112;958,11204;1038,11353;1070,11571;1039,11788;959,11935;855,12026;749,12074;664,12093;625,12096;840,12073;949,11996;1042,11872;1099,11688;1098,11453;1041,11269;949,11143;840,11064;782,11038" o:connectangles="0,0,0,0,0,0,0,0,0,0,0,0,0,0,0,0,0,0,0,0,0,0,0,0,0,0,0,0,0,0,0,0"/>
                </v:shape>
                <v:shape id="AutoShape 10" o:spid="_x0000_s1034" style="position:absolute;left:4983;top:11400;width:1227;height:929;visibility:visible;mso-wrap-style:square;v-text-anchor:top" coordsize="1227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" path="m290,l8,,,8,,920r8,8l1218,928r8,-8l1226,892,36,892,36,36r262,l298,8,290,xm1226,36r-36,l1190,892r36,l1226,36xm298,36r-36,l262,201r8,8l483,209r8,-8l491,173r-193,l298,36xm761,36r-36,l725,201r8,8l959,209r9,-8l968,173r-207,l761,36xm753,l463,r-8,8l455,173r36,l491,36r270,l761,8,753,xm1218,l939,r-8,8l931,173r37,l968,36r258,l1226,8,1218,xe" fillcolor="#d69005" stroked="f">
                  <v:path arrowok="t" o:connecttype="custom" o:connectlocs="290,11401;8,11401;0,11409;0,12321;8,12329;1218,12329;1226,12321;1226,12293;36,12293;36,11437;298,11437;298,11409;290,11401;1226,11437;1190,11437;1190,12293;1226,12293;1226,11437;298,11437;262,11437;262,11602;270,11610;483,11610;491,11602;491,11574;298,11574;298,11437;761,11437;725,11437;725,11602;733,11610;959,11610;968,11602;968,11574;761,11574;761,11437;753,11401;463,11401;455,11409;455,11574;491,11574;491,11437;761,11437;761,11409;753,11401;1218,11401;939,11401;931,11409;931,11574;968,11574;968,11437;1226,11437;1226,11409;1218,11401" o:connectangles="0,0,0,0,0,0,0,0,0,0,0,0,0,0,0,0,0,0,0,0,0,0,0,0,0,0,0,0,0,0,0,0,0,0,0,0,0,0,0,0,0,0,0,0,0,0,0,0,0,0,0,0,0,0"/>
                </v:shape>
                <v:shape id="Picture 11" o:spid="_x0000_s1035" type="#_x0000_t75" style="position:absolute;left:10551;top:12671;width:262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">
                  <v:imagedata r:id="rId62" o:title=""/>
                </v:shape>
                <v:shape id="Picture 12" o:spid="_x0000_s1036" type="#_x0000_t75" style="position:absolute;left:10139;top:12931;width:262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">
                  <v:imagedata r:id="rId63" o:title=""/>
                </v:shape>
                <v:shape id="AutoShape 13" o:spid="_x0000_s1037" style="position:absolute;left:9721;top:12426;width:195;height:919;visibility:visible;mso-wrap-style:square;v-text-anchor:top" coordsize="195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" path="m194,43r,839m,l,918e" filled="f" strokecolor="#d82910" strokeweight="1.81pt">
                  <v:path arrowok="t" o:connecttype="custom" o:connectlocs="194,12470;194,13309;0,12427;0,13345" o:connectangles="0,0,0,0"/>
                </v:shape>
                <v:shape id="AutoShape 14" o:spid="_x0000_s1038" style="position:absolute;left:8723;top:12426;width:2586;height:919;visibility:visible;mso-wrap-style:square;v-text-anchor:top" coordsize="2586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" path="m1001,l990,3,980,8r-7,4l705,222,382,365,6,454,,462r,16l6,486r376,83l706,709,877,835r73,53l990,916r4,2l998,919r4,l1009,918r12,-4l1031,903r6,-10l1209,890r4,-1l1223,880r-222,l958,849,938,834,725,679r-3,-2l395,536r-4,-2l99,469,392,400r3,-1l722,254r4,-3l995,41r4,-2l1037,39r-1,-3l1033,29r-1,-7l1028,8r-9,-5l1014,1,1001,xm2585,91r-36,l2544,834r-1320,1l1220,836r-22,18l1020,857r-6,4l1008,871r-4,6l1001,880r222,l1235,871r1337,l2580,863r5,-772xm2586,74r-1390,l1213,100r6,2l1225,103,2585,91r1,-17xm1037,39r-38,l1003,55r9,18l1020,78r6,-1l1196,74r1390,l2586,68r-1,-1l1234,67,1217,41r-179,l1037,39xm2567,55l1234,67r1351,l2584,63r-7,-6l2572,55r-5,xm1211,38r-6,l1038,41r179,l1211,38xe" fillcolor="#d82910" stroked="f">
                  <v:path arrowok="t" o:connecttype="custom" o:connectlocs="990,12430;973,12439;382,12792;0,12889;6,12913;706,13136;950,13315;994,13345;1002,13346;1021,13341;1037,13320;1213,13316;1001,13307;938,13261;722,13104;391,12961;392,12827;722,12681;995,12468;1037,12466;1033,12456;1028,12435;1014,12428;2585,12518;2544,13261;1220,13263;1020,13284;1008,13298;1001,13307;1235,13298;2580,13290;2586,12501;1213,12527;1225,12530;2586,12501;999,12466;1012,12500;1026,12504;2586,12501;2585,12494;1217,12468;1038,12468;2567,12482;2585,12494;2577,12484;2567,12482;1205,12465;1217,12468" o:connectangles="0,0,0,0,0,0,0,0,0,0,0,0,0,0,0,0,0,0,0,0,0,0,0,0,0,0,0,0,0,0,0,0,0,0,0,0,0,0,0,0,0,0,0,0,0,0,0,0"/>
                </v:shape>
                <v:line id="Line 15" o:spid="_x0000_s1039" style="position:absolute;visibility:visible;mso-wrap-style:square" from="6468,11903" to="6891,11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" strokecolor="#00549c" strokeweight="1.81pt"/>
                <v:line id="Line 16" o:spid="_x0000_s1040" style="position:absolute;visibility:visible;mso-wrap-style:square" from="6679,11325" to="6679,12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" strokecolor="#00549c" strokeweight="1.81pt"/>
                <v:shape id="AutoShape 17" o:spid="_x0000_s1041" style="position:absolute;left:6467;top:11324;width:423;height:1031;visibility:visible;mso-wrap-style:square;v-text-anchor:top" coordsize="423,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" path="m13,l8,2,1,9,,14,,734,15,840r38,79l102,974r50,34l191,1026r16,5l211,1031r4,l231,1026r39,-18l290,995r-79,l183,983,138,956,90,909,51,836,36,734,36,37r387,l423,9,414,1,13,xm423,37l36,37r350,1l386,734,371,837r-38,73l285,957r-45,27l211,995r79,l320,974r49,-54l407,841,423,734r,-697xe" fillcolor="#00549c" stroked="f">
                  <v:path arrowok="t" o:connecttype="custom" o:connectlocs="13,11324;8,11326;1,11333;0,11338;0,12058;15,12164;53,12243;102,12298;152,12332;191,12350;207,12355;211,12355;215,12355;231,12350;270,12332;290,12319;211,12319;183,12307;138,12280;90,12233;51,12160;36,12058;36,11361;423,11361;423,11333;414,11325;13,11324;423,11361;36,11361;386,11362;386,12058;371,12161;333,12234;285,12281;240,12308;211,12319;290,12319;320,12298;369,12244;407,12165;423,12058;423,11361" o:connectangles="0,0,0,0,0,0,0,0,0,0,0,0,0,0,0,0,0,0,0,0,0,0,0,0,0,0,0,0,0,0,0,0,0,0,0,0,0,0,0,0,0,0"/>
                </v:shape>
                <v:shape id="AutoShape 18" o:spid="_x0000_s1042" style="position:absolute;left:6788;top:9889;width:3434;height:4213;visibility:visible;mso-wrap-style:square;v-text-anchor:top" coordsize="3434,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" path="m1075,8l1067,r-28,l1039,37r,742l36,779,36,37r193,l229,179r8,8l425,187r8,-8l433,151r,-114l632,37r,142l640,187r201,l849,179r,-28l849,37r190,l1039,,821,r-8,8l813,151r-144,l669,37r,-29l660,,405,r-8,8l397,151r-132,l265,37r,-29l257,,8,,,8,,807r8,8l1067,815r8,-8l1075,779r,-742l1075,8t521,3428l1587,3355r-27,-74l1560,3436r-8,73l1528,3575r-37,58l1442,3682r-59,37l1317,3743r-72,9l1173,3743r-67,-24l1048,3682r-49,-49l962,3575r-24,-66l930,3436r9,-74l964,3293r41,-61l1059,3182r65,-37l1131,3142r5,-6l1136,2649r218,l1354,3136r4,6l1365,3145r66,37l1485,3232r40,61l1551,3362r9,74l1560,3281r,-1l1517,3214r-57,-56l1390,3117r,-468l1390,2621r-8,-8l1108,2613r-9,8l1099,3117r-69,41l973,3214r-43,66l903,3355r-10,81l901,3507r20,66l954,3633r42,52l1048,3728r60,32l1174,3781r71,7l1316,3781r65,-21l1397,3752r44,-24l1493,3685r43,-52l1568,3573r21,-66l1596,3436m2692,1429r-2,-5l2681,1417r-5,-1l2671,1417r-15,3l2656,1457r,609l1676,2065r,-609l1718,1470r53,24l1827,1532r51,54l1915,1658r14,93l1929,1786r9,8l1957,1794r9,-8l1966,1600r,-591l2005,1029r48,35l2099,1119r35,78l2148,1303r,10l2156,1321r20,l2184,1313r,-10l2198,1198r9,-20l2233,1119r46,-54l2327,1030r40,-20l2367,1787r8,8l2395,1795r8,-8l2403,1751r14,-92l2447,1601r7,-14l2505,1533r56,-38l2615,1471r41,-14l2656,1420r-6,2l2598,1439r-67,33l2461,1525r-58,76l2403,1010r,-30l2400,975r-8,-7l2386,967r-6,1l2354,977r-61,32l2222,1074r-56,104l2110,1073r-70,-64l2039,1009r-61,-33l1952,967r-6,-1l1941,967r-9,7l1929,979r,621l1871,1524r-70,-53l1771,1456r-37,-18l1683,1421r-22,-5l1656,1415r-5,1l1643,1423r-3,5l1640,2093r8,9l2674,2102r5,l2683,2101r4,-4l2690,2094r2,-5l2692,2066r,-609l2692,1429t741,2343l3425,3764r-28,l3397,3800r,192l2962,3992r-6,5l2953,4004r-43,71l2850,4130r-74,35l2693,4177r-74,-10l2552,4139r-57,-44l2451,4038r-28,-67l2413,3896r10,-74l2451,3755r44,-57l2552,3654r67,-28l2693,3616r83,12l2850,3663r60,54l2953,3789r3,7l2962,3800r435,l3397,3764r-416,l2944,3702r-50,-52l2839,3616r-5,-4l2766,3588r-73,-9l2621,3588r-67,24l2495,3649r-49,49l2409,3757r-24,67l2376,3896r9,73l2409,4036r37,58l2495,4144r59,37l2621,4205r72,8l2766,4205r68,-24l2839,4177r55,-35l2944,4091r37,-62l3425,4029r8,-9l3433,3772e" fillcolor="#d69005" stroked="f">
                  <v:path arrowok="t" o:connecttype="custom" o:connectlocs="1039,10668;237,10076;632,9926;849,10040;813,9897;660,9889;265,9926;0,10696;1075,9926;1560,13325;1383,13608;1048,13571;939,13251;1131,13031;1358,13031;1551,13251;1460,13047;1108,12502;930,13169;954,13522;1245,13677;1493,13574;2692,11318;2656,11309;1718,11359;1929,11640;1966,11489;2134,11086;2184,11202;2279,10954;2395,11684;2454,11476;2656,11309;2403,11490;2386,10856;2166,11067;1952,10856;1929,11489;1683,11310;1640,11317;2683,11990;2692,11346;3397,13689;2910,13964;2552,14028;2423,13711;2693,13505;2956,13685;2944,13591;2693,13468;2409,13646;2446,13983;2766,14094;2981,13918" o:connectangles="0,0,0,0,0,0,0,0,0,0,0,0,0,0,0,0,0,0,0,0,0,0,0,0,0,0,0,0,0,0,0,0,0,0,0,0,0,0,0,0,0,0,0,0,0,0,0,0,0,0,0,0,0,0"/>
                </v:shape>
                <v:line id="Line 19" o:spid="_x0000_s1043" style="position:absolute;visibility:visible;mso-wrap-style:square" from="6585,15160" to="6585,15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" strokecolor="#00549c" strokeweight="1.81pt"/>
                <v:line id="Line 20" o:spid="_x0000_s1044" style="position:absolute;visibility:visible;mso-wrap-style:square" from="5807,15441" to="7192,15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" strokecolor="#00549c" strokeweight="1.81pt"/>
                <v:shape id="AutoShape 21" o:spid="_x0000_s1045" style="position:absolute;left:5806;top:15159;width:1386;height:561;visibility:visible;mso-wrap-style:square;v-text-anchor:top" coordsize="138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" path="m988,l9,,1,8,,548r2,4l8,559r5,2l987,561r111,-12l1169,525,36,525,37,36r1133,l1099,12,988,xm1170,36r-182,l1096,48r85,31l1245,122r46,48l1322,217r18,39l1348,280r-8,24l1321,343r-31,47l1243,439r-64,43l1094,513,987,525r182,l1188,518r69,-44l1309,424r36,-51l1369,329r12,-32l1385,285r,-3l1385,279r,-3l1381,264r-12,-32l1346,188r-37,-51l1258,87,1189,43r-19,-7xe" fillcolor="#00549c" stroked="f">
                  <v:path arrowok="t" o:connecttype="custom" o:connectlocs="988,15160;9,15160;1,15168;0,15708;2,15712;8,15719;13,15721;987,15721;1098,15709;1169,15685;36,15685;37,15196;1170,15196;1099,15172;988,15160;1170,15196;988,15196;1096,15208;1181,15239;1245,15282;1291,15330;1322,15377;1340,15416;1348,15440;1340,15464;1321,15503;1290,15550;1243,15599;1179,15642;1094,15673;987,15685;1169,15685;1188,15678;1257,15634;1309,15584;1345,15533;1369,15489;1381,15457;1385,15445;1385,15442;1385,15439;1385,15436;1381,15424;1369,15392;1346,15348;1309,15297;1258,15247;1189,15203;1170,15196" o:connectangles="0,0,0,0,0,0,0,0,0,0,0,0,0,0,0,0,0,0,0,0,0,0,0,0,0,0,0,0,0,0,0,0,0,0,0,0,0,0,0,0,0,0,0,0,0,0,0,0,0"/>
                </v:shape>
                <v:shape id="AutoShape 22" o:spid="_x0000_s1046" style="position:absolute;left:9680;top:10953;width:1054;height:1243;visibility:visible;mso-wrap-style:square;v-text-anchor:top" coordsize="1054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" path="m526,l488,5,425,21,349,54r-73,55l200,158r-85,30l46,203r-30,4l7,208,,216,,445r8,9l76,454r,780l85,1242r883,l977,1234r,-28l113,1206r,-780l105,417r-69,l36,241r51,-9l157,214r77,-32l301,134,368,85,437,55,494,40r32,-4l663,36,628,21,564,5,526,xm663,36r-137,l559,40r57,15l685,85r67,49l819,182r76,32l966,232r51,9l1017,417r-69,l940,426r,780l977,1206r,-752l1045,454r8,-9l1053,216r-7,-8l1037,207r-30,-4l937,188,853,158,777,109,703,54,663,36xe" fillcolor="#d82910" stroked="f">
                  <v:path arrowok="t" o:connecttype="custom" o:connectlocs="526,10953;488,10958;425,10974;349,11007;276,11062;200,11111;115,11141;46,11156;16,11160;7,11161;0,11169;0,11398;8,11407;76,11407;76,12187;85,12195;968,12195;977,12187;977,12159;113,12159;113,11379;105,11370;36,11370;36,11194;87,11185;157,11167;234,11135;301,11087;368,11038;437,11008;494,10993;526,10989;663,10989;628,10974;564,10958;526,10953;663,10989;526,10989;559,10993;616,11008;685,11038;752,11087;819,11135;895,11167;966,11185;1017,11194;1017,11370;948,11370;940,11379;940,12159;977,12159;977,11407;1045,11407;1053,11398;1053,11169;1046,11161;1037,11160;1007,11156;937,11141;853,11111;777,11062;703,11007;663,10989" o:connectangles="0,0,0,0,0,0,0,0,0,0,0,0,0,0,0,0,0,0,0,0,0,0,0,0,0,0,0,0,0,0,0,0,0,0,0,0,0,0,0,0,0,0,0,0,0,0,0,0,0,0,0,0,0,0,0,0,0,0,0,0,0,0,0"/>
                </v:shape>
                <v:line id="Line 23" o:spid="_x0000_s1047" style="position:absolute;visibility:visible;mso-wrap-style:square" from="9955,11653" to="10445,11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" strokecolor="#d82910" strokeweight="1.81pt"/>
                <v:line id="Line 24" o:spid="_x0000_s1048" style="position:absolute;visibility:visible;mso-wrap-style:square" from="10207,11304" to="10207,12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" strokecolor="#d82910" strokeweight="1.81pt"/>
                <v:shape id="AutoShape 25" o:spid="_x0000_s1049" style="position:absolute;left:5394;top:11304;width:5066;height:2471;visibility:visible;mso-wrap-style:square;v-text-anchor:top" coordsize="5066,2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" path="m1117,1381r-7,-8l1101,1372r-20,-3l1081,1406r,190l1008,1596r-8,8l1000,2434r-882,l118,1604r-8,-8l36,1596r,-190l90,1397r75,-19l246,1344r72,-51l390,1241r73,-32l524,1193r35,-4l593,1193r61,16l727,1241r72,52l871,1344r81,34l1027,1397r54,9l1081,1369r-12,-1l995,1352r-90,-32l824,1267r-78,-57l699,1189r-33,-14l599,1157r-40,-4l518,1157r-67,18l371,1210r-78,57l213,1320r-91,32l48,1368r-32,4l7,1373r-7,8l,1624r8,8l82,1632r,830l90,2470r938,l1036,2462r,-28l1036,1632r73,l1117,1624r,-243m5066,349r-7,-80l5040,196r-11,-23l5029,349r-7,83l5000,507r-34,63l4922,619r-51,32l4813,662r-57,-11l4704,619r-43,-49l4627,507r-22,-75l4597,349r8,-83l4627,191r34,-63l4704,79r52,-32l4813,36r58,11l4922,79r44,49l5000,191r22,75l5029,349r,-176l5010,131,4971,77,4925,36r-1,l4871,9,4813,r-57,9l4702,36r-46,41l4617,131r-30,65l4568,269r-7,80l4568,429r19,74l4617,567r39,55l4702,663r54,26l4813,698r58,-9l4924,663r1,-1l4971,622r39,-55l5040,503r19,-74l5066,349e" fillcolor="#d82910" stroked="f">
                  <v:path arrowok="t" o:connecttype="custom" o:connectlocs="1110,12677;1081,12673;1081,12900;1000,12908;118,13738;110,12900;36,12710;165,12682;318,12597;463,12513;559,12493;654,12513;799,12597;952,12682;1081,12710;1069,12672;905,12624;746,12514;666,12479;559,12457;451,12479;293,12571;122,12656;16,12676;0,12685;8,12936;82,13766;1028,13774;1036,13738;1109,12936;1117,12685;5059,11573;5029,11477;5022,11736;4966,11874;4871,11955;4756,11955;4661,11874;4605,11736;4605,11570;4661,11432;4756,11351;4871,11351;4966,11432;5022,11570;5029,11477;4971,11381;4924,11340;4813,11304;4702,11340;4617,11435;4568,11573;4568,11733;4617,11871;4702,11967;4813,12002;4924,11967;4971,11926;5040,11807;5066,11653" o:connectangles="0,0,0,0,0,0,0,0,0,0,0,0,0,0,0,0,0,0,0,0,0,0,0,0,0,0,0,0,0,0,0,0,0,0,0,0,0,0,0,0,0,0,0,0,0,0,0,0,0,0,0,0,0,0,0,0,0,0,0,0"/>
                </v:shape>
                <v:line id="Line 26" o:spid="_x0000_s1050" style="position:absolute;visibility:visible;mso-wrap-style:square" from="5686,13199" to="6204,13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" strokecolor="#d82910" strokeweight="1.81pt"/>
                <v:line id="Line 27" o:spid="_x0000_s1051" style="position:absolute;visibility:visible;mso-wrap-style:square" from="5953,12829" to="5953,13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" strokecolor="#d82910" strokeweight="1.81pt"/>
                <v:shape id="AutoShape 28" o:spid="_x0000_s1052" style="position:absolute;left:5685;top:12829;width:535;height:740;visibility:visible;mso-wrap-style:square;v-text-anchor:top" coordsize="535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" path="m267,l205,10,149,38,100,82,58,139,27,208,7,286,,370r7,85l27,533r31,68l100,659r49,43l205,730r62,10l328,730r53,-26l267,704,205,692,150,658,103,606,67,539,44,459,36,370r8,-88l67,202r36,-68l150,82,205,48,267,37r114,l328,10,267,xm381,37r-114,l328,48r55,34l430,134r36,68l489,282r8,88l489,459r-23,80l430,606r-47,52l328,692r-61,12l381,704r3,-2l434,659r41,-58l506,533r21,-78l534,370r-7,-84l506,208,475,139,434,82,384,38r-3,-1xe" fillcolor="#d82910" stroked="f">
                  <v:path arrowok="t" o:connecttype="custom" o:connectlocs="267,12829;205,12839;149,12867;100,12911;58,12968;27,13037;7,13115;0,13199;7,13284;27,13362;58,13430;100,13488;149,13531;205,13559;267,13569;328,13559;381,13533;267,13533;205,13521;150,13487;103,13435;67,13368;44,13288;36,13199;44,13111;67,13031;103,12963;150,12911;205,12877;267,12866;381,12866;328,12839;267,12829;381,12866;267,12866;328,12877;383,12911;430,12963;466,13031;489,13111;497,13199;489,13288;466,13368;430,13435;383,13487;328,13521;267,13533;381,13533;384,13531;434,13488;475,13430;506,13362;527,13284;534,13199;527,13115;506,13037;475,12968;434,12911;384,12867;381,12866" o:connectangles="0,0,0,0,0,0,0,0,0,0,0,0,0,0,0,0,0,0,0,0,0,0,0,0,0,0,0,0,0,0,0,0,0,0,0,0,0,0,0,0,0,0,0,0,0,0,0,0,0,0,0,0,0,0,0,0,0,0,0,0"/>
                </v:shape>
                <v:shape id="AutoShape 29" o:spid="_x0000_s1053" style="position:absolute;left:4569;top:9117;width:988;height:1068;visibility:visible;mso-wrap-style:square;v-text-anchor:top" coordsize="988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" path="m16,421r-6,1l2,429,,434r,624l8,1067r961,l974,1067r4,-2l985,1059r2,-5l987,1031r-36,l36,1030r,-568l129,462r-11,-7l50,429,21,422r-5,-1xm987,463r-36,l951,1031r36,l987,463xm716,45r-36,l680,771r8,9l708,780r8,-9l716,737r13,-85l759,592r-43,l716,45xm129,462r-93,l75,475r49,23l176,533r47,51l257,651r14,86l271,771r8,8l299,779r8,-8l307,591r-36,l200,507,129,462xm971,422r-5,1l936,430r-67,26l787,508r-71,84l759,592r4,-8l810,534r52,-35l912,476r39,-13l987,463r,-28l985,430r-9,-7l971,422xm287,r-5,1l273,8r-2,5l271,591r36,l307,44r72,l374,40,318,10,293,1,287,xm379,44r-72,l344,62r44,33l431,146r32,73l475,317r,10l483,335r20,l511,327r,-10l524,220r10,-23l494,197,440,99,379,44xm699,1r-5,1l669,10,613,40r-66,60l494,197r40,l556,147,599,96,643,63,680,45r36,l716,14,714,9,705,2,699,1xe" fillcolor="#d69005" stroked="f">
                  <v:path arrowok="t" o:connecttype="custom" o:connectlocs="10,9540;0,9552;8,10185;974,10185;985,10177;987,10149;36,10148;129,9580;50,9547;16,9539;951,9581;987,10149;716,9163;680,9889;708,9898;716,9855;759,9710;716,9163;36,9580;124,9616;223,9702;271,9855;279,9897;307,9889;271,9709;129,9580;966,9541;869,9574;716,9710;763,9702;862,9617;951,9581;987,9553;976,9541;287,9118;273,9126;271,9709;307,9162;374,9158;293,9119;379,9162;344,9180;431,9264;475,9435;483,9453;511,9445;524,9338;494,9315;379,9162;694,9120;613,9158;494,9315;556,9265;643,9181;716,9163;714,9127;699,9119" o:connectangles="0,0,0,0,0,0,0,0,0,0,0,0,0,0,0,0,0,0,0,0,0,0,0,0,0,0,0,0,0,0,0,0,0,0,0,0,0,0,0,0,0,0,0,0,0,0,0,0,0,0,0,0,0,0,0,0,0"/>
                </v:shape>
                <v:shape id="AutoShape 30" o:spid="_x0000_s1054" style="position:absolute;left:6659;top:8399;width:1145;height:1239;visibility:visible;mso-wrap-style:square;v-text-anchor:top" coordsize="1145,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" path="m16,491r-5,1l3,499,,504r,725l8,1237r1119,1l1132,1238r4,-2l1143,1230r2,-5l1145,1202r-36,l37,1201r,-669l134,532,102,516,45,497,22,492r-6,-1xm1145,533r-36,l1109,1202r36,l1145,533xm829,45r-36,l793,895r8,8l821,903r8,-8l830,856r11,-89l871,699r-42,l829,45xm134,532r-97,l74,544r48,21l175,596r53,43l273,695r31,72l316,856r,38l324,902r20,l352,894r,-196l316,698,253,613,176,553,134,532xm1129,492r-5,1l1100,498r-56,20l969,555r-76,59l829,699r42,l873,695r45,-57l970,595r53,-30l1072,545r37,-12l1145,533r,-28l1143,500r-8,-7l1129,492xm333,r-6,1l319,8r-3,5l316,698r36,l352,44r74,l405,29,358,8,338,1,333,xm426,44r-74,l387,60r43,27l475,129r40,59l544,267r11,100l555,377r8,8l583,385r8,-8l591,367,602,267r11,-31l573,236,527,139,466,71,426,44xm813,1r-6,1l788,9,740,30,680,72r-61,67l573,236r40,l631,189r40,-59l715,88,758,61,793,45r36,l829,14,827,9,818,2,813,1xe" fillcolor="#00549c" stroked="f">
                  <v:path arrowok="t" o:connecttype="custom" o:connectlocs="11,8891;0,8903;8,9636;1132,9637;1143,9629;1145,9601;37,9600;134,8931;45,8896;16,8890;1109,8932;1145,9601;829,8444;793,9294;821,9302;830,9255;871,9098;829,8444;37,8931;122,8964;228,9038;304,9166;316,9293;344,9301;352,9097;253,9012;134,8931;1124,8892;1044,8917;893,9013;871,9098;918,9037;1023,8964;1109,8932;1145,8904;1135,8892;333,8399;319,8407;316,9097;352,8443;405,8428;338,8400;426,8443;387,8459;475,8528;544,8666;555,8776;583,8784;591,8766;613,8635;527,8538;426,8443;807,8401;740,8429;619,8538;613,8635;671,8529;758,8460;829,8444;827,8408;813,8400" o:connectangles="0,0,0,0,0,0,0,0,0,0,0,0,0,0,0,0,0,0,0,0,0,0,0,0,0,0,0,0,0,0,0,0,0,0,0,0,0,0,0,0,0,0,0,0,0,0,0,0,0,0,0,0,0,0,0,0,0,0,0,0,0"/>
                </v:shape>
                <v:shape id="AutoShape 31" o:spid="_x0000_s1055" style="position:absolute;left:8055;top:8698;width:2201;height:1950;visibility:visible;mso-wrap-style:square;v-text-anchor:top" coordsize="2201,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" path="m1717,l681,r-3,1l105,302r-92,l7,306,1,316,,322r44,97l44,1942r8,8l2188,1950r5,-3l2196,1943r4,-4l2201,1933r-5,-19l80,1914,80,415r-2,-7l47,339r66,l116,338,688,36r1060,l1722,3,1717,xm1748,36r-46,l1929,335r5,3l1997,338r-36,64l1960,405r,681l1961,1090r198,824l2196,1914,1996,1083r,-670l2047,323r,-7l2040,305r-6,-3l1949,302,1748,36xe" fillcolor="#d82910" stroked="f">
                  <v:path arrowok="t" o:connecttype="custom" o:connectlocs="1717,8698;681,8698;678,8699;105,9000;13,9000;7,9004;1,9014;0,9020;44,9117;44,10640;52,10648;2188,10648;2193,10645;2196,10641;2200,10637;2201,10631;2196,10612;80,10612;80,9113;78,9106;47,9037;113,9037;116,9036;688,8734;1748,8734;1722,8701;1717,8698;1748,8734;1702,8734;1929,9033;1934,9036;1997,9036;1961,9100;1960,9103;1960,9784;1961,9788;2159,10612;2196,10612;1996,9781;1996,9111;2047,9021;2047,9014;2040,9003;2034,9000;1949,9000;1748,8734" o:connectangles="0,0,0,0,0,0,0,0,0,0,0,0,0,0,0,0,0,0,0,0,0,0,0,0,0,0,0,0,0,0,0,0,0,0,0,0,0,0,0,0,0,0,0,0,0,0"/>
                </v:shape>
                <v:line id="Line 32" o:spid="_x0000_s1056" style="position:absolute;visibility:visible;mso-wrap-style:square" from="8147,9018" to="10013,9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" strokecolor="#d82910" strokeweight=".65053mm"/>
                <v:line id="Line 33" o:spid="_x0000_s1057" style="position:absolute;visibility:visible;mso-wrap-style:square" from="10450,9451" to="10450,10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" strokecolor="#d82910" strokeweight=".66147mm"/>
                <v:line id="Line 34" o:spid="_x0000_s1058" style="position:absolute;visibility:visible;mso-wrap-style:square" from="10202,10546" to="10467,10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" strokecolor="#d82910" strokeweight=".63922mm"/>
                <v:shape id="Picture 35" o:spid="_x0000_s1059" type="#_x0000_t75" style="position:absolute;left:10012;top:9526;width:263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">
                  <v:imagedata r:id="rId64" o:title=""/>
                </v:shape>
                <v:shape id="Freeform 36" o:spid="_x0000_s1060" style="position:absolute;left:10175;top:9717;width:100;height:752;visibility:visible;mso-wrap-style:square;v-text-anchor:top" coordsize="100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" path="m62,l42,,34,8r,276l42,292r21,l63,379r-29,l30,381r-4,4l23,388r-2,5l22,447r-9,l9,449r-7,7l,461,1,743r8,8l19,751r10,l37,743,36,483r5,l58,470r,-23l22,447r36,l58,415r33,l99,407r,-138l97,264r-6,-7l86,256r-15,l71,8,62,xe" fillcolor="#d82910" stroked="f">
                  <v:path arrowok="t" o:connecttype="custom" o:connectlocs="62,9718;42,9718;34,9726;34,10002;42,10010;63,10010;63,10097;34,10097;30,10099;26,10103;23,10106;21,10111;22,10165;13,10165;9,10167;2,10174;0,10179;1,10461;9,10469;19,10469;29,10469;37,10461;36,10201;41,10201;58,10188;58,10165;22,10165;58,10165;58,10133;91,10133;99,10125;99,9987;97,9982;91,9975;86,9974;71,9974;71,9726;62,9718" o:connectangles="0,0,0,0,0,0,0,0,0,0,0,0,0,0,0,0,0,0,0,0,0,0,0,0,0,0,0,0,0,0,0,0,0,0,0,0,0,0"/>
                </v:shape>
                <v:line id="Line 37" o:spid="_x0000_s1061" style="position:absolute;visibility:visible;mso-wrap-style:square" from="10065,9992" to="10246,9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" strokecolor="#d82910" strokeweight="1.81pt"/>
                <v:shape id="AutoShape 38" o:spid="_x0000_s1062" style="position:absolute;left:9470;top:7564;width:1037;height:1923;visibility:visible;mso-wrap-style:square;v-text-anchor:top" coordsize="1037,1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" path="m622,650r-2,-8l450,492,348,91,329,13,327,5,319,,303,r-7,5l294,13,172,492,2,642,,650r5,14l12,668r31,l43,1161r8,8l71,1169r8,-8l79,642r-5,-6l67,633,200,516r3,-2l205,510,311,91,418,510r2,4l422,516,556,633r-7,4l545,641r-2,4l544,1462r8,8l572,1470r8,-8l580,668r30,l617,664r5,-14m1037,1900r-4,-9l562,1660r-11,4l542,1682r4,11l940,1886r-387,l545,1894r,20l553,1922r473,l1033,1916r4,-16e" fillcolor="#d82910" stroked="f">
                  <v:path arrowok="t" o:connecttype="custom" o:connectlocs="622,8215;620,8207;450,8057;348,7656;329,7578;327,7570;319,7565;303,7565;296,7570;294,7578;172,8057;2,8207;0,8215;5,8229;12,8233;43,8233;43,8726;51,8734;71,8734;79,8726;79,8207;74,8201;67,8198;200,8081;203,8079;205,8075;311,7656;418,8075;420,8079;422,8081;556,8198;549,8202;545,8206;543,8210;544,9027;552,9035;572,9035;580,9027;580,8233;610,8233;617,8229;622,8215;1037,9465;1033,9456;562,9225;551,9229;542,9247;546,9258;940,9451;553,9451;545,9459;545,9479;553,9487;1026,9487;1033,9481;1037,9465" o:connectangles="0,0,0,0,0,0,0,0,0,0,0,0,0,0,0,0,0,0,0,0,0,0,0,0,0,0,0,0,0,0,0,0,0,0,0,0,0,0,0,0,0,0,0,0,0,0,0,0,0,0,0,0,0,0,0,0"/>
                </v:shape>
                <v:shape id="AutoShape 39" o:spid="_x0000_s1063" style="position:absolute;left:9512;top:8215;width:538;height:326;visibility:visible;mso-wrap-style:square;v-text-anchor:top" coordsize="538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" path="m,l537,m,326r537,e" filled="f" strokecolor="#d82910" strokeweight="1.81pt">
                  <v:path arrowok="t" o:connecttype="custom" o:connectlocs="0,8215;537,8215;0,8541;537,8541" o:connectangles="0,0,0,0"/>
                </v:shape>
                <v:shape id="Picture 40" o:spid="_x0000_s1064" type="#_x0000_t75" style="position:absolute;left:9675;top:8270;width:211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">
                  <v:imagedata r:id="rId65" o:title=""/>
                </v:shape>
                <v:shape id="Picture 41" o:spid="_x0000_s1065" type="#_x0000_t75" style="position:absolute;left:9665;top:10244;width:153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">
                  <v:imagedata r:id="rId66" o:title=""/>
                </v:shape>
                <v:shape id="Picture 42" o:spid="_x0000_s1066" type="#_x0000_t75" style="position:absolute;left:9603;top:9654;width:242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">
                  <v:imagedata r:id="rId67" o:title=""/>
                </v:shape>
                <v:shape id="Picture 43" o:spid="_x0000_s1067" type="#_x0000_t75" style="position:absolute;left:9228;top:9654;width:242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">
                  <v:imagedata r:id="rId68" o:title=""/>
                </v:shape>
                <v:shape id="Picture 44" o:spid="_x0000_s1068" type="#_x0000_t75" style="position:absolute;left:8641;top:9654;width:242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">
                  <v:imagedata r:id="rId69" o:title=""/>
                </v:shape>
                <v:shape id="Picture 45" o:spid="_x0000_s1069" type="#_x0000_t75" style="position:absolute;left:8264;top:9654;width:242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">
                  <v:imagedata r:id="rId69" o:title=""/>
                </v:shape>
                <v:shape id="Picture 46" o:spid="_x0000_s1070" type="#_x0000_t75" style="position:absolute;left:8264;top:10140;width:242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">
                  <v:imagedata r:id="rId70" o:title=""/>
                </v:shape>
                <v:shape id="Picture 47" o:spid="_x0000_s1071" type="#_x0000_t75" style="position:absolute;left:8307;top:9203;width:199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">
                  <v:imagedata r:id="rId71" o:title=""/>
                </v:shape>
                <v:shape id="Picture 48" o:spid="_x0000_s1072" type="#_x0000_t75" style="position:absolute;left:8675;top:9203;width:199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">
                  <v:imagedata r:id="rId72" o:title=""/>
                </v:shape>
                <v:shape id="Picture 49" o:spid="_x0000_s1073" type="#_x0000_t75" style="position:absolute;left:9250;top:9203;width:199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">
                  <v:imagedata r:id="rId73" o:title=""/>
                </v:shape>
                <v:shape id="Picture 50" o:spid="_x0000_s1074" type="#_x0000_t75" style="position:absolute;left:9603;top:9203;width:199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">
                  <v:imagedata r:id="rId74" o:title=""/>
                </v:shape>
                <v:shape id="Picture 51" o:spid="_x0000_s1075" type="#_x0000_t75" style="position:absolute;left:8641;top:10140;width:242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">
                  <v:imagedata r:id="rId70" o:title=""/>
                </v:shape>
                <v:shape id="AutoShape 52" o:spid="_x0000_s1076" style="position:absolute;left:9133;top:10108;width:452;height:539;visibility:visible;mso-wrap-style:square;v-text-anchor:top" coordsize="45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" path="m362,36r-136,l269,39r38,10l339,65r27,22l395,129r14,43l413,205r1,14l415,530r8,8l433,538r10,l451,530r,-12l450,223r,-21l444,163,427,113,393,62,362,36xm226,l177,4,134,15,97,34,65,60,27,112,8,164,1,205,,223,,528r9,9l29,537r8,-9l37,518,36,223r1,-15l43,174,59,129,90,85,117,64,149,48r36,-9l226,36r136,l360,35,321,15,276,4,226,xe" fillcolor="#d82910" stroked="f">
                  <v:path arrowok="t" o:connecttype="custom" o:connectlocs="362,10145;226,10145;269,10148;307,10158;339,10174;366,10196;395,10238;409,10281;413,10314;414,10328;415,10639;423,10647;433,10647;443,10647;451,10639;451,10627;450,10332;450,10311;444,10272;427,10222;393,10171;362,10145;226,10109;177,10113;134,10124;97,10143;65,10169;27,10221;8,10273;1,10314;0,10332;0,10637;9,10646;29,10646;37,10637;37,10627;36,10332;37,10317;43,10283;59,10238;90,10194;117,10173;149,10157;185,10148;226,10145;362,10145;360,10144;321,10124;276,10113;226,10109" o:connectangles="0,0,0,0,0,0,0,0,0,0,0,0,0,0,0,0,0,0,0,0,0,0,0,0,0,0,0,0,0,0,0,0,0,0,0,0,0,0,0,0,0,0,0,0,0,0,0,0,0,0"/>
                </v:shape>
                <v:line id="Line 53" o:spid="_x0000_s1077" style="position:absolute;visibility:visible;mso-wrap-style:square" from="9782,7439" to="9782,7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" strokecolor="#d82910" strokeweight="1.81pt"/>
                <v:line id="Line 54" o:spid="_x0000_s1078" style="position:absolute;visibility:visible;mso-wrap-style:square" from="5875,9428" to="6437,9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" strokecolor="#d82910" strokeweight="1.81pt"/>
                <v:line id="Line 55" o:spid="_x0000_s1079" style="position:absolute;visibility:visible;mso-wrap-style:square" from="6156,8820" to="6156,10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" strokecolor="#d82910" strokeweight="1.81pt"/>
                <v:shape id="AutoShape 56" o:spid="_x0000_s1080" style="position:absolute;left:5875;top:8820;width:562;height:1388;visibility:visible;mso-wrap-style:square;v-text-anchor:top" coordsize="56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" path="m282,r-2,l277,1,264,5,233,17,188,40,137,76,87,128,43,197,12,287,,398r,980l8,1387r536,1l548,1388r5,-2l556,1382r4,-3l562,1374r,-22l525,1352,36,1350r,-952l48,290,79,205r43,-64l171,94,218,63,257,45r24,-8l368,37,330,17,298,5,285,1,282,xm368,37r-87,l305,45r39,19l391,95r49,46l483,206r31,85l525,398r,954l562,1352r,-954l550,288,519,198,475,129,424,77,374,40r-6,-3xe" fillcolor="#d82910" stroked="f">
                  <v:path arrowok="t" o:connecttype="custom" o:connectlocs="282,8820;280,8820;277,8821;264,8825;233,8837;188,8860;137,8896;87,8948;43,9017;12,9107;0,9218;0,10198;8,10207;544,10208;548,10208;553,10206;556,10202;560,10199;562,10194;562,10172;525,10172;36,10170;36,9218;48,9110;79,9025;122,8961;171,8914;218,8883;257,8865;281,8857;368,8857;330,8837;298,8825;285,8821;282,8820;368,8857;281,8857;305,8865;344,8884;391,8915;440,8961;483,9026;514,9111;525,9218;525,10172;562,10172;562,9218;550,9108;519,9018;475,8949;424,8897;374,8860;368,8857" o:connectangles="0,0,0,0,0,0,0,0,0,0,0,0,0,0,0,0,0,0,0,0,0,0,0,0,0,0,0,0,0,0,0,0,0,0,0,0,0,0,0,0,0,0,0,0,0,0,0,0,0,0,0,0,0"/>
                </v:shape>
                <v:line id="Line 57" o:spid="_x0000_s1081" style="position:absolute;visibility:visible;mso-wrap-style:square" from="10693,9973" to="11304,9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" strokecolor="#00549c" strokeweight="1.81pt"/>
                <v:line id="Line 58" o:spid="_x0000_s1082" style="position:absolute;visibility:visible;mso-wrap-style:square" from="10999,9309" to="10999,10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" strokecolor="#00549c" strokeweight="1.81pt"/>
                <v:shape id="AutoShape 59" o:spid="_x0000_s1083" style="position:absolute;left:10693;top:9309;width:612;height:1516;visibility:visible;mso-wrap-style:square;v-text-anchor:top" coordsize="612,1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" path="m305,r-3,1l288,5,253,18,205,44,150,83,95,139,47,215,13,313,,434,,1506r8,8l593,1516r5,l603,1514r3,-4l610,1507r1,-5l611,1479r-36,l36,1478,36,434,49,315,84,221r47,-71l185,99,237,66,280,46r26,-9l394,37,358,18,324,5,310,1,307,r-2,xm394,37r-88,l332,46r43,20l427,100r53,51l528,222r34,94l575,434r,1045l611,1479r,-1045l599,314,565,216,517,140,462,84,407,44,394,37xe" fillcolor="#00549c" stroked="f">
                  <v:path arrowok="t" o:connecttype="custom" o:connectlocs="305,9309;302,9310;288,9314;253,9327;205,9353;150,9392;95,9448;47,9524;13,9622;0,9743;0,10815;8,10823;593,10825;598,10825;603,10823;606,10819;610,10816;611,10811;611,10788;575,10788;36,10787;36,9743;49,9624;84,9530;131,9459;185,9408;237,9375;280,9355;306,9346;394,9346;358,9327;324,9314;310,9310;307,9309;305,9309;394,9346;306,9346;332,9355;375,9375;427,9409;480,9460;528,9531;562,9625;575,9743;575,10788;611,10788;611,9743;599,9623;565,9525;517,9449;462,9393;407,9353;394,9346" o:connectangles="0,0,0,0,0,0,0,0,0,0,0,0,0,0,0,0,0,0,0,0,0,0,0,0,0,0,0,0,0,0,0,0,0,0,0,0,0,0,0,0,0,0,0,0,0,0,0,0,0,0,0,0,0"/>
                </v:shape>
                <v:line id="Line 60" o:spid="_x0000_s1084" style="position:absolute;visibility:visible;mso-wrap-style:square" from="7175,12391" to="7175,12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" strokecolor="#d69005" strokeweight="1.81pt"/>
                <v:line id="Line 61" o:spid="_x0000_s1085" style="position:absolute;visibility:visible;mso-wrap-style:square" from="6760,12689" to="7590,12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" strokecolor="#d69005" strokeweight="1.81pt"/>
                <v:shape id="AutoShape 62" o:spid="_x0000_s1086" style="position:absolute;left:6760;top:12390;width:830;height:598;visibility:visible;mso-wrap-style:square;v-text-anchor:top" coordsize="830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" path="m415,l332,6,254,23,183,51,122,87,71,131,33,182,9,238,,298r9,61l33,415r38,50l122,510r61,36l254,574r78,17l415,597r84,-6l577,574r32,-13l415,561r-86,-7l249,534,179,503,120,463,75,414,47,359,37,298,47,238,75,183r45,-49l179,94,249,62,329,43r86,-7l609,36,577,23,499,6,415,xm609,36r-194,l502,43r80,19l652,94r59,40l755,183r29,55l794,298r-10,61l755,414r-44,49l652,503r-70,31l502,554r-87,7l609,561r38,-15l708,510r51,-45l797,415r25,-56l830,298r-8,-60l797,182,759,131,708,87,647,51,609,36xe" fillcolor="#d69005" stroked="f">
                  <v:path arrowok="t" o:connecttype="custom" o:connectlocs="332,12397;183,12442;71,12522;9,12629;9,12750;71,12856;183,12937;332,12982;499,12982;609,12952;329,12945;179,12894;75,12805;37,12689;75,12574;179,12485;329,12434;609,12427;499,12397;609,12427;502,12434;652,12485;755,12574;794,12689;755,12805;652,12894;502,12945;609,12952;708,12901;797,12806;830,12689;797,12573;708,12478;609,12427" o:connectangles="0,0,0,0,0,0,0,0,0,0,0,0,0,0,0,0,0,0,0,0,0,0,0,0,0,0,0,0,0,0,0,0,0,0"/>
                </v:shape>
                <v:line id="Line 63" o:spid="_x0000_s1087" style="position:absolute;visibility:visible;mso-wrap-style:square" from="8741,12135" to="8741,12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" strokecolor="#00549c" strokeweight="1.81pt"/>
                <v:shape id="AutoShape 64" o:spid="_x0000_s1088" style="position:absolute;left:1558;top:12487;width:949;height:929;visibility:visible;mso-wrap-style:square;v-text-anchor:top" coordsize="949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" path="m722,52r,876m477,r,928m233,52r,872m,437r948,e" filled="f" strokecolor="#00549c" strokeweight="1.81pt">
                  <v:path arrowok="t" o:connecttype="custom" o:connectlocs="722,12540;722,13416;477,12488;477,13416;233,12540;233,13412;0,12925;948,12925" o:connectangles="0,0,0,0,0,0,0,0"/>
                </v:shape>
                <v:shape id="AutoShape 65" o:spid="_x0000_s1089" style="position:absolute;left:1558;top:12487;width:949;height:929;visibility:visible;mso-wrap-style:square;v-text-anchor:top" coordsize="949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" path="m480,r-3,l362,9,267,35,191,73r-61,47l84,173,50,227,27,280,12,327,4,366,1,392,,402,,920r8,8l940,928r8,-8l948,892r-912,l36,402r1,-13l41,359,51,317,69,268,97,214r42,-53l195,113,268,73,362,46,477,36r214,l688,35,594,9,480,xm691,36r-211,l594,46r93,27l759,113r55,48l854,214r27,54l898,318r9,42l911,390r1,12l912,892r36,l948,402r-1,-9l944,367r-7,-39l923,280,901,228,868,173,823,120,764,73,691,36xe" fillcolor="#00549c" stroked="f">
                  <v:path arrowok="t" o:connecttype="custom" o:connectlocs="480,12488;477,12488;362,12497;267,12523;191,12561;130,12608;84,12661;50,12715;27,12768;12,12815;4,12854;1,12880;0,12890;0,13408;8,13416;940,13416;948,13408;948,13380;36,13380;36,12890;37,12877;41,12847;51,12805;69,12756;97,12702;139,12649;195,12601;268,12561;362,12534;477,12524;691,12524;688,12523;594,12497;480,12488;691,12524;480,12524;594,12534;687,12561;759,12601;814,12649;854,12702;881,12756;898,12806;907,12848;911,12878;912,12890;912,13380;948,13380;948,12890;947,12881;944,12855;937,12816;923,12768;901,12716;868,12661;823,12608;764,12561;691,12524" o:connectangles="0,0,0,0,0,0,0,0,0,0,0,0,0,0,0,0,0,0,0,0,0,0,0,0,0,0,0,0,0,0,0,0,0,0,0,0,0,0,0,0,0,0,0,0,0,0,0,0,0,0,0,0,0,0,0,0,0,0"/>
                </v:shape>
                <v:shape id="AutoShape 66" o:spid="_x0000_s1090" style="position:absolute;left:938;top:9131;width:614;height:1023;visibility:visible;mso-wrap-style:square;v-text-anchor:top" coordsize="614,1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" path="m428,l187,r-8,9l179,437r-61,37l69,523,32,580,8,646,,716r8,70l32,851r36,57l115,956r57,36l237,1015r70,8l378,1015r64,-23l450,987r-143,l235,977,171,950,116,908,74,853,46,788,37,716,48,637,82,566r53,-59l204,466r7,-3l215,457r,-420l436,37r,-28l428,xm436,37r-36,l400,457r4,6l411,466r69,41l532,566r34,71l578,716r-10,72l541,853r-42,55l444,950r-65,27l307,987r143,l499,956r48,-48l583,851r23,-65l614,716r-8,-70l583,580,545,523,496,474,436,437r,-400xe" fillcolor="#d69005" stroked="f">
                  <v:path arrowok="t" o:connecttype="custom" o:connectlocs="428,9131;187,9131;179,9140;179,9568;118,9605;69,9654;32,9711;8,9777;0,9847;8,9917;32,9982;68,10039;115,10087;172,10123;237,10146;307,10154;378,10146;442,10123;450,10118;307,10118;235,10108;171,10081;116,10039;74,9984;46,9919;37,9847;48,9768;82,9697;135,9638;204,9597;211,9594;215,9588;215,9168;436,9168;436,9140;428,9131;436,9168;400,9168;400,9588;404,9594;411,9597;480,9638;532,9697;566,9768;578,9847;568,9919;541,9984;499,10039;444,10081;379,10108;307,10118;450,10118;499,10087;547,10039;583,9982;606,9917;614,9847;606,9777;583,9711;545,9654;496,9605;436,9568;436,9168" o:connectangles="0,0,0,0,0,0,0,0,0,0,0,0,0,0,0,0,0,0,0,0,0,0,0,0,0,0,0,0,0,0,0,0,0,0,0,0,0,0,0,0,0,0,0,0,0,0,0,0,0,0,0,0,0,0,0,0,0,0,0,0,0,0,0"/>
                </v:shape>
                <v:shape id="AutoShape 67" o:spid="_x0000_s1091" style="position:absolute;left:1900;top:10600;width:1515;height:612;visibility:visible;mso-wrap-style:square;v-text-anchor:top" coordsize="1515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" path="m664,r,611m,305r1514,e" filled="f" strokecolor="#d82910" strokeweight="1.81pt">
                  <v:path arrowok="t" o:connecttype="custom" o:connectlocs="664,10601;664,11212;0,10906;1514,10906" o:connectangles="0,0,0,0"/>
                </v:shape>
                <v:shape id="AutoShape 68" o:spid="_x0000_s1092" style="position:absolute;left:1900;top:10600;width:1515;height:612;visibility:visible;mso-wrap-style:square;v-text-anchor:top" coordsize="1515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" path="m1501,l435,,314,13,216,47,140,94,84,149,44,205,18,253,5,287,1,301,,304r,3l1,309r4,14l18,358r25,48l83,461r56,55l215,564r97,34l434,611r1071,l1513,603r1,-28l434,575,315,562,221,528,150,480,99,426,66,374,46,331,37,305r9,-26l66,236r34,-52l151,131,222,83,316,49,435,36r1080,l1515,13r-2,-4l1506,2,1501,xm1515,36r-36,l1477,575r37,l1515,36xe" fillcolor="#d82910" stroked="f">
                  <v:path arrowok="t" o:connecttype="custom" o:connectlocs="1501,10601;435,10601;314,10614;216,10648;140,10695;84,10750;44,10806;18,10854;5,10888;1,10902;0,10905;0,10908;1,10910;5,10924;18,10959;43,11007;83,11062;139,11117;215,11165;312,11199;434,11212;1505,11212;1513,11204;1514,11176;434,11176;315,11163;221,11129;150,11081;99,11027;66,10975;46,10932;37,10906;46,10880;66,10837;100,10785;151,10732;222,10684;316,10650;435,10637;1515,10637;1515,10614;1513,10610;1506,10603;1501,10601;1515,10637;1479,10637;1477,11176;1514,11176;1515,10637" o:connectangles="0,0,0,0,0,0,0,0,0,0,0,0,0,0,0,0,0,0,0,0,0,0,0,0,0,0,0,0,0,0,0,0,0,0,0,0,0,0,0,0,0,0,0,0,0,0,0,0,0"/>
                </v:shape>
                <v:shape id="AutoShape 69" o:spid="_x0000_s1093" style="position:absolute;left:2642;top:12312;width:598;height:830;visibility:visible;mso-wrap-style:square;v-text-anchor:top" coordsize="598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" path="m,415r598,m299,r,829e" filled="f" strokecolor="#d69005" strokeweight="1.81pt">
                  <v:path arrowok="t" o:connecttype="custom" o:connectlocs="0,12728;598,12728;299,12313;299,13142" o:connectangles="0,0,0,0"/>
                </v:shape>
                <v:shape id="AutoShape 70" o:spid="_x0000_s1094" style="position:absolute;left:2642;top:12312;width:598;height:830;visibility:visible;mso-wrap-style:square;v-text-anchor:top" coordsize="598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" path="m299,l239,8,183,32,132,71,88,121,52,183,24,253,6,331,,415r6,83l24,576r28,70l88,708r44,50l183,797r56,24l299,829r60,-8l416,797r4,-4l299,793,239,783,184,755,135,710,94,651,63,581,44,501,37,415r7,-87l63,248,94,178r41,-59l184,74,239,46,299,36r121,l416,32,359,8,299,xm420,36r-121,l359,46r56,28l464,119r40,59l535,248r20,80l562,415r-7,86l535,581r-31,70l464,710r-49,45l359,783r-60,10l420,793r46,-35l511,708r36,-62l575,576r17,-78l598,415r-6,-84l575,253,547,183,511,121,466,71,420,36xe" fillcolor="#d69005" stroked="f">
                  <v:path arrowok="t" o:connecttype="custom" o:connectlocs="239,12321;132,12384;52,12496;6,12644;6,12811;52,12959;132,13071;239,13134;359,13134;420,13106;239,13096;135,13023;63,12894;37,12728;63,12561;135,12432;239,12359;420,12349;359,12321;420,12349;359,12359;464,12432;535,12561;562,12728;535,12894;464,13023;359,13096;420,13106;511,13021;575,12889;598,12728;575,12566;511,12434;420,12349" o:connectangles="0,0,0,0,0,0,0,0,0,0,0,0,0,0,0,0,0,0,0,0,0,0,0,0,0,0,0,0,0,0,0,0,0,0"/>
                </v:shape>
                <v:shape id="AutoShape 71" o:spid="_x0000_s1095" style="position:absolute;left:1417;top:11482;width:598;height:830;visibility:visible;mso-wrap-style:square;v-text-anchor:top" coordsize="598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" path="m,415r598,m299,r,829e" filled="f" strokecolor="#d82910" strokeweight="1.81pt">
                  <v:path arrowok="t" o:connecttype="custom" o:connectlocs="0,11898;598,11898;299,11483;299,12312" o:connectangles="0,0,0,0"/>
                </v:shape>
                <v:shape id="AutoShape 72" o:spid="_x0000_s1096" style="position:absolute;left:1417;top:11482;width:598;height:830;visibility:visible;mso-wrap-style:square;v-text-anchor:top" coordsize="598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" path="m299,l239,8,183,32,132,71,88,121,51,183,24,253,6,331,,415r6,83l24,576r27,70l88,708r44,50l183,797r56,24l299,829r60,-8l416,797r4,-4l299,793,239,783,184,755,135,710,94,651,63,581,44,501,37,415r7,-87l63,248,94,178r41,-59l184,74,239,46,299,36r121,l416,32,359,8,299,xm420,36r-121,l359,46r56,28l463,119r41,59l535,248r20,80l562,415r-7,86l535,581r-31,70l463,710r-48,45l359,783r-60,10l420,793r46,-35l511,708r36,-62l575,576r17,-78l598,415r-6,-84l575,253,547,183,511,121,466,71,420,36xe" fillcolor="#d82910" stroked="f">
                  <v:path arrowok="t" o:connecttype="custom" o:connectlocs="239,11491;132,11554;51,11666;6,11814;6,11981;51,12129;132,12241;239,12304;359,12304;420,12276;239,12266;135,12193;63,12064;37,11898;63,11731;135,11602;239,11529;420,11519;359,11491;420,11519;359,11529;463,11602;535,11731;562,11898;535,12064;463,12193;359,12266;420,12276;511,12191;575,12059;598,11898;575,11736;511,11604;420,11519" o:connectangles="0,0,0,0,0,0,0,0,0,0,0,0,0,0,0,0,0,0,0,0,0,0,0,0,0,0,0,0,0,0,0,0,0,0"/>
                </v:shape>
                <v:shape id="AutoShape 73" o:spid="_x0000_s1097" style="position:absolute;left:1936;top:13544;width:645;height:645;visibility:visible;mso-wrap-style:square;v-text-anchor:top" coordsize="645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" path="m322,l270,14,226,52r-31,57l180,180r-70,15l52,226,14,269,,322r14,53l52,418r58,32l180,464r15,71l226,592r44,39l322,645r53,-14l400,608r-78,l281,596,247,561,224,509r-8,-63l216,436r-8,-8l198,428r-63,-8l84,397,49,363,36,322,49,281,84,247r51,-23l198,216r10,l216,208r,-10l224,135,247,83,281,49,322,36r78,l375,14,322,xm400,36r-78,l364,49r34,34l420,135r9,63l429,208r8,8l447,216r63,8l561,247r35,34l609,322r-13,41l561,397r-51,23l447,428r-10,l429,436r,10l420,509r-22,52l364,596r-42,12l400,608r19,-16l450,535r14,-71l535,450r57,-31l631,375r14,-53l631,269,592,226,535,195,464,180,450,109,419,52,400,36xe" fillcolor="#d69005" stroked="f">
                  <v:path arrowok="t" o:connecttype="custom" o:connectlocs="270,13559;195,13654;110,13740;14,13814;14,13920;110,13995;195,14080;270,14176;375,14176;322,14153;247,14106;216,13991;208,13973;135,13965;49,13908;49,13826;135,13769;208,13761;216,13743;247,13628;322,13581;375,13559;400,13581;364,13594;420,13680;429,13753;447,13761;561,13792;609,13867;561,13942;447,13973;429,13981;420,14054;364,14141;400,14153;450,14080;535,13995;631,13920;631,13814;535,13740;450,13654;400,13581" o:connectangles="0,0,0,0,0,0,0,0,0,0,0,0,0,0,0,0,0,0,0,0,0,0,0,0,0,0,0,0,0,0,0,0,0,0,0,0,0,0,0,0,0,0"/>
                </v:shape>
                <v:shape id="AutoShape 74" o:spid="_x0000_s1098" style="position:absolute;left:1557;top:8128;width:951;height:930;visibility:visible;mso-wrap-style:square;v-text-anchor:top" coordsize="951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" path="m724,52r,878m478,r,930m233,52r,874m,438r950,e" filled="f" strokecolor="#00549c" strokeweight="1.81pt">
                  <v:path arrowok="t" o:connecttype="custom" o:connectlocs="724,8181;724,9059;478,8129;478,9059;233,8181;233,9055;0,8567;950,8567" o:connectangles="0,0,0,0,0,0,0,0"/>
                </v:shape>
                <v:shape id="AutoShape 75" o:spid="_x0000_s1099" style="position:absolute;left:1557;top:8128;width:1620;height:4046;visibility:visible;mso-wrap-style:square;v-text-anchor:top" coordsize="1620,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" path="m950,894r,-491l949,394r-3,-26l939,329,925,281,914,255r,639l36,894r,-491l37,390r4,-30l51,318,69,268,98,215r41,-53l195,113,269,73,362,46,478,36r3,l596,46r92,27l761,113r55,49l856,215r27,54l900,319r9,42l913,391r1,12l914,894r,-639l903,228,870,173,825,120,765,73,692,36r-3,-1l595,9,481,r-3,l363,9,268,35,191,73r-60,47l84,173,51,228,27,280,12,328,4,366,1,393,,403,,922r8,8l942,930r8,-8l950,894t669,2507l1611,3393r-28,l1583,3429r,580l798,4009r,-580l943,3429r,111l951,3548r153,l1112,3540r,-28l1112,3429r150,l1262,3540r8,8l1433,3548r8,-8l1441,3512r,-83l1583,3429r,-36l1413,3393r-9,8l1404,3512r-106,l1298,3429r,-28l1290,3393r-206,l1076,3401r,111l979,3512r,-83l979,3401r-8,-8l770,3393r-9,8l761,4037r9,8l1611,4045r8,-8l1619,4009r,-580l1619,3401e" fillcolor="#00549c" stroked="f">
                  <v:path arrowok="t" o:connecttype="custom" o:connectlocs="950,8532;946,8497;925,8410;914,9023;36,8532;41,8489;69,8397;139,8291;269,8202;478,8165;596,8175;761,8242;856,8344;900,8448;913,8520;914,9023;903,8357;825,8249;692,8165;595,8138;478,8129;268,8164;131,8249;51,8357;12,8457;1,8522;0,9051;942,9059;950,9023;1611,11522;1583,11558;798,12138;943,11558;951,11677;1112,11669;1112,11558;1262,11669;1433,11677;1441,11641;1583,11558;1413,11522;1404,11641;1298,11558;1290,11522;1076,11530;979,11641;979,11530;770,11522;761,12166;1611,12174;1619,12138;1619,11530" o:connectangles="0,0,0,0,0,0,0,0,0,0,0,0,0,0,0,0,0,0,0,0,0,0,0,0,0,0,0,0,0,0,0,0,0,0,0,0,0,0,0,0,0,0,0,0,0,0,0,0,0,0,0,0"/>
                </v:shape>
                <v:shape id="AutoShape 76" o:spid="_x0000_s1100" style="position:absolute;left:781;top:13591;width:1026;height:949;visibility:visible;mso-wrap-style:square;v-text-anchor:top" coordsize="1026,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" path="m608,l9,,,8,,935r1,5l8,947r5,2l607,949r5,-3l619,938r1,-5l619,927r-3,-15l36,912,37,36r580,l620,21r1,-5l620,11,613,3,608,xm459,689r-143,l413,706r71,44l532,808r31,58l579,912r37,l612,900,588,835,539,757,459,689xm1012,260r-727,l276,268r,20l285,296r696,l957,342r-48,53l833,438,720,456r-10,l702,464r,20l710,493r10,l832,511r77,43l956,607r24,46l284,653r-8,8l276,681r8,8l1011,689r5,-3l1023,678r1,-6l1023,666r-8,-23l986,589,930,526,838,475r92,-52l987,360r29,-54l1024,282r1,-5l1024,271r-7,-9l1012,260xm617,36r-38,l563,82r-31,59l483,198r-70,44l317,260r143,l540,192r49,-78l613,49r4,-13xe" fillcolor="#d82910" stroked="f">
                  <v:path arrowok="t" o:connecttype="custom" o:connectlocs="9,13591;0,14526;8,14538;607,14540;619,14529;619,14518;36,14503;617,13627;621,13607;613,13594;459,14280;413,14297;532,14399;579,14503;612,14491;539,14348;1012,13851;276,13859;285,13887;957,13933;833,14029;710,14047;702,14075;720,14084;909,14145;980,14244;276,14252;284,14280;1016,14277;1024,14263;1015,14234;930,14117;930,14014;1016,13897;1025,13868;1017,13853;617,13627;563,13673;483,13789;317,13851;540,13783;613,13640" o:connectangles="0,0,0,0,0,0,0,0,0,0,0,0,0,0,0,0,0,0,0,0,0,0,0,0,0,0,0,0,0,0,0,0,0,0,0,0,0,0,0,0,0,0"/>
                </v:shape>
                <v:shape id="Picture 77" o:spid="_x0000_s1101" type="#_x0000_t75" style="position:absolute;left:557;top:6480;width:6050;height:9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">
                  <v:imagedata r:id="rId75" o:title=""/>
                </v:shape>
                <v:line id="Line 78" o:spid="_x0000_s1102" style="position:absolute;visibility:visible;mso-wrap-style:square" from="8388,12390" to="9094,12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" strokecolor="#00549c" strokeweight="1.81pt"/>
                <v:shape id="AutoShape 79" o:spid="_x0000_s1103" style="position:absolute;left:8388;top:12135;width:706;height:511;visibility:visible;mso-wrap-style:square;v-text-anchor:top" coordsize="706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" path="m353,l272,7,198,26,133,56,78,96,36,143,10,197,,255r10,58l36,367r42,47l133,454r65,30l272,503r81,7l434,503r74,-19l531,474r-178,l269,466,194,444,129,410,80,365,48,313,37,255,48,197,80,145r49,-45l194,66,269,44r84,-8l531,36,508,26,434,7,353,xm531,36r-178,l437,44r76,22l577,100r50,45l659,197r11,58l659,313r-32,52l577,410r-64,34l437,466r-84,8l531,474r43,-20l629,414r41,-47l697,313r9,-58l697,197,670,143,629,96,574,56,531,36xe" fillcolor="#00549c" stroked="f">
                  <v:path arrowok="t" o:connecttype="custom" o:connectlocs="353,12135;272,12142;198,12161;133,12191;78,12231;36,12278;10,12332;0,12390;10,12448;36,12502;78,12549;133,12589;198,12619;272,12638;353,12645;434,12638;508,12619;531,12609;353,12609;269,12601;194,12579;129,12545;80,12500;48,12448;37,12390;48,12332;80,12280;129,12235;194,12201;269,12179;353,12171;531,12171;508,12161;434,12142;353,12135;531,12171;353,12171;437,12179;513,12201;577,12235;627,12280;659,12332;670,12390;659,12448;627,12500;577,12545;513,12579;437,12601;353,12609;531,12609;574,12589;629,12549;670,12502;697,12448;706,12390;697,12332;670,12278;629,12231;574,12191;531,12171" o:connectangles="0,0,0,0,0,0,0,0,0,0,0,0,0,0,0,0,0,0,0,0,0,0,0,0,0,0,0,0,0,0,0,0,0,0,0,0,0,0,0,0,0,0,0,0,0,0,0,0,0,0,0,0,0,0,0,0,0,0,0,0"/>
                </v:shape>
                <v:shape id="Picture 80" o:spid="_x0000_s1104" type="#_x0000_t75" style="position:absolute;left:8688;top:15027;width:202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">
                  <v:imagedata r:id="rId76" o:title=""/>
                </v:shape>
                <v:shape id="Picture 81" o:spid="_x0000_s1105" type="#_x0000_t75" style="position:absolute;left:8430;top:14617;width:202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">
                  <v:imagedata r:id="rId77" o:title=""/>
                </v:shape>
                <v:shape id="AutoShape 82" o:spid="_x0000_s1106" style="position:absolute;left:8221;top:14202;width:913;height:194;visibility:visible;mso-wrap-style:square;v-text-anchor:top" coordsize="91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" path="m36,193r834,m,l912,e" filled="f" strokecolor="#00549c" strokeweight="1.81pt">
                  <v:path arrowok="t" o:connecttype="custom" o:connectlocs="36,14396;870,14396;0,14203;912,14203" o:connectangles="0,0,0,0"/>
                </v:shape>
                <v:shape id="AutoShape 83" o:spid="_x0000_s1107" style="position:absolute;left:8219;top:13211;width:914;height:2569;visibility:visible;mso-wrap-style:square;v-text-anchor:top" coordsize="914,2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" path="m455,r-9,l438,r-7,6l347,379,209,701,90,862,31,944,3,983,,989r,6l,997r5,17l16,1024r10,6l28,1188r1,13l30,1205r18,22l48,2555r8,8l841,2568r5,l850,2566r7,-7l859,2555r,-23l822,2532,84,2527r,-1311l83,1212,65,1190,62,1013r-4,-6l48,1001r-6,-3l39,995,70,952,239,721r2,-4l381,392r1,-3l447,99r37,l462,6,455,xm484,99r-37,l515,389r2,3l661,717r2,4l873,989r2,3l859,997r-19,8l836,1012r3,176l813,1205r-3,6l822,2532r37,l847,1226r26,-17l876,1203r-3,-172l878,1029r6,-2l905,1022r5,-9l912,1007r1,-11l913,995r-3,-12l906,973r-4,-6l693,701,550,379,484,99xe" fillcolor="#00549c" stroked="f">
                  <v:path arrowok="t" o:connecttype="custom" o:connectlocs="446,13211;431,13217;209,13912;31,14155;0,14200;0,14208;16,14235;28,14399;30,14416;48,15766;841,15779;850,15777;859,15766;822,15743;84,14427;65,14401;58,14218;42,14209;70,14163;241,13928;382,13600;484,13310;455,13211;447,13310;517,13603;663,13932;875,14203;840,14216;839,14399;810,14422;859,15743;873,14420;873,14242;884,14238;910,14224;913,14207;910,14194;902,14178;550,13590" o:connectangles="0,0,0,0,0,0,0,0,0,0,0,0,0,0,0,0,0,0,0,0,0,0,0,0,0,0,0,0,0,0,0,0,0,0,0,0,0,0,0"/>
                </v:shape>
                <v:line id="Line 84" o:spid="_x0000_s1108" style="position:absolute;visibility:visible;mso-wrap-style:square" from="10511,15231" to="11311,15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" strokecolor="#d69005" strokeweight="1.81pt"/>
                <v:line id="Line 85" o:spid="_x0000_s1109" style="position:absolute;visibility:visible;mso-wrap-style:square" from="10911,14673" to="10911,15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" strokecolor="#d69005" strokeweight="1.81pt"/>
                <v:shape id="AutoShape 86" o:spid="_x0000_s1110" style="position:absolute;left:10511;top:14673;width:800;height:1116;visibility:visible;mso-wrap-style:square;v-text-anchor:top" coordsize="800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" path="m400,l336,8,274,29,217,63r-53,45l118,164,78,229,45,302,21,382,6,468,,558r6,90l21,734r24,80l78,887r40,65l164,1008r53,45l274,1087r62,21l400,1116r65,-8l527,1087r13,-8l400,1079r-59,-6l286,1053r-53,-32l186,979,143,927,107,866,77,797,55,723,41,643,37,558r4,-84l55,393,77,319r30,-69l143,189r43,-52l233,95,286,63,341,43r59,-7l540,36,527,29,465,8,400,xm540,36r-140,l459,43r56,20l567,95r48,42l657,189r37,61l723,319r22,74l759,474r5,84l759,643r-14,80l723,797r-29,69l657,927r-42,52l567,1021r-52,32l459,1073r-59,6l540,1079r44,-26l636,1008r47,-56l723,887r33,-73l780,734r15,-86l800,558r-5,-90l780,382,756,302,723,229,683,164,636,108,584,63,540,36xe" fillcolor="#d69005" stroked="f">
                  <v:path arrowok="t" o:connecttype="custom" o:connectlocs="336,14681;217,14736;118,14837;45,14975;6,15141;6,15321;45,15487;118,15625;217,15726;336,15781;465,15781;540,15752;341,15746;233,15694;143,15600;77,15470;41,15316;41,15147;77,14992;143,14862;233,14768;341,14716;540,14709;465,14681;540,14709;459,14716;567,14768;657,14862;723,14992;759,15147;759,15316;723,15470;657,15600;567,15694;459,15746;540,15752;636,15681;723,15560;780,15407;800,15231;780,15055;723,14902;636,14781;540,14709" o:connectangles="0,0,0,0,0,0,0,0,0,0,0,0,0,0,0,0,0,0,0,0,0,0,0,0,0,0,0,0,0,0,0,0,0,0,0,0,0,0,0,0,0,0,0,0"/>
                </v:shape>
                <v:shape id="AutoShape 87" o:spid="_x0000_s1111" style="position:absolute;left:6604;top:13230;width:1051;height:1051;visibility:visible;mso-wrap-style:square;v-text-anchor:top" coordsize="1051,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" path="m526,l468,10,415,40,370,87r-35,61l311,220r-11,80l220,311r-72,24l88,370,41,415,11,467,,525r11,58l41,635r47,45l148,716r72,24l300,750r11,80l335,902r35,61l415,1010r53,30l526,1050r57,-10l628,1014r-102,l466,1000,414,960,373,899,346,821,336,732r,-10l328,714r-10,l229,705,152,678,91,637,51,585,36,525,51,465,91,413r61,-41l229,346r89,-10l328,336r8,-8l336,318r10,-89l373,151,414,90,466,50,526,36r102,l583,10,526,xm628,36r-102,l585,50r52,40l678,151r27,78l715,318r,10l723,336r10,l822,346r77,26l960,413r40,52l1015,525r-15,60l960,637r-61,41l822,705r-89,9l723,714r-8,8l715,732r-10,89l678,899r-41,61l585,1000r-59,14l628,1014r8,-4l681,963r35,-61l740,830r11,-80l831,740r72,-24l964,680r46,-45l1040,583r11,-58l1040,467r-30,-52l964,370,903,335,831,311,751,300,740,220,716,148,681,87,636,40r-8,-4xe" fillcolor="#d82910" stroked="f">
                  <v:path arrowok="t" o:connecttype="custom" o:connectlocs="468,13241;370,13318;311,13451;220,13542;88,13601;11,13698;11,13814;88,13911;220,13971;311,14061;370,14194;468,14271;583,14271;526,14245;414,14191;346,14052;336,13953;318,13945;152,13909;51,13816;51,13696;152,13603;318,13567;336,13559;346,13460;414,13321;526,13267;583,13241;628,13267;585,13281;678,13382;715,13549;723,13567;822,13577;960,13644;1015,13756;960,13868;822,13936;723,13945;715,13963;678,14130;585,14231;628,14245;681,14194;740,14061;831,13971;964,13911;1040,13814;1040,13698;964,13601;831,13542;740,13451;681,13318;628,13267" o:connectangles="0,0,0,0,0,0,0,0,0,0,0,0,0,0,0,0,0,0,0,0,0,0,0,0,0,0,0,0,0,0,0,0,0,0,0,0,0,0,0,0,0,0,0,0,0,0,0,0,0,0,0,0,0,0"/>
                </v:shape>
                <v:shape id="AutoShape 88" o:spid="_x0000_s1112" style="position:absolute;left:10371;top:13566;width:912;height:912;visibility:visible;mso-wrap-style:square;v-text-anchor:top" coordsize="912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" path="m456,l396,13,343,50r-42,56l272,177r-13,83l177,272r-72,30l50,344,13,396,,456r13,60l50,569r56,42l177,640r82,13l272,735r29,71l343,862r53,37l456,912r60,-13l549,876r-93,l393,857,342,805,308,729,295,635r,-10l287,617r-10,l183,604,107,570,55,519,36,456,55,393r52,-51l183,308r94,-13l287,295r8,-8l295,277r13,-93l342,107,393,56,456,37r93,l516,13,456,xm549,37r-93,l518,56r52,51l604,184r13,93l617,287r8,8l635,295r93,13l805,343r51,51l875,456r-19,63l805,570r-77,34l635,617r-10,l617,625r,10l604,729r-34,76l518,857r-62,19l549,876r19,-14l611,806r29,-71l653,653r82,-13l806,611r56,-42l899,516r13,-60l899,396,862,344,806,302,735,272,653,260,640,177,611,106,568,50,549,37xe" fillcolor="#00549c" stroked="f">
                  <v:path arrowok="t" o:connecttype="custom" o:connectlocs="396,13579;301,13672;259,13826;105,13868;13,13962;13,14082;106,14177;259,14219;301,14372;396,14465;516,14465;456,14442;342,14371;295,14201;287,14183;183,14170;55,14085;55,13959;183,13874;287,13861;295,13843;342,13673;456,13603;516,13579;549,13603;518,13622;604,13750;617,13853;635,13861;805,13909;875,14022;805,14136;635,14183;617,14191;604,14295;518,14423;549,14442;611,14372;653,14219;806,14177;899,14082;899,13962;806,13868;653,13826;611,13672;549,13603" o:connectangles="0,0,0,0,0,0,0,0,0,0,0,0,0,0,0,0,0,0,0,0,0,0,0,0,0,0,0,0,0,0,0,0,0,0,0,0,0,0,0,0,0,0,0,0,0,0"/>
                </v:shape>
                <v:line id="Line 89" o:spid="_x0000_s1113" style="position:absolute;visibility:visible;mso-wrap-style:square" from="7421,14919" to="8038,14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" strokecolor="#d82910" strokeweight="1.81pt"/>
                <v:line id="Line 90" o:spid="_x0000_s1114" style="position:absolute;visibility:visible;mso-wrap-style:square" from="7730,14249" to="7730,15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" strokecolor="#d82910" strokeweight="1.81pt"/>
                <v:shape id="AutoShape 91" o:spid="_x0000_s1115" style="position:absolute;left:7420;top:14248;width:2951;height:1531;visibility:visible;mso-wrap-style:square;v-text-anchor:top" coordsize="2951,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" path="m617,1494r,-1056l604,316,581,249r,1245l36,1493,36,438,46,331,73,244r40,-69l159,123,206,85,251,59,286,44r22,-7l330,44r36,15l410,85r48,39l504,176r39,69l570,332r11,106l581,1494r,-1245l570,218,521,141,466,84,410,44,397,37,361,18,327,4,313,r-3,l307,r-3,l290,4,256,18,207,43,151,83,95,140,47,217,13,315,,438,,1521r8,8l599,1530r5,l608,1528r4,-3l615,1522r2,-5l617,1494m2950,424r-7,-7l2934,416r-20,-3l2914,450r,193l2840,643r-8,8l2832,1494r-896,l1936,651r-8,-8l1853,643r,-193l1907,441r77,-20l2066,387r73,-52l2212,282r75,-33l2349,233r35,-4l2419,233r61,16l2555,282r73,53l2701,387r83,34l2860,441r54,9l2914,413r-12,-2l2827,396r-92,-33l2653,309r-79,-58l2524,229r-31,-14l2425,198r-41,-5l2343,198r-68,17l2193,251r-79,58l2032,363r-91,33l1865,411r-32,5l1824,417r-7,7l1817,671r8,8l1900,679r,843l1908,1530r952,l2868,1522r,-28l2868,679r74,l2950,671r,-247e" fillcolor="#d82910" stroked="f">
                  <v:path arrowok="t" o:connecttype="custom" o:connectlocs="617,14687;581,14498;36,15742;46,14580;113,14424;206,14334;286,14293;330,14293;410,14334;504,14425;570,14581;581,15743;570,14467;466,14333;397,14286;327,14253;310,14249;304,14249;256,14267;151,14332;47,14466;0,14687;8,15778;604,15779;612,15774;617,15766;2950,14673;2934,14665;2914,14699;2840,14892;2832,15743;1936,14900;1853,14892;1907,14690;2066,14636;2212,14531;2349,14482;2419,14482;2555,14531;2701,14636;2860,14690;2914,14662;2827,14645;2653,14558;2524,14478;2425,14447;2343,14447;2193,14500;2032,14612;1865,14660;1824,14666;1817,14920;1900,14928;1908,15779;2868,15771;2868,14928;2950,14920" o:connectangles="0,0,0,0,0,0,0,0,0,0,0,0,0,0,0,0,0,0,0,0,0,0,0,0,0,0,0,0,0,0,0,0,0,0,0,0,0,0,0,0,0,0,0,0,0,0,0,0,0,0,0,0,0,0,0,0,0"/>
                </v:shape>
                <v:line id="Line 92" o:spid="_x0000_s1116" style="position:absolute;visibility:visible;mso-wrap-style:square" from="9534,15196" to="10059,15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" strokecolor="#d82910" strokeweight="1.81pt"/>
                <v:line id="Line 93" o:spid="_x0000_s1117" style="position:absolute;visibility:visible;mso-wrap-style:square" from="9805,14820" to="9805,15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" strokecolor="#d82910" strokeweight="1.81pt"/>
                <v:shape id="AutoShape 94" o:spid="_x0000_s1118" style="position:absolute;left:9533;top:14820;width:542;height:751;visibility:visible;mso-wrap-style:square;v-text-anchor:top" coordsize="542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" path="m271,l209,10,152,39,101,83,59,141,27,211,7,290,,376r7,86l27,541r32,69l101,668r51,45l209,741r62,10l333,741r53,-26l271,715,208,703,152,668,105,615,68,547,44,466,36,376r8,-90l68,205r37,-69l152,83,208,49,271,37r115,l333,10,271,xm386,37r-115,l333,49r56,34l436,136r37,69l497,286r8,90l497,466r-24,81l436,615r-47,53l333,703r-62,12l386,715r4,-2l440,668r42,-58l514,541r20,-79l541,376r-7,-86l514,211,482,141,440,83,390,39r-4,-2xe" fillcolor="#d82910" stroked="f">
                  <v:path arrowok="t" o:connecttype="custom" o:connectlocs="271,14820;209,14830;152,14859;101,14903;59,14961;27,15031;7,15110;0,15196;7,15282;27,15361;59,15430;101,15488;152,15533;209,15561;271,15571;333,15561;386,15535;271,15535;208,15523;152,15488;105,15435;68,15367;44,15286;36,15196;44,15106;68,15025;105,14956;152,14903;208,14869;271,14857;386,14857;333,14830;271,14820;386,14857;271,14857;333,14869;389,14903;436,14956;473,15025;497,15106;505,15196;497,15286;473,15367;436,15435;389,15488;333,15523;271,15535;386,15535;390,15533;440,15488;482,15430;514,15361;534,15282;541,15196;534,15110;514,15031;482,14961;440,14903;390,14859;386,14857" o:connectangles="0,0,0,0,0,0,0,0,0,0,0,0,0,0,0,0,0,0,0,0,0,0,0,0,0,0,0,0,0,0,0,0,0,0,0,0,0,0,0,0,0,0,0,0,0,0,0,0,0,0,0,0,0,0,0,0,0,0,0,0"/>
                </v:shape>
                <v:line id="Line 95" o:spid="_x0000_s1119" style="position:absolute;visibility:visible;mso-wrap-style:square" from="6848,14730" to="7256,14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" strokecolor="#d69005" strokeweight="1.81pt"/>
                <v:line id="Line 96" o:spid="_x0000_s1120" style="position:absolute;visibility:visible;mso-wrap-style:square" from="7052,14450" to="7052,15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" strokecolor="#d69005" strokeweight="1.81pt"/>
                <v:shape id="AutoShape 97" o:spid="_x0000_s1121" style="position:absolute;left:6848;top:14449;width:408;height:562;visibility:visible;mso-wrap-style:square;v-text-anchor:top" coordsize="408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" path="m204,l140,14,84,54,40,115,11,192,,280r11,89l40,446r44,61l140,547r64,14l268,547r31,-22l204,525,151,512,105,477,69,425,45,357,36,280r9,-77l69,136,105,83,151,48,204,36r95,l268,14,204,xm299,36r-95,l257,48r46,35l339,136r24,67l372,280r-9,77l339,425r-36,52l257,512r-53,13l299,525r25,-18l368,446r29,-77l408,280,397,192,368,115,324,54,299,36xe" fillcolor="#d69005" stroked="f">
                  <v:path arrowok="t" o:connecttype="custom" o:connectlocs="204,14450;140,14464;84,14504;40,14565;11,14642;0,14730;11,14819;40,14896;84,14957;140,14997;204,15011;268,14997;299,14975;204,14975;151,14962;105,14927;69,14875;45,14807;36,14730;45,14653;69,14586;105,14533;151,14498;204,14486;299,14486;268,14464;204,14450;299,14486;204,14486;257,14498;303,14533;339,14586;363,14653;372,14730;363,14807;339,14875;303,14927;257,14962;204,14975;299,14975;324,14957;368,14896;397,14819;408,14730;397,14642;368,14565;324,14504;299,14486" o:connectangles="0,0,0,0,0,0,0,0,0,0,0,0,0,0,0,0,0,0,0,0,0,0,0,0,0,0,0,0,0,0,0,0,0,0,0,0,0,0,0,0,0,0,0,0,0,0,0,0"/>
                </v:shape>
                <v:shape id="AutoShape 98" o:spid="_x0000_s1122" style="position:absolute;left:584;top:14718;width:1433;height:1084;visibility:visible;mso-wrap-style:square;v-text-anchor:top" coordsize="1433,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" path="m336,l9,,,8,,1075r9,9l1425,1084r8,-9l1433,1047r-1396,l37,37r307,l344,8,336,xm1433,37r-36,l1397,1047r36,l1433,37xm344,37r-36,l308,231r8,8l562,239r8,-8l570,203r-226,l344,37xm887,37r-37,l850,231r8,8l1121,239r8,-8l1129,203r-242,l887,37xm878,l542,r-8,8l534,203r36,l570,37r317,l887,8,878,xm1425,l1101,r-8,8l1093,203r36,l1129,37r304,l1433,8,1425,xe" fillcolor="#d82910" stroked="f">
                  <v:path arrowok="t" o:connecttype="custom" o:connectlocs="336,14718;9,14718;0,14726;0,15793;9,15802;1425,15802;1433,15793;1433,15765;37,15765;37,14755;344,14755;344,14726;336,14718;1433,14755;1397,14755;1397,15765;1433,15765;1433,14755;344,14755;308,14755;308,14949;316,14957;562,14957;570,14949;570,14921;344,14921;344,14755;887,14755;850,14755;850,14949;858,14957;1121,14957;1129,14949;1129,14921;887,14921;887,14755;878,14718;542,14718;534,14726;534,14921;570,14921;570,14755;887,14755;887,14726;878,14718;1425,14718;1101,14718;1093,14726;1093,14921;1129,14921;1129,14755;1433,14755;1433,14726;1425,14718" o:connectangles="0,0,0,0,0,0,0,0,0,0,0,0,0,0,0,0,0,0,0,0,0,0,0,0,0,0,0,0,0,0,0,0,0,0,0,0,0,0,0,0,0,0,0,0,0,0,0,0,0,0,0,0,0,0"/>
                </v:shape>
                <v:line id="Line 99" o:spid="_x0000_s1123" style="position:absolute;visibility:visible;mso-wrap-style:square" from="10831,11805" to="11341,11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" strokecolor="#d69005" strokeweight="1.81pt"/>
                <v:line id="Line 100" o:spid="_x0000_s1124" style="position:absolute;visibility:visible;mso-wrap-style:square" from="11086,11452" to="11086,12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" strokecolor="#d69005" strokeweight="1.81pt"/>
                <v:shape id="AutoShape 101" o:spid="_x0000_s1125" style="position:absolute;left:10831;top:11452;width:511;height:706;visibility:visible;mso-wrap-style:square;v-text-anchor:top" coordsize="511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" path="m255,l197,10,143,36,96,78,56,133,26,198,7,272,,353r7,81l26,508r30,66l96,629r47,41l197,697r58,9l314,697r53,-27l368,670r-113,l197,659,145,627,101,577,66,513,44,437,37,353r7,-84l66,193r35,-64l145,80,197,48,255,37r113,l367,36,314,10,255,xm368,37r-113,l313,48r53,32l410,129r34,64l466,269r8,84l466,437r-22,76l410,577r-44,50l313,659r-58,11l368,670r47,-41l454,574r30,-66l504,434r6,-81l504,272,484,198,454,133,415,78,368,37xe" fillcolor="#d69005" stroked="f">
                  <v:path arrowok="t" o:connecttype="custom" o:connectlocs="255,11452;197,11462;143,11488;96,11530;56,11585;26,11650;7,11724;0,11805;7,11886;26,11960;56,12026;96,12081;143,12122;197,12149;255,12158;314,12149;367,12122;368,12122;255,12122;197,12111;145,12079;101,12029;66,11965;44,11889;37,11805;44,11721;66,11645;101,11581;145,11532;197,11500;255,11489;368,11489;367,11488;314,11462;255,11452;368,11489;255,11489;313,11500;366,11532;410,11581;444,11645;466,11721;474,11805;466,11889;444,11965;410,12029;366,12079;313,12111;255,12122;368,12122;415,12081;454,12026;484,11960;504,11886;510,11805;504,11724;484,11650;454,11585;415,11530;368,114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4D7F52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32B985E8" wp14:editId="1BBC088C">
            <wp:simplePos x="902970" y="1108710"/>
            <wp:positionH relativeFrom="margin">
              <wp:align>center</wp:align>
            </wp:positionH>
            <wp:positionV relativeFrom="margin">
              <wp:align>top</wp:align>
            </wp:positionV>
            <wp:extent cx="1745615" cy="465455"/>
            <wp:effectExtent l="0" t="0" r="6985" b="0"/>
            <wp:wrapSquare wrapText="bothSides"/>
            <wp:docPr id="205" name="Obrázek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75DB9" w:rsidRPr="004D7F52" w:rsidSect="004D7F52">
      <w:footerReference w:type="default" r:id="rId79"/>
      <w:pgSz w:w="11906" w:h="16838"/>
      <w:pgMar w:top="1417" w:right="1417" w:bottom="1417" w:left="1417" w:header="680" w:footer="68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01088B" w14:textId="77777777" w:rsidR="00255D6A" w:rsidRPr="00FF4369" w:rsidRDefault="00255D6A" w:rsidP="00FF4369">
      <w:r>
        <w:separator/>
      </w:r>
    </w:p>
  </w:endnote>
  <w:endnote w:type="continuationSeparator" w:id="0">
    <w:p w14:paraId="176C5D47" w14:textId="77777777" w:rsidR="00255D6A" w:rsidRPr="00FF4369" w:rsidRDefault="00255D6A" w:rsidP="00FF4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D781C" w14:textId="000C873C" w:rsidR="003664A6" w:rsidRPr="00B81362" w:rsidRDefault="003664A6" w:rsidP="00B81362">
    <w:pPr>
      <w:pStyle w:val="Zpat"/>
    </w:pPr>
    <w:r w:rsidRPr="00DF4A92">
      <w:rPr>
        <w:noProof/>
        <w:lang w:eastAsia="cs-CZ"/>
      </w:rPr>
      <w:drawing>
        <wp:anchor distT="0" distB="0" distL="114300" distR="114300" simplePos="0" relativeHeight="251660288" behindDoc="0" locked="1" layoutInCell="1" allowOverlap="1" wp14:anchorId="5E014B54" wp14:editId="72B3D0EB">
          <wp:simplePos x="0" y="0"/>
          <wp:positionH relativeFrom="leftMargin">
            <wp:posOffset>720090</wp:posOffset>
          </wp:positionH>
          <wp:positionV relativeFrom="page">
            <wp:posOffset>9949180</wp:posOffset>
          </wp:positionV>
          <wp:extent cx="1619885" cy="431800"/>
          <wp:effectExtent l="0" t="0" r="0" b="6350"/>
          <wp:wrapNone/>
          <wp:docPr id="103" name="Obrázek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" name="NPU-horizontal-WHITE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88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7762CDCA" wp14:editId="247DB97E">
              <wp:simplePos x="0" y="0"/>
              <wp:positionH relativeFrom="leftMargin">
                <wp:posOffset>0</wp:posOffset>
              </wp:positionH>
              <wp:positionV relativeFrom="page">
                <wp:posOffset>9810750</wp:posOffset>
              </wp:positionV>
              <wp:extent cx="7559675" cy="900000"/>
              <wp:effectExtent l="0" t="0" r="3175" b="0"/>
              <wp:wrapNone/>
              <wp:docPr id="104" name="Obdélník 1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00000"/>
                      </a:xfrm>
                      <a:prstGeom prst="rect">
                        <a:avLst/>
                      </a:prstGeom>
                      <a:solidFill>
                        <a:srgbClr val="BA2D1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720000" tIns="180000" rIns="91440" bIns="45720" numCol="1" spcCol="0" rtlCol="0" fromWordArt="0" anchor="ctr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76A00352" id="Obdélník 104" o:spid="_x0000_s1026" style="position:absolute;margin-left:0;margin-top:772.5pt;width:595.25pt;height:70.85pt;z-index:-2516572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" fillcolor="#ba2d19" stroked="f" strokeweight="1pt">
              <v:textbox inset="20mm,5mm"/>
              <w10:wrap anchorx="margin" anchory="page"/>
              <w10:anchorlock/>
            </v:rect>
          </w:pict>
        </mc:Fallback>
      </mc:AlternateContent>
    </w:r>
    <w:r w:rsidRPr="00DF4A92">
      <w:fldChar w:fldCharType="begin"/>
    </w:r>
    <w:r w:rsidRPr="00DF4A92">
      <w:instrText xml:space="preserve"> PAGE  \* Arabic  \* MERGEFORMAT </w:instrText>
    </w:r>
    <w:r w:rsidRPr="00DF4A92">
      <w:fldChar w:fldCharType="separate"/>
    </w:r>
    <w:r w:rsidR="0075711A">
      <w:rPr>
        <w:noProof/>
      </w:rPr>
      <w:t>16</w:t>
    </w:r>
    <w:r w:rsidRPr="00DF4A9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C6FF59" w14:textId="77777777" w:rsidR="003664A6" w:rsidRDefault="003664A6" w:rsidP="00DF4A92">
    <w:pPr>
      <w:pStyle w:val="Zpat"/>
      <w:tabs>
        <w:tab w:val="clear" w:pos="4536"/>
        <w:tab w:val="clear" w:pos="9072"/>
        <w:tab w:val="left" w:pos="1208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EB268" w14:textId="77777777" w:rsidR="003664A6" w:rsidRPr="00DF4A92" w:rsidRDefault="003664A6" w:rsidP="00552611">
    <w:pPr>
      <w:pStyle w:val="Zpat"/>
      <w:tabs>
        <w:tab w:val="clear" w:pos="4536"/>
        <w:tab w:val="clear" w:pos="9072"/>
        <w:tab w:val="left" w:pos="7725"/>
        <w:tab w:val="left" w:pos="8323"/>
      </w:tabs>
    </w:pPr>
    <w:r w:rsidRPr="00DF4A92">
      <w:rPr>
        <w:noProof/>
        <w:lang w:eastAsia="cs-CZ"/>
      </w:rPr>
      <w:drawing>
        <wp:anchor distT="0" distB="0" distL="114300" distR="114300" simplePos="0" relativeHeight="251663360" behindDoc="0" locked="1" layoutInCell="1" allowOverlap="1" wp14:anchorId="0641DB09" wp14:editId="277CADF4">
          <wp:simplePos x="0" y="0"/>
          <wp:positionH relativeFrom="leftMargin">
            <wp:posOffset>720090</wp:posOffset>
          </wp:positionH>
          <wp:positionV relativeFrom="bottomMargin">
            <wp:posOffset>360045</wp:posOffset>
          </wp:positionV>
          <wp:extent cx="1620000" cy="432000"/>
          <wp:effectExtent l="0" t="0" r="0" b="6350"/>
          <wp:wrapSquare wrapText="bothSides"/>
          <wp:docPr id="206" name="Obrázek 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" name="NPU-horizontal-WHITE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752A40A1" wp14:editId="70FE5C44">
              <wp:simplePos x="0" y="0"/>
              <wp:positionH relativeFrom="leftMargin">
                <wp:posOffset>0</wp:posOffset>
              </wp:positionH>
              <wp:positionV relativeFrom="page">
                <wp:posOffset>9973310</wp:posOffset>
              </wp:positionV>
              <wp:extent cx="7560000" cy="720000"/>
              <wp:effectExtent l="0" t="0" r="3175" b="4445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72000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720000" tIns="180000" rIns="91440" bIns="45720" numCol="1" spcCol="0" rtlCol="0" fromWordArt="0" anchor="ctr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5D532CE1" id="Obdélník 1" o:spid="_x0000_s1026" style="position:absolute;margin-left:0;margin-top:785.3pt;width:595.3pt;height:56.7pt;z-index:-2516541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" fillcolor="red" stroked="f" strokeweight="1pt">
              <v:textbox inset="20mm,5mm"/>
              <w10:wrap anchorx="margin" anchory="page"/>
              <w10:anchorlock/>
            </v:rect>
          </w:pict>
        </mc:Fallback>
      </mc:AlternateContent>
    </w:r>
    <w:r w:rsidRPr="00DF4A92">
      <w:fldChar w:fldCharType="begin"/>
    </w:r>
    <w:r w:rsidRPr="00DF4A92">
      <w:instrText xml:space="preserve"> PAGE  \* Arabic  \* MERGEFORMAT </w:instrText>
    </w:r>
    <w:r w:rsidRPr="00DF4A92">
      <w:fldChar w:fldCharType="separate"/>
    </w:r>
    <w:r>
      <w:rPr>
        <w:noProof/>
      </w:rPr>
      <w:t>16</w:t>
    </w:r>
    <w:r w:rsidRPr="00DF4A9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9F637F" w14:textId="77777777" w:rsidR="00255D6A" w:rsidRPr="00FF4369" w:rsidRDefault="00255D6A" w:rsidP="00FF4369">
      <w:r>
        <w:separator/>
      </w:r>
    </w:p>
  </w:footnote>
  <w:footnote w:type="continuationSeparator" w:id="0">
    <w:p w14:paraId="161201D8" w14:textId="77777777" w:rsidR="00255D6A" w:rsidRPr="00FF4369" w:rsidRDefault="00255D6A" w:rsidP="00FF43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32427"/>
    <w:multiLevelType w:val="hybridMultilevel"/>
    <w:tmpl w:val="666A82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A3EAD"/>
    <w:multiLevelType w:val="hybridMultilevel"/>
    <w:tmpl w:val="81843E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C53E85"/>
    <w:multiLevelType w:val="hybridMultilevel"/>
    <w:tmpl w:val="3F38CE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CA72E5"/>
    <w:multiLevelType w:val="hybridMultilevel"/>
    <w:tmpl w:val="9C2237D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C71CC5"/>
    <w:multiLevelType w:val="hybridMultilevel"/>
    <w:tmpl w:val="98EC3B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7A54BD"/>
    <w:multiLevelType w:val="hybridMultilevel"/>
    <w:tmpl w:val="3BF6A9C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CE5CEA"/>
    <w:multiLevelType w:val="hybridMultilevel"/>
    <w:tmpl w:val="99CCA4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231737"/>
    <w:multiLevelType w:val="hybridMultilevel"/>
    <w:tmpl w:val="364213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7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readOnly" w:formatting="1" w:enforcement="0"/>
  <w:autoFormatOverride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5DB9"/>
    <w:rsid w:val="000300A5"/>
    <w:rsid w:val="00064CE7"/>
    <w:rsid w:val="00080895"/>
    <w:rsid w:val="000920E8"/>
    <w:rsid w:val="00095AFC"/>
    <w:rsid w:val="000B7904"/>
    <w:rsid w:val="001156C9"/>
    <w:rsid w:val="00155F65"/>
    <w:rsid w:val="001F248D"/>
    <w:rsid w:val="001F5E49"/>
    <w:rsid w:val="00200397"/>
    <w:rsid w:val="00201261"/>
    <w:rsid w:val="00213E18"/>
    <w:rsid w:val="002363BA"/>
    <w:rsid w:val="00237C9A"/>
    <w:rsid w:val="00245186"/>
    <w:rsid w:val="00253C18"/>
    <w:rsid w:val="00255D6A"/>
    <w:rsid w:val="00272806"/>
    <w:rsid w:val="00275DB9"/>
    <w:rsid w:val="00283662"/>
    <w:rsid w:val="00327928"/>
    <w:rsid w:val="003664A6"/>
    <w:rsid w:val="00375464"/>
    <w:rsid w:val="00413470"/>
    <w:rsid w:val="00426AF7"/>
    <w:rsid w:val="00434868"/>
    <w:rsid w:val="00436816"/>
    <w:rsid w:val="00443B85"/>
    <w:rsid w:val="00484EB2"/>
    <w:rsid w:val="004C0011"/>
    <w:rsid w:val="004C5C40"/>
    <w:rsid w:val="004D7F52"/>
    <w:rsid w:val="004F652A"/>
    <w:rsid w:val="00552611"/>
    <w:rsid w:val="005C45C8"/>
    <w:rsid w:val="005E4733"/>
    <w:rsid w:val="0062582C"/>
    <w:rsid w:val="00676194"/>
    <w:rsid w:val="006A06EF"/>
    <w:rsid w:val="006A55C9"/>
    <w:rsid w:val="006C352B"/>
    <w:rsid w:val="0070289F"/>
    <w:rsid w:val="00756CE4"/>
    <w:rsid w:val="0075711A"/>
    <w:rsid w:val="00790285"/>
    <w:rsid w:val="007B3A13"/>
    <w:rsid w:val="007F266C"/>
    <w:rsid w:val="00834A68"/>
    <w:rsid w:val="008559F5"/>
    <w:rsid w:val="00867263"/>
    <w:rsid w:val="00883F2E"/>
    <w:rsid w:val="008B5EC1"/>
    <w:rsid w:val="0091176C"/>
    <w:rsid w:val="00922D92"/>
    <w:rsid w:val="00925838"/>
    <w:rsid w:val="00937BDA"/>
    <w:rsid w:val="009947A7"/>
    <w:rsid w:val="00995F22"/>
    <w:rsid w:val="009E72A8"/>
    <w:rsid w:val="00A71F2E"/>
    <w:rsid w:val="00A94219"/>
    <w:rsid w:val="00AA5E2B"/>
    <w:rsid w:val="00AD5C1E"/>
    <w:rsid w:val="00AE6FE8"/>
    <w:rsid w:val="00B20651"/>
    <w:rsid w:val="00B610D1"/>
    <w:rsid w:val="00B81362"/>
    <w:rsid w:val="00B86B8F"/>
    <w:rsid w:val="00BA0E59"/>
    <w:rsid w:val="00BA4E2A"/>
    <w:rsid w:val="00BB1855"/>
    <w:rsid w:val="00BC39AA"/>
    <w:rsid w:val="00BC746C"/>
    <w:rsid w:val="00C046EF"/>
    <w:rsid w:val="00C7324A"/>
    <w:rsid w:val="00C77F2A"/>
    <w:rsid w:val="00CA746F"/>
    <w:rsid w:val="00CA7EAF"/>
    <w:rsid w:val="00CB1235"/>
    <w:rsid w:val="00CB5D3E"/>
    <w:rsid w:val="00CC14DF"/>
    <w:rsid w:val="00CE3FF7"/>
    <w:rsid w:val="00D5604B"/>
    <w:rsid w:val="00D7475B"/>
    <w:rsid w:val="00DD3020"/>
    <w:rsid w:val="00DF4A92"/>
    <w:rsid w:val="00E214A0"/>
    <w:rsid w:val="00E24683"/>
    <w:rsid w:val="00E42FEB"/>
    <w:rsid w:val="00E96691"/>
    <w:rsid w:val="00E968D4"/>
    <w:rsid w:val="00ED0FBD"/>
    <w:rsid w:val="00EE130D"/>
    <w:rsid w:val="00EE709F"/>
    <w:rsid w:val="00EE7BFC"/>
    <w:rsid w:val="00EF51C6"/>
    <w:rsid w:val="00EF61FA"/>
    <w:rsid w:val="00F3029B"/>
    <w:rsid w:val="00F80E53"/>
    <w:rsid w:val="00F92B77"/>
    <w:rsid w:val="00FA2EC3"/>
    <w:rsid w:val="00FF4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E16B44"/>
  <w15:chartTrackingRefBased/>
  <w15:docId w15:val="{54737CC0-3D1D-4717-876D-1AC3583DB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cs-CZ" w:eastAsia="en-US" w:bidi="ar-SA"/>
      </w:rPr>
    </w:rPrDefault>
    <w:pPrDefault>
      <w:pPr>
        <w:spacing w:after="160" w:line="312" w:lineRule="auto"/>
      </w:pPr>
    </w:pPrDefault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 w:qFormat="1"/>
    <w:lsdException w:name="index heading" w:locked="0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locked="0" w:semiHidden="1" w:unhideWhenUsed="1"/>
    <w:lsdException w:name="envelope return" w:locked="0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10" w:qFormat="1"/>
    <w:lsdException w:name="Closing" w:locked="0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uiPriority="11" w:qFormat="1"/>
    <w:lsdException w:name="Salutation" w:locked="0" w:semiHidden="1" w:unhideWhenUsed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/>
    <w:lsdException w:name="Emphasis" w:locked="0" w:uiPriority="20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locked="0" w:semiHidden="1" w:unhideWhenUsed="1"/>
    <w:lsdException w:name="HTML Address" w:locked="0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/>
    <w:lsdException w:name="Quote" w:locked="0" w:uiPriority="29" w:qFormat="1"/>
    <w:lsdException w:name="Intense Quote" w:locked="0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locked="0" w:uiPriority="21"/>
    <w:lsdException w:name="Subtle Reference" w:locked="0" w:uiPriority="31"/>
    <w:lsdException w:name="Intense Reference" w:locked="0" w:uiPriority="32"/>
    <w:lsdException w:name="Book Title" w:locked="0" w:uiPriority="33"/>
    <w:lsdException w:name="Bibliography" w:locked="0" w:semiHidden="1" w:uiPriority="37" w:unhideWhenUsed="1"/>
    <w:lsdException w:name="TOC Heading" w:locked="0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</w:latentStyles>
  <w:style w:type="paragraph" w:default="1" w:styleId="Normln">
    <w:name w:val="Normal"/>
    <w:qFormat/>
    <w:rsid w:val="00552611"/>
    <w:pPr>
      <w:spacing w:before="480"/>
    </w:pPr>
    <w:rPr>
      <w:rFonts w:ascii="Arial" w:hAnsi="Arial"/>
      <w:sz w:val="28"/>
    </w:rPr>
  </w:style>
  <w:style w:type="paragraph" w:styleId="Nadpis1">
    <w:name w:val="heading 1"/>
    <w:basedOn w:val="Normln"/>
    <w:next w:val="Normln"/>
    <w:link w:val="Nadpis1Char"/>
    <w:uiPriority w:val="9"/>
    <w:qFormat/>
    <w:rsid w:val="008559F5"/>
    <w:pPr>
      <w:keepNext/>
      <w:keepLines/>
      <w:pBdr>
        <w:left w:val="single" w:sz="18" w:space="12" w:color="BA2D19"/>
      </w:pBdr>
      <w:spacing w:before="80" w:after="80" w:line="240" w:lineRule="auto"/>
      <w:outlineLvl w:val="0"/>
    </w:pPr>
    <w:rPr>
      <w:rFonts w:eastAsiaTheme="majorEastAsia" w:cstheme="majorBidi"/>
      <w:caps/>
      <w:spacing w:val="10"/>
      <w:sz w:val="40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42FEB"/>
    <w:pPr>
      <w:keepNext/>
      <w:keepLines/>
      <w:spacing w:before="120" w:after="0" w:line="240" w:lineRule="auto"/>
      <w:outlineLvl w:val="1"/>
    </w:pPr>
    <w:rPr>
      <w:rFonts w:eastAsiaTheme="majorEastAsia" w:cstheme="majorBidi"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rsid w:val="00CB5D3E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B5D3E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B5D3E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B5D3E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B5D3E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B5D3E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B5D3E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559F5"/>
    <w:rPr>
      <w:rFonts w:ascii="Arial" w:eastAsiaTheme="majorEastAsia" w:hAnsi="Arial" w:cstheme="majorBidi"/>
      <w:caps/>
      <w:spacing w:val="10"/>
      <w:sz w:val="40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E42FEB"/>
    <w:rPr>
      <w:rFonts w:ascii="Arial" w:eastAsiaTheme="majorEastAsia" w:hAnsi="Arial" w:cstheme="majorBidi"/>
      <w:sz w:val="36"/>
      <w:szCs w:val="3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B5D3E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B5D3E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B5D3E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B5D3E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B5D3E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B5D3E"/>
    <w:rPr>
      <w:rFonts w:asciiTheme="majorHAnsi" w:eastAsiaTheme="majorEastAsia" w:hAnsiTheme="majorHAnsi" w:cstheme="majorBidi"/>
      <w:caps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B5D3E"/>
    <w:rPr>
      <w:rFonts w:asciiTheme="majorHAnsi" w:eastAsiaTheme="majorEastAsia" w:hAnsiTheme="majorHAnsi" w:cstheme="majorBidi"/>
      <w:i/>
      <w:iCs/>
      <w:caps/>
    </w:rPr>
  </w:style>
  <w:style w:type="paragraph" w:styleId="Titulek">
    <w:name w:val="caption"/>
    <w:aliases w:val="Popis obrázků"/>
    <w:basedOn w:val="Normln"/>
    <w:next w:val="Normln"/>
    <w:uiPriority w:val="35"/>
    <w:unhideWhenUsed/>
    <w:qFormat/>
    <w:rsid w:val="008559F5"/>
    <w:pPr>
      <w:spacing w:before="240" w:after="240" w:line="240" w:lineRule="auto"/>
      <w:jc w:val="center"/>
    </w:pPr>
    <w:rPr>
      <w:b/>
      <w:bCs/>
      <w:color w:val="BA2D19"/>
      <w:spacing w:val="10"/>
      <w:sz w:val="24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8559F5"/>
    <w:pPr>
      <w:spacing w:after="0" w:line="240" w:lineRule="auto"/>
      <w:contextualSpacing/>
      <w:jc w:val="center"/>
    </w:pPr>
    <w:rPr>
      <w:rFonts w:eastAsiaTheme="majorEastAsia" w:cstheme="majorBidi"/>
      <w:b/>
      <w:caps/>
      <w:spacing w:val="40"/>
      <w:sz w:val="40"/>
      <w:szCs w:val="76"/>
    </w:rPr>
  </w:style>
  <w:style w:type="character" w:customStyle="1" w:styleId="NzevChar">
    <w:name w:val="Název Char"/>
    <w:basedOn w:val="Standardnpsmoodstavce"/>
    <w:link w:val="Nzev"/>
    <w:uiPriority w:val="10"/>
    <w:rsid w:val="008559F5"/>
    <w:rPr>
      <w:rFonts w:ascii="Arial" w:eastAsiaTheme="majorEastAsia" w:hAnsi="Arial" w:cstheme="majorBidi"/>
      <w:b/>
      <w:caps/>
      <w:spacing w:val="40"/>
      <w:sz w:val="40"/>
      <w:szCs w:val="76"/>
    </w:rPr>
  </w:style>
  <w:style w:type="paragraph" w:styleId="Podnadpis">
    <w:name w:val="Subtitle"/>
    <w:aliases w:val="Název objektu"/>
    <w:basedOn w:val="Nzev"/>
    <w:next w:val="Normln"/>
    <w:link w:val="PodnadpisChar"/>
    <w:uiPriority w:val="11"/>
    <w:qFormat/>
    <w:rsid w:val="008559F5"/>
    <w:pPr>
      <w:numPr>
        <w:ilvl w:val="1"/>
      </w:numPr>
      <w:spacing w:after="240"/>
    </w:pPr>
    <w:rPr>
      <w:b w:val="0"/>
      <w:caps w:val="0"/>
      <w:color w:val="000000" w:themeColor="text1"/>
      <w:szCs w:val="24"/>
    </w:rPr>
  </w:style>
  <w:style w:type="character" w:customStyle="1" w:styleId="PodnadpisChar">
    <w:name w:val="Podnadpis Char"/>
    <w:aliases w:val="Název objektu Char"/>
    <w:basedOn w:val="Standardnpsmoodstavce"/>
    <w:link w:val="Podnadpis"/>
    <w:uiPriority w:val="11"/>
    <w:rsid w:val="008559F5"/>
    <w:rPr>
      <w:rFonts w:ascii="Arial" w:eastAsiaTheme="majorEastAsia" w:hAnsi="Arial" w:cstheme="majorBidi"/>
      <w:color w:val="000000" w:themeColor="text1"/>
      <w:spacing w:val="40"/>
      <w:sz w:val="40"/>
      <w:szCs w:val="24"/>
    </w:rPr>
  </w:style>
  <w:style w:type="character" w:styleId="Siln">
    <w:name w:val="Strong"/>
    <w:basedOn w:val="Standardnpsmoodstavce"/>
    <w:uiPriority w:val="22"/>
    <w:rsid w:val="00CB5D3E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Zdraznn">
    <w:name w:val="Emphasis"/>
    <w:basedOn w:val="Standardnpsmoodstavce"/>
    <w:uiPriority w:val="20"/>
    <w:rsid w:val="00CB5D3E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Bezmezer">
    <w:name w:val="No Spacing"/>
    <w:basedOn w:val="Normln"/>
    <w:uiPriority w:val="1"/>
    <w:qFormat/>
    <w:rsid w:val="00E42FEB"/>
    <w:pPr>
      <w:spacing w:before="0"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E42FEB"/>
    <w:pPr>
      <w:spacing w:before="160"/>
      <w:ind w:left="720"/>
    </w:pPr>
    <w:rPr>
      <w:rFonts w:eastAsiaTheme="majorEastAsia" w:cstheme="majorBidi"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E42FEB"/>
    <w:rPr>
      <w:rFonts w:ascii="Arial" w:eastAsiaTheme="majorEastAsia" w:hAnsi="Arial" w:cstheme="majorBidi"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rsid w:val="00CB5D3E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B5D3E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E42FEB"/>
    <w:rPr>
      <w:rFonts w:ascii="Arial" w:hAnsi="Arial"/>
      <w:i/>
      <w:iCs/>
      <w:color w:val="auto"/>
    </w:rPr>
  </w:style>
  <w:style w:type="character" w:styleId="Zdraznnintenzivn">
    <w:name w:val="Intense Emphasis"/>
    <w:basedOn w:val="Standardnpsmoodstavce"/>
    <w:uiPriority w:val="21"/>
    <w:rsid w:val="00CB5D3E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Odkazjemn">
    <w:name w:val="Subtle Reference"/>
    <w:basedOn w:val="Standardnpsmoodstavce"/>
    <w:uiPriority w:val="31"/>
    <w:rsid w:val="00CB5D3E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rsid w:val="00CB5D3E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Nzevknihy">
    <w:name w:val="Book Title"/>
    <w:basedOn w:val="Standardnpsmoodstavce"/>
    <w:uiPriority w:val="33"/>
    <w:rsid w:val="00CB5D3E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Nadpisobsahu">
    <w:name w:val="TOC Heading"/>
    <w:basedOn w:val="Nadpis1"/>
    <w:next w:val="Normln"/>
    <w:uiPriority w:val="39"/>
    <w:unhideWhenUsed/>
    <w:rsid w:val="00CB5D3E"/>
    <w:pPr>
      <w:outlineLvl w:val="9"/>
    </w:pPr>
  </w:style>
  <w:style w:type="character" w:styleId="Zstupntext">
    <w:name w:val="Placeholder Text"/>
    <w:basedOn w:val="Standardnpsmoodstavce"/>
    <w:uiPriority w:val="99"/>
    <w:semiHidden/>
    <w:rsid w:val="00CB5D3E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CB5D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B5D3E"/>
  </w:style>
  <w:style w:type="paragraph" w:styleId="Zpat">
    <w:name w:val="footer"/>
    <w:basedOn w:val="Normln"/>
    <w:link w:val="ZpatChar"/>
    <w:uiPriority w:val="99"/>
    <w:unhideWhenUsed/>
    <w:qFormat/>
    <w:rsid w:val="00B81362"/>
    <w:pPr>
      <w:tabs>
        <w:tab w:val="center" w:pos="4536"/>
        <w:tab w:val="right" w:pos="9072"/>
      </w:tabs>
      <w:spacing w:before="0" w:after="0" w:line="240" w:lineRule="auto"/>
      <w:jc w:val="right"/>
    </w:pPr>
    <w:rPr>
      <w:color w:val="FFFFFF" w:themeColor="background1"/>
    </w:rPr>
  </w:style>
  <w:style w:type="character" w:customStyle="1" w:styleId="ZpatChar">
    <w:name w:val="Zápatí Char"/>
    <w:basedOn w:val="Standardnpsmoodstavce"/>
    <w:link w:val="Zpat"/>
    <w:uiPriority w:val="99"/>
    <w:rsid w:val="00B81362"/>
    <w:rPr>
      <w:rFonts w:ascii="Arial" w:hAnsi="Arial"/>
      <w:color w:val="FFFFFF" w:themeColor="background1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CB5D3E"/>
    <w:pPr>
      <w:spacing w:before="360" w:after="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Obsah2">
    <w:name w:val="toc 2"/>
    <w:basedOn w:val="Normln"/>
    <w:next w:val="Normln"/>
    <w:autoRedefine/>
    <w:uiPriority w:val="39"/>
    <w:unhideWhenUsed/>
    <w:rsid w:val="00CB5D3E"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CB5D3E"/>
    <w:rPr>
      <w:color w:val="0563C1" w:themeColor="hyperlink"/>
      <w:u w:val="single"/>
    </w:rPr>
  </w:style>
  <w:style w:type="paragraph" w:customStyle="1" w:styleId="Nadpisoddlu">
    <w:name w:val="Nadpis oddílu"/>
    <w:basedOn w:val="Zkladntext"/>
    <w:link w:val="NadpisoddluChar"/>
    <w:rsid w:val="00CC14DF"/>
    <w:pPr>
      <w:widowControl w:val="0"/>
      <w:autoSpaceDE w:val="0"/>
      <w:autoSpaceDN w:val="0"/>
      <w:spacing w:before="7" w:after="240" w:line="240" w:lineRule="auto"/>
    </w:pPr>
    <w:rPr>
      <w:rFonts w:eastAsia="Myriad Pro" w:cs="Myriad Pro"/>
      <w:bCs/>
      <w:caps/>
      <w:sz w:val="40"/>
      <w:szCs w:val="40"/>
      <w:lang w:eastAsia="cs-CZ" w:bidi="cs-CZ"/>
    </w:rPr>
  </w:style>
  <w:style w:type="character" w:customStyle="1" w:styleId="NadpisoddluChar">
    <w:name w:val="Nadpis oddílu Char"/>
    <w:basedOn w:val="ZkladntextChar"/>
    <w:link w:val="Nadpisoddlu"/>
    <w:rsid w:val="00CC14DF"/>
    <w:rPr>
      <w:rFonts w:ascii="Arial" w:eastAsia="Myriad Pro" w:hAnsi="Arial" w:cs="Myriad Pro"/>
      <w:bCs/>
      <w:caps/>
      <w:sz w:val="40"/>
      <w:szCs w:val="40"/>
      <w:lang w:eastAsia="cs-CZ" w:bidi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CC14D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CC14DF"/>
    <w:rPr>
      <w:rFonts w:ascii="Arial" w:hAnsi="Arial"/>
      <w:sz w:val="28"/>
    </w:rPr>
  </w:style>
  <w:style w:type="paragraph" w:customStyle="1" w:styleId="Textodstavce">
    <w:name w:val="Text odstavce"/>
    <w:basedOn w:val="Normln"/>
    <w:link w:val="TextodstavceChar"/>
    <w:rsid w:val="00CC14DF"/>
    <w:pPr>
      <w:widowControl w:val="0"/>
      <w:autoSpaceDE w:val="0"/>
      <w:autoSpaceDN w:val="0"/>
      <w:spacing w:before="0" w:after="0" w:line="360" w:lineRule="auto"/>
    </w:pPr>
    <w:rPr>
      <w:rFonts w:eastAsia="Myriad Pro" w:cs="Arial"/>
      <w:szCs w:val="30"/>
      <w:lang w:eastAsia="cs-CZ" w:bidi="cs-CZ"/>
    </w:rPr>
  </w:style>
  <w:style w:type="character" w:customStyle="1" w:styleId="TextodstavceChar">
    <w:name w:val="Text odstavce Char"/>
    <w:basedOn w:val="Standardnpsmoodstavce"/>
    <w:link w:val="Textodstavce"/>
    <w:rsid w:val="00CC14DF"/>
    <w:rPr>
      <w:rFonts w:ascii="Arial" w:eastAsia="Myriad Pro" w:hAnsi="Arial" w:cs="Arial"/>
      <w:sz w:val="28"/>
      <w:szCs w:val="30"/>
      <w:lang w:eastAsia="cs-CZ" w:bidi="cs-CZ"/>
    </w:rPr>
  </w:style>
  <w:style w:type="paragraph" w:styleId="Odstavecseseznamem">
    <w:name w:val="List Paragraph"/>
    <w:basedOn w:val="Normln"/>
    <w:uiPriority w:val="34"/>
    <w:rsid w:val="00275DB9"/>
    <w:pPr>
      <w:ind w:left="720"/>
      <w:contextualSpacing/>
    </w:pPr>
  </w:style>
  <w:style w:type="paragraph" w:styleId="Obsah3">
    <w:name w:val="toc 3"/>
    <w:basedOn w:val="Normln"/>
    <w:next w:val="Normln"/>
    <w:autoRedefine/>
    <w:uiPriority w:val="39"/>
    <w:unhideWhenUsed/>
    <w:rsid w:val="00BC746C"/>
    <w:pPr>
      <w:spacing w:before="0" w:after="0"/>
      <w:ind w:left="280"/>
    </w:pPr>
    <w:rPr>
      <w:rFonts w:asciiTheme="minorHAnsi" w:hAnsiTheme="minorHAnsi" w:cs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BC746C"/>
    <w:pPr>
      <w:spacing w:before="0" w:after="0"/>
      <w:ind w:left="560"/>
    </w:pPr>
    <w:rPr>
      <w:rFonts w:asciiTheme="minorHAnsi" w:hAnsiTheme="minorHAnsi" w:cs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BC746C"/>
    <w:pPr>
      <w:spacing w:before="0" w:after="0"/>
      <w:ind w:left="840"/>
    </w:pPr>
    <w:rPr>
      <w:rFonts w:asciiTheme="minorHAnsi" w:hAnsiTheme="minorHAnsi" w:cs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BC746C"/>
    <w:pPr>
      <w:spacing w:before="0" w:after="0"/>
      <w:ind w:left="1120"/>
    </w:pPr>
    <w:rPr>
      <w:rFonts w:asciiTheme="minorHAnsi" w:hAnsiTheme="minorHAnsi" w:cs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BC746C"/>
    <w:pPr>
      <w:spacing w:before="0" w:after="0"/>
      <w:ind w:left="1400"/>
    </w:pPr>
    <w:rPr>
      <w:rFonts w:asciiTheme="minorHAnsi" w:hAnsiTheme="minorHAnsi" w:cs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BC746C"/>
    <w:pPr>
      <w:spacing w:before="0" w:after="0"/>
      <w:ind w:left="1680"/>
    </w:pPr>
    <w:rPr>
      <w:rFonts w:asciiTheme="minorHAnsi" w:hAnsiTheme="minorHAnsi" w:cs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BC746C"/>
    <w:pPr>
      <w:spacing w:before="0" w:after="0"/>
      <w:ind w:left="1960"/>
    </w:pPr>
    <w:rPr>
      <w:rFonts w:asciiTheme="minorHAnsi" w:hAnsiTheme="minorHAnsi" w:cstheme="minorHAnsi"/>
      <w:sz w:val="20"/>
      <w:szCs w:val="20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01261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7324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324A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Standardnpsmoodstavce"/>
    <w:rsid w:val="00436816"/>
  </w:style>
  <w:style w:type="paragraph" w:styleId="Normlnweb">
    <w:name w:val="Normal (Web)"/>
    <w:basedOn w:val="Normln"/>
    <w:uiPriority w:val="99"/>
    <w:semiHidden/>
    <w:unhideWhenUsed/>
    <w:rsid w:val="005E4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8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24.jpeg"/><Relationship Id="rId58" Type="http://schemas.openxmlformats.org/officeDocument/2006/relationships/image" Target="media/image40.jpeg"/><Relationship Id="rId66" Type="http://schemas.openxmlformats.org/officeDocument/2006/relationships/image" Target="media/image48.png"/><Relationship Id="rId74" Type="http://schemas.openxmlformats.org/officeDocument/2006/relationships/image" Target="media/image56.png"/><Relationship Id="rId79" Type="http://schemas.openxmlformats.org/officeDocument/2006/relationships/footer" Target="footer3.xml"/><Relationship Id="rId5" Type="http://schemas.openxmlformats.org/officeDocument/2006/relationships/settings" Target="settings.xml"/><Relationship Id="rId61" Type="http://schemas.openxmlformats.org/officeDocument/2006/relationships/image" Target="media/image43.png"/><Relationship Id="rId82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38.jpe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image" Target="media/image59.png"/><Relationship Id="rId8" Type="http://schemas.openxmlformats.org/officeDocument/2006/relationships/endnotes" Target="endnotes.xml"/><Relationship Id="rId51" Type="http://schemas.openxmlformats.org/officeDocument/2006/relationships/image" Target="media/image22.jpeg"/><Relationship Id="rId72" Type="http://schemas.openxmlformats.org/officeDocument/2006/relationships/image" Target="media/image54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image" Target="media/image12.png"/><Relationship Id="rId41" Type="http://schemas.openxmlformats.org/officeDocument/2006/relationships/image" Target="media/image29.png"/><Relationship Id="rId54" Type="http://schemas.openxmlformats.org/officeDocument/2006/relationships/image" Target="media/image25.jpe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36" Type="http://schemas.openxmlformats.org/officeDocument/2006/relationships/image" Target="media/image24.png"/><Relationship Id="rId49" Type="http://schemas.openxmlformats.org/officeDocument/2006/relationships/image" Target="media/image20.jpeg"/><Relationship Id="rId57" Type="http://schemas.openxmlformats.org/officeDocument/2006/relationships/image" Target="media/image39.jpeg"/><Relationship Id="rId10" Type="http://schemas.openxmlformats.org/officeDocument/2006/relationships/footer" Target="footer2.xml"/><Relationship Id="rId44" Type="http://schemas.openxmlformats.org/officeDocument/2006/relationships/image" Target="media/image32.png"/><Relationship Id="rId52" Type="http://schemas.openxmlformats.org/officeDocument/2006/relationships/image" Target="media/image23.jpeg"/><Relationship Id="rId60" Type="http://schemas.openxmlformats.org/officeDocument/2006/relationships/image" Target="media/image42.jpe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image" Target="media/image43.jpeg"/><Relationship Id="rId81" Type="http://schemas.openxmlformats.org/officeDocument/2006/relationships/glossaryDocument" Target="glossary/document.xml"/><Relationship Id="rId4" Type="http://schemas.openxmlformats.org/officeDocument/2006/relationships/image" Target="media/image1.png"/><Relationship Id="rId9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21.jpeg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7" Type="http://schemas.openxmlformats.org/officeDocument/2006/relationships/footnotes" Target="footnotes.xml"/><Relationship Id="rId71" Type="http://schemas.openxmlformats.org/officeDocument/2006/relationships/image" Target="media/image53.png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rik\Downloads\Pokus_0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8A2DAAA742040F988F5AD8839184C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9AD983E-403F-42A5-9DFA-2DD5C8D5A63B}"/>
      </w:docPartPr>
      <w:docPartBody>
        <w:p w:rsidR="00671702" w:rsidRDefault="006A5195">
          <w:pPr>
            <w:pStyle w:val="C8A2DAAA742040F988F5AD8839184C8E"/>
          </w:pPr>
          <w:r w:rsidRPr="00CB5D3E">
            <w:rPr>
              <w:rStyle w:val="Zstupntext"/>
              <w:sz w:val="44"/>
              <w:szCs w:val="44"/>
            </w:rPr>
            <w:t>[Název]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195"/>
    <w:rsid w:val="000300A5"/>
    <w:rsid w:val="000B15F3"/>
    <w:rsid w:val="00112246"/>
    <w:rsid w:val="001F094E"/>
    <w:rsid w:val="00311E43"/>
    <w:rsid w:val="003719B1"/>
    <w:rsid w:val="003E31A3"/>
    <w:rsid w:val="004712A5"/>
    <w:rsid w:val="00671702"/>
    <w:rsid w:val="006A5195"/>
    <w:rsid w:val="00914548"/>
    <w:rsid w:val="00B34114"/>
    <w:rsid w:val="00CA14FB"/>
    <w:rsid w:val="00D71992"/>
    <w:rsid w:val="00EF0C7F"/>
    <w:rsid w:val="00F74BFA"/>
    <w:rsid w:val="00FB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customStyle="1" w:styleId="C8A2DAAA742040F988F5AD8839184C8E">
    <w:name w:val="C8A2DAAA742040F988F5AD8839184C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– číselná reference" Version="1987"/>
</file>

<file path=customXml/itemProps1.xml><?xml version="1.0" encoding="utf-8"?>
<ds:datastoreItem xmlns:ds="http://schemas.openxmlformats.org/officeDocument/2006/customXml" ds:itemID="{66F44703-B0A9-4C81-B63B-5F625F262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Pokus_01</Template>
  <TotalTime>21</TotalTime>
  <Pages>1</Pages>
  <Words>1092</Words>
  <Characters>6448</Characters>
  <Application>Microsoft Office Word</Application>
  <DocSecurity>0</DocSecurity>
  <Lines>53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Zahrady pod Pražským hradem</vt:lpstr>
    </vt:vector>
  </TitlesOfParts>
  <Company/>
  <LinksUpToDate>false</LinksUpToDate>
  <CharactersWithSpaces>7525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Zahrady pod Pražským hradem</dc:title>
  <dc:subject/>
  <dc:creator>Uživatel systému Windows</dc:creator>
  <cp:keywords/>
  <dc:description/>
  <cp:lastModifiedBy>xxx</cp:lastModifiedBy>
  <cp:revision>5</cp:revision>
  <cp:lastPrinted>2024-12-17T12:49:00Z</cp:lastPrinted>
  <dcterms:created xsi:type="dcterms:W3CDTF">2024-12-17T12:28:00Z</dcterms:created>
  <dcterms:modified xsi:type="dcterms:W3CDTF">2026-06-17T12:44:00Z</dcterms:modified>
</cp:coreProperties>
</file>